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C42" w:rsidRPr="00DE4890" w:rsidRDefault="007B7335" w:rsidP="00CB07C7">
      <w:pPr>
        <w:pStyle w:val="Textkrper"/>
        <w:spacing w:before="240"/>
        <w:sectPr w:rsidR="00A74C42" w:rsidRPr="00DE4890" w:rsidSect="00E60E5A">
          <w:headerReference w:type="even" r:id="rId9"/>
          <w:headerReference w:type="default" r:id="rId10"/>
          <w:footerReference w:type="even" r:id="rId11"/>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640832" behindDoc="0" locked="0" layoutInCell="1" allowOverlap="1" wp14:anchorId="09475826" wp14:editId="110D6E24">
                <wp:simplePos x="0" y="0"/>
                <wp:positionH relativeFrom="page">
                  <wp:posOffset>862642</wp:posOffset>
                </wp:positionH>
                <wp:positionV relativeFrom="page">
                  <wp:posOffset>4710022</wp:posOffset>
                </wp:positionV>
                <wp:extent cx="4866640" cy="2113471"/>
                <wp:effectExtent l="0" t="0" r="0" b="1270"/>
                <wp:wrapNone/>
                <wp:docPr id="1191" name="Textfeld 1191"/>
                <wp:cNvGraphicFramePr/>
                <a:graphic xmlns:a="http://schemas.openxmlformats.org/drawingml/2006/main">
                  <a:graphicData uri="http://schemas.microsoft.com/office/word/2010/wordprocessingShape">
                    <wps:wsp>
                      <wps:cNvSpPr txBox="1"/>
                      <wps:spPr>
                        <a:xfrm>
                          <a:off x="0" y="0"/>
                          <a:ext cx="4866640" cy="2113471"/>
                        </a:xfrm>
                        <a:prstGeom prst="rect">
                          <a:avLst/>
                        </a:prstGeom>
                        <a:solidFill>
                          <a:sysClr val="window" lastClr="FFFFFF"/>
                        </a:solidFill>
                        <a:ln w="6350">
                          <a:noFill/>
                        </a:ln>
                        <a:effectLst/>
                      </wps:spPr>
                      <wps:txbx>
                        <w:txbxContent>
                          <w:p w:rsidR="0012401F" w:rsidRDefault="00D90261" w:rsidP="00A74C42">
                            <w:pPr>
                              <w:pStyle w:val="NL-DeckblattFett"/>
                            </w:pPr>
                            <w:r>
                              <w:t>Niveaudifferenziert</w:t>
                            </w:r>
                            <w:r w:rsidR="002D77D0">
                              <w:t>es</w:t>
                            </w:r>
                            <w:r w:rsidR="0012401F">
                              <w:t xml:space="preserve"> Lernen</w:t>
                            </w:r>
                          </w:p>
                          <w:p w:rsidR="0012401F" w:rsidRDefault="0012401F" w:rsidP="00A74C42">
                            <w:pPr>
                              <w:pStyle w:val="NL-DeckblattFett"/>
                            </w:pPr>
                          </w:p>
                          <w:p w:rsidR="0012401F" w:rsidRDefault="0012401F" w:rsidP="00A74C42">
                            <w:pPr>
                              <w:pStyle w:val="NL-DeckblattFett"/>
                            </w:pPr>
                            <w:r>
                              <w:t>Kompetenzraster, Lernwegelisten und exemplarische Lernmaterialien</w:t>
                            </w:r>
                          </w:p>
                          <w:p w:rsidR="0012401F" w:rsidRDefault="0012401F" w:rsidP="00A74C42">
                            <w:pPr>
                              <w:pStyle w:val="NL-DeckblattFett"/>
                            </w:pPr>
                          </w:p>
                          <w:p w:rsidR="0012401F" w:rsidRDefault="0012401F" w:rsidP="00A74C42">
                            <w:pPr>
                              <w:pStyle w:val="NL-DeckblattFett"/>
                            </w:pPr>
                            <w:r>
                              <w:t>Deutsch</w:t>
                            </w:r>
                          </w:p>
                          <w:p w:rsidR="0012401F" w:rsidRPr="000B321B" w:rsidRDefault="0012401F" w:rsidP="00A74C42">
                            <w:pPr>
                              <w:pStyle w:val="NL-DeckblattFett"/>
                            </w:pPr>
                            <w:r>
                              <w:t>Sich an Diskussionen beteiligen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191" o:spid="_x0000_s1026" type="#_x0000_t202" style="position:absolute;left:0;text-align:left;margin-left:67.9pt;margin-top:370.85pt;width:383.2pt;height:166.4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" fillcolor="window" stroked="f" strokeweight=".5pt">
                <v:textbox>
                  <w:txbxContent>
                    <w:p w:rsidR="0012401F" w:rsidRDefault="00D90261" w:rsidP="00A74C42">
                      <w:pPr>
                        <w:pStyle w:val="NL-DeckblattFett"/>
                      </w:pPr>
                      <w:r>
                        <w:t>Niveaudifferenziert</w:t>
                      </w:r>
                      <w:r w:rsidR="002D77D0">
                        <w:t>es</w:t>
                      </w:r>
                      <w:r w:rsidR="0012401F">
                        <w:t xml:space="preserve"> Lernen</w:t>
                      </w:r>
                    </w:p>
                    <w:p w:rsidR="0012401F" w:rsidRDefault="0012401F" w:rsidP="00A74C42">
                      <w:pPr>
                        <w:pStyle w:val="NL-DeckblattFett"/>
                      </w:pPr>
                    </w:p>
                    <w:p w:rsidR="0012401F" w:rsidRDefault="0012401F" w:rsidP="00A74C42">
                      <w:pPr>
                        <w:pStyle w:val="NL-DeckblattFett"/>
                      </w:pPr>
                      <w:r>
                        <w:t>Kompetenzraster, Lernwegelisten und exemplarische Lernmaterialien</w:t>
                      </w:r>
                    </w:p>
                    <w:p w:rsidR="0012401F" w:rsidRDefault="0012401F" w:rsidP="00A74C42">
                      <w:pPr>
                        <w:pStyle w:val="NL-DeckblattFett"/>
                      </w:pPr>
                    </w:p>
                    <w:p w:rsidR="0012401F" w:rsidRDefault="0012401F" w:rsidP="00A74C42">
                      <w:pPr>
                        <w:pStyle w:val="NL-DeckblattFett"/>
                      </w:pPr>
                      <w:r>
                        <w:t>Deutsch</w:t>
                      </w:r>
                    </w:p>
                    <w:p w:rsidR="0012401F" w:rsidRPr="000B321B" w:rsidRDefault="0012401F" w:rsidP="00A74C42">
                      <w:pPr>
                        <w:pStyle w:val="NL-DeckblattFett"/>
                      </w:pPr>
                      <w:r>
                        <w:t>Sich an Diskussionen beteiligen</w:t>
                      </w:r>
                    </w:p>
                  </w:txbxContent>
                </v:textbox>
                <w10:wrap anchorx="page" anchory="page"/>
              </v:shape>
            </w:pict>
          </mc:Fallback>
        </mc:AlternateContent>
      </w:r>
      <w:r w:rsidRPr="00DE4890">
        <w:rPr>
          <w:noProof/>
        </w:rPr>
        <mc:AlternateContent>
          <mc:Choice Requires="wps">
            <w:drawing>
              <wp:anchor distT="0" distB="0" distL="114300" distR="114300" simplePos="0" relativeHeight="251637760" behindDoc="0" locked="0" layoutInCell="1" allowOverlap="1" wp14:anchorId="2D8F717C" wp14:editId="73017477">
                <wp:simplePos x="0" y="0"/>
                <wp:positionH relativeFrom="page">
                  <wp:posOffset>865632</wp:posOffset>
                </wp:positionH>
                <wp:positionV relativeFrom="page">
                  <wp:posOffset>6900672</wp:posOffset>
                </wp:positionV>
                <wp:extent cx="4866640" cy="2098294"/>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294"/>
                        </a:xfrm>
                        <a:prstGeom prst="rect">
                          <a:avLst/>
                        </a:prstGeom>
                        <a:solidFill>
                          <a:sysClr val="window" lastClr="FFFFFF"/>
                        </a:solidFill>
                        <a:ln w="6350">
                          <a:noFill/>
                        </a:ln>
                        <a:effectLst/>
                      </wps:spPr>
                      <wps:txbx>
                        <w:txbxContent>
                          <w:p w:rsidR="0012401F" w:rsidRDefault="0012401F" w:rsidP="00A74C42">
                            <w:pPr>
                              <w:pStyle w:val="NL-Deckblatt"/>
                            </w:pPr>
                            <w:r>
                              <w:t>zum Einsatz in den Schulversuchen</w:t>
                            </w:r>
                          </w:p>
                          <w:p w:rsidR="0012401F" w:rsidRDefault="0012401F" w:rsidP="00A74C42">
                            <w:pPr>
                              <w:pStyle w:val="NL-Deckblatt"/>
                            </w:pPr>
                            <w:r>
                              <w:t>Berufsfachschule Pädagogische Erprobung (BFPE) und</w:t>
                            </w:r>
                          </w:p>
                          <w:p w:rsidR="0012401F" w:rsidRDefault="0012401F" w:rsidP="00A74C42">
                            <w:pPr>
                              <w:pStyle w:val="NL-Deckblatt"/>
                            </w:pPr>
                            <w:r>
                              <w:t>Duale Ausbildungsvorbereitung (AV dual)</w:t>
                            </w:r>
                          </w:p>
                          <w:p w:rsidR="0012401F" w:rsidRPr="00F648F8" w:rsidRDefault="0012401F" w:rsidP="00A74C42">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7" type="#_x0000_t202" style="position:absolute;left:0;text-align:left;margin-left:68.15pt;margin-top:543.35pt;width:383.2pt;height:165.2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" fillcolor="window" stroked="f" strokeweight=".5pt">
                <v:textbox>
                  <w:txbxContent>
                    <w:p w:rsidR="0012401F" w:rsidRDefault="0012401F" w:rsidP="00A74C42">
                      <w:pPr>
                        <w:pStyle w:val="NL-Deckblatt"/>
                      </w:pPr>
                      <w:r>
                        <w:t>zum Einsatz in den Schulversuchen</w:t>
                      </w:r>
                    </w:p>
                    <w:p w:rsidR="0012401F" w:rsidRDefault="0012401F" w:rsidP="00A74C42">
                      <w:pPr>
                        <w:pStyle w:val="NL-Deckblatt"/>
                      </w:pPr>
                      <w:r>
                        <w:t>Berufsfachschule Pädagogische Erprobung (BFPE) und</w:t>
                      </w:r>
                    </w:p>
                    <w:p w:rsidR="0012401F" w:rsidRDefault="0012401F" w:rsidP="00A74C42">
                      <w:pPr>
                        <w:pStyle w:val="NL-Deckblatt"/>
                      </w:pPr>
                      <w:r>
                        <w:t>Duale Ausbildungsvorbereitung (AV dual)</w:t>
                      </w:r>
                    </w:p>
                    <w:p w:rsidR="0012401F" w:rsidRPr="00F648F8" w:rsidRDefault="0012401F" w:rsidP="00A74C42">
                      <w:pPr>
                        <w:pStyle w:val="NL-Deckblatt"/>
                      </w:pPr>
                      <w:r>
                        <w:t>sowie den Bildungsgängen VAB, BEJ, 2BFS und 1BFS</w:t>
                      </w:r>
                    </w:p>
                  </w:txbxContent>
                </v:textbox>
                <w10:wrap anchorx="page" anchory="page"/>
              </v:shape>
            </w:pict>
          </mc:Fallback>
        </mc:AlternateContent>
      </w:r>
      <w:r w:rsidR="003F5C78" w:rsidRPr="00DE4890">
        <w:rPr>
          <w:noProof/>
        </w:rPr>
        <mc:AlternateContent>
          <mc:Choice Requires="wps">
            <w:drawing>
              <wp:anchor distT="0" distB="0" distL="114300" distR="114300" simplePos="0" relativeHeight="251638784" behindDoc="0" locked="0" layoutInCell="1" allowOverlap="1" wp14:anchorId="50F9C453" wp14:editId="18ED93F3">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12401F" w:rsidRPr="00F648F8" w:rsidRDefault="0012401F" w:rsidP="007B7335">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12401F" w:rsidRPr="00F648F8" w:rsidRDefault="0012401F" w:rsidP="007B7335">
                      <w:pPr>
                        <w:pStyle w:val="NL-DeckblattFett"/>
                      </w:pPr>
                      <w:r>
                        <w:t>Stuttgart 2015</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6736" behindDoc="0" locked="0" layoutInCell="1" allowOverlap="1" wp14:anchorId="6D51850D" wp14:editId="6B6A3144">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12401F" w:rsidRPr="00F648F8" w:rsidRDefault="0012401F"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G3fJyNVAgAAoQQAAA4AAAAAAAAAAAAAAAAALgIAAGRycy9lMm9Eb2MueG1s&#10;UEsBAi0AFAAGAAgAAAAhAG2fo2fjAAAACwEAAA8AAAAAAAAAAAAAAAAArwQAAGRycy9kb3ducmV2&#10;LnhtbFBLBQYAAAAABAAEAPMAAAC/BQAAAAA=&#10;" fillcolor="window" stroked="f" strokeweight=".5pt">
                <v:textbox>
                  <w:txbxContent>
                    <w:p w:rsidR="0012401F" w:rsidRPr="00F648F8" w:rsidRDefault="0012401F" w:rsidP="00A74C42">
                      <w:pPr>
                        <w:pStyle w:val="NL-DeckblattFett"/>
                      </w:pPr>
                      <w:r w:rsidRPr="00F648F8">
                        <w:t xml:space="preserve">Berufliche </w:t>
                      </w:r>
                      <w:r w:rsidRPr="00A74C42">
                        <w:t>Schulen</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9808" behindDoc="0" locked="0" layoutInCell="1" allowOverlap="1" wp14:anchorId="63F0ED1F" wp14:editId="2CC59C00">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12401F" w:rsidRPr="00F648F8" w:rsidRDefault="0012401F"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12401F" w:rsidRPr="00F648F8" w:rsidRDefault="0012401F" w:rsidP="00A74C42">
                      <w:pPr>
                        <w:pStyle w:val="NL-Deckblatt"/>
                      </w:pPr>
                      <w:r w:rsidRPr="00A74C42">
                        <w:t>Berufsfachschule</w:t>
                      </w:r>
                    </w:p>
                  </w:txbxContent>
                </v:textbox>
                <w10:wrap anchorx="page" anchory="page"/>
              </v:shape>
            </w:pict>
          </mc:Fallback>
        </mc:AlternateContent>
      </w:r>
    </w:p>
    <w:p w:rsidR="000977FD" w:rsidRPr="00581AF7" w:rsidRDefault="00A5009A" w:rsidP="00581AF7">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0977FD" w:rsidRPr="00DE4890" w:rsidTr="000977FD">
        <w:tc>
          <w:tcPr>
            <w:tcW w:w="2065" w:type="dxa"/>
          </w:tcPr>
          <w:p w:rsidR="000977FD" w:rsidRPr="00DE4890" w:rsidRDefault="000977FD" w:rsidP="00233EB7">
            <w:pPr>
              <w:pStyle w:val="ImpressumNamen"/>
              <w:framePr w:hSpace="0" w:wrap="auto" w:vAnchor="margin" w:yAlign="inline"/>
            </w:pPr>
            <w:r w:rsidRPr="00DE4890">
              <w:t>Redaktion</w:t>
            </w:r>
          </w:p>
        </w:tc>
        <w:tc>
          <w:tcPr>
            <w:tcW w:w="7291" w:type="dxa"/>
          </w:tcPr>
          <w:p w:rsidR="0056084B" w:rsidRDefault="0056084B" w:rsidP="0056084B">
            <w:pPr>
              <w:pStyle w:val="ImpressumNamen"/>
              <w:framePr w:hSpace="0" w:wrap="auto" w:vAnchor="margin" w:yAlign="inline"/>
            </w:pPr>
            <w:r>
              <w:t>Tanja Rieger, Ministerium für Kultus, Jugend und Sport</w:t>
            </w:r>
          </w:p>
          <w:p w:rsidR="000977FD" w:rsidRPr="00DE4890" w:rsidRDefault="0056084B" w:rsidP="0056084B">
            <w:pPr>
              <w:pStyle w:val="ImpressumNamen"/>
              <w:framePr w:hSpace="0" w:wrap="auto" w:vAnchor="margin" w:yAlign="inline"/>
            </w:pPr>
            <w:r>
              <w:t>Sören Finkbeiner, Landesinstitut für Schulentwicklung, Stuttgart</w:t>
            </w:r>
          </w:p>
        </w:tc>
      </w:tr>
      <w:tr w:rsidR="000977FD" w:rsidRPr="00DE4890" w:rsidTr="000977FD">
        <w:tc>
          <w:tcPr>
            <w:tcW w:w="2065" w:type="dxa"/>
          </w:tcPr>
          <w:p w:rsidR="000977FD" w:rsidRPr="00DE4890" w:rsidRDefault="00216D9A" w:rsidP="00233EB7">
            <w:pPr>
              <w:pStyle w:val="ImpressumNamen"/>
              <w:framePr w:hSpace="0" w:wrap="auto" w:vAnchor="margin" w:yAlign="inline"/>
            </w:pPr>
            <w:r>
              <w:t>Autor</w:t>
            </w:r>
            <w:r w:rsidR="000977FD" w:rsidRPr="00DE4890">
              <w:t>in</w:t>
            </w:r>
          </w:p>
        </w:tc>
        <w:tc>
          <w:tcPr>
            <w:tcW w:w="7291" w:type="dxa"/>
            <w:shd w:val="clear" w:color="auto" w:fill="auto"/>
          </w:tcPr>
          <w:p w:rsidR="000977FD" w:rsidRPr="00DE4890" w:rsidRDefault="007A10F2" w:rsidP="00233EB7">
            <w:pPr>
              <w:pStyle w:val="ImpressumNamen"/>
              <w:framePr w:hSpace="0" w:wrap="auto" w:vAnchor="margin" w:yAlign="inline"/>
            </w:pPr>
            <w:r>
              <w:t>Monika Martin</w:t>
            </w:r>
            <w:r w:rsidR="000977FD" w:rsidRPr="00DE4890">
              <w:t>,</w:t>
            </w:r>
            <w:r>
              <w:t xml:space="preserve"> K</w:t>
            </w:r>
            <w:r w:rsidR="003D2468">
              <w:t xml:space="preserve">aufmännische </w:t>
            </w:r>
            <w:r w:rsidR="00CB07C7">
              <w:t xml:space="preserve">und Hauswirtschaftliche Schulen, </w:t>
            </w:r>
            <w:r>
              <w:t>Donaueschingen</w:t>
            </w:r>
          </w:p>
          <w:p w:rsidR="000977FD" w:rsidRPr="00DE4890" w:rsidRDefault="000977FD" w:rsidP="00233EB7">
            <w:pPr>
              <w:pStyle w:val="ImpressumNamen"/>
              <w:framePr w:hSpace="0" w:wrap="auto" w:vAnchor="margin" w:yAlign="inline"/>
            </w:pP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Stand</w:t>
            </w:r>
          </w:p>
        </w:tc>
        <w:tc>
          <w:tcPr>
            <w:tcW w:w="7291" w:type="dxa"/>
          </w:tcPr>
          <w:p w:rsidR="000977FD" w:rsidRPr="00DE4890" w:rsidRDefault="002D77D0" w:rsidP="002D77D0">
            <w:pPr>
              <w:pStyle w:val="ImpressumNamen"/>
              <w:framePr w:hSpace="0" w:wrap="auto" w:vAnchor="margin" w:yAlign="inline"/>
            </w:pPr>
            <w:r>
              <w:t>November</w:t>
            </w:r>
            <w:bookmarkStart w:id="0" w:name="_GoBack"/>
            <w:bookmarkEnd w:id="0"/>
            <w:r w:rsidR="00533BA3">
              <w:t xml:space="preserve"> 2015</w:t>
            </w:r>
          </w:p>
        </w:tc>
      </w:tr>
    </w:tbl>
    <w:tbl>
      <w:tblPr>
        <w:tblStyle w:val="Tabellenraster1"/>
        <w:tblpPr w:leftFromText="142" w:rightFromText="142" w:vertAnchor="page" w:horzAnchor="margin" w:tblpX="1" w:tblpY="8807"/>
        <w:tblOverlap w:val="never"/>
        <w:tblW w:w="9322" w:type="dxa"/>
        <w:tblBorders>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1815"/>
        <w:gridCol w:w="7507"/>
      </w:tblGrid>
      <w:tr w:rsidR="00533BA3" w:rsidRPr="00DE4890" w:rsidTr="00B916F2">
        <w:tc>
          <w:tcPr>
            <w:tcW w:w="9322" w:type="dxa"/>
            <w:gridSpan w:val="2"/>
          </w:tcPr>
          <w:p w:rsidR="00533BA3" w:rsidRPr="00DE4890" w:rsidRDefault="00533BA3" w:rsidP="00B916F2">
            <w:pPr>
              <w:pStyle w:val="berschrift1"/>
              <w:outlineLvl w:val="0"/>
            </w:pPr>
            <w:r w:rsidRPr="00DE4890">
              <w:t>Impressum</w:t>
            </w:r>
          </w:p>
        </w:tc>
      </w:tr>
      <w:tr w:rsidR="00533BA3" w:rsidRPr="00DE4890" w:rsidTr="00B916F2">
        <w:tc>
          <w:tcPr>
            <w:tcW w:w="1815" w:type="dxa"/>
          </w:tcPr>
          <w:p w:rsidR="00533BA3" w:rsidRPr="00DE4890" w:rsidRDefault="00533BA3" w:rsidP="00B916F2">
            <w:pPr>
              <w:pStyle w:val="ImpressumNamen"/>
              <w:framePr w:hSpace="0" w:wrap="auto" w:vAnchor="margin" w:yAlign="inline"/>
            </w:pPr>
            <w:r w:rsidRPr="00DE4890">
              <w:t>Herausgeber</w:t>
            </w:r>
          </w:p>
        </w:tc>
        <w:tc>
          <w:tcPr>
            <w:tcW w:w="7507" w:type="dxa"/>
          </w:tcPr>
          <w:p w:rsidR="00533BA3" w:rsidRPr="00DE4890" w:rsidRDefault="00533BA3" w:rsidP="00B916F2">
            <w:pPr>
              <w:pStyle w:val="Impressum"/>
            </w:pPr>
            <w:r w:rsidRPr="00DE4890">
              <w:t>Landesinstitut für Schulentwicklung (LS)</w:t>
            </w:r>
          </w:p>
          <w:p w:rsidR="00533BA3" w:rsidRDefault="00533BA3" w:rsidP="00B916F2">
            <w:pPr>
              <w:pStyle w:val="Impressum"/>
            </w:pPr>
            <w:r w:rsidRPr="00DE4890">
              <w:t xml:space="preserve">Heilbronner Straße 172, 70191 Stuttgart </w:t>
            </w:r>
          </w:p>
          <w:p w:rsidR="00533BA3" w:rsidRDefault="00533BA3" w:rsidP="00B916F2">
            <w:pPr>
              <w:pStyle w:val="Impressum"/>
            </w:pPr>
            <w:r>
              <w:t>Telefon: 0711 6642-0</w:t>
            </w:r>
          </w:p>
          <w:p w:rsidR="00533BA3" w:rsidRPr="00DE4890" w:rsidRDefault="00533BA3" w:rsidP="00B916F2">
            <w:pPr>
              <w:pStyle w:val="Impressum"/>
            </w:pPr>
            <w:r>
              <w:t>Telefax: 0711 6642-1099</w:t>
            </w:r>
          </w:p>
          <w:p w:rsidR="00533BA3" w:rsidRDefault="0056084B" w:rsidP="00B916F2">
            <w:pPr>
              <w:pStyle w:val="Impressum"/>
            </w:pPr>
            <w:r>
              <w:t xml:space="preserve">E-Mail: </w:t>
            </w:r>
            <w:r w:rsidR="00533BA3" w:rsidRPr="00DE4890">
              <w:t>poststelle</w:t>
            </w:r>
            <w:hyperlink r:id="rId12" w:history="1">
              <w:r w:rsidR="00533BA3" w:rsidRPr="00DE4890">
                <w:t>@ls.kv.bwl.de</w:t>
              </w:r>
            </w:hyperlink>
          </w:p>
          <w:p w:rsidR="00533BA3" w:rsidRPr="00DE4890" w:rsidRDefault="00533BA3" w:rsidP="00B916F2">
            <w:pPr>
              <w:pStyle w:val="Impressum"/>
            </w:pPr>
            <w:r>
              <w:t>www.ls-bw.de</w:t>
            </w:r>
          </w:p>
          <w:p w:rsidR="00533BA3" w:rsidRPr="00DE4890" w:rsidRDefault="00533BA3" w:rsidP="00B916F2">
            <w:pPr>
              <w:pStyle w:val="Impressum"/>
            </w:pPr>
          </w:p>
        </w:tc>
      </w:tr>
      <w:tr w:rsidR="00533BA3" w:rsidRPr="00DE4890" w:rsidTr="00B916F2">
        <w:tc>
          <w:tcPr>
            <w:tcW w:w="1815" w:type="dxa"/>
          </w:tcPr>
          <w:p w:rsidR="00533BA3" w:rsidRPr="00DE4890" w:rsidRDefault="00533BA3" w:rsidP="00B916F2">
            <w:pPr>
              <w:pStyle w:val="ImpressumNamen"/>
              <w:framePr w:hSpace="0" w:wrap="auto" w:vAnchor="margin" w:yAlign="inline"/>
            </w:pPr>
            <w:r w:rsidRPr="00DE4890">
              <w:t>Druck und Vertrieb</w:t>
            </w:r>
          </w:p>
        </w:tc>
        <w:tc>
          <w:tcPr>
            <w:tcW w:w="7507" w:type="dxa"/>
          </w:tcPr>
          <w:p w:rsidR="00533BA3" w:rsidRPr="00DE4890" w:rsidRDefault="00533BA3" w:rsidP="00B916F2">
            <w:pPr>
              <w:pStyle w:val="Impressum"/>
            </w:pPr>
            <w:r w:rsidRPr="00DE4890">
              <w:t>Landesinstitut für Schulentwicklung (LS)</w:t>
            </w:r>
          </w:p>
          <w:p w:rsidR="00533BA3" w:rsidRDefault="00533BA3" w:rsidP="00B916F2">
            <w:pPr>
              <w:pStyle w:val="Impressum"/>
            </w:pPr>
            <w:r w:rsidRPr="00DE4890">
              <w:t>Heilbronner Straße 172, 70191 Stuttgart</w:t>
            </w:r>
          </w:p>
          <w:p w:rsidR="00533BA3" w:rsidRPr="00DE4890" w:rsidRDefault="00AA7C16" w:rsidP="00B916F2">
            <w:pPr>
              <w:pStyle w:val="Impressum"/>
            </w:pPr>
            <w:r>
              <w:t>Telefon: 0711 6642-120</w:t>
            </w:r>
            <w:r w:rsidR="00533BA3">
              <w:t>4</w:t>
            </w:r>
          </w:p>
          <w:p w:rsidR="00533BA3" w:rsidRPr="00DE4890" w:rsidRDefault="002D77D0" w:rsidP="00B916F2">
            <w:pPr>
              <w:pStyle w:val="Impressum"/>
            </w:pPr>
            <w:hyperlink r:id="rId13" w:history="1">
              <w:r w:rsidR="00533BA3" w:rsidRPr="00DE4890">
                <w:t>www.ls-webshop.de</w:t>
              </w:r>
            </w:hyperlink>
          </w:p>
          <w:p w:rsidR="00533BA3" w:rsidRPr="00DE4890" w:rsidRDefault="00533BA3" w:rsidP="00B916F2">
            <w:pPr>
              <w:pStyle w:val="Impressum"/>
            </w:pPr>
          </w:p>
        </w:tc>
      </w:tr>
      <w:tr w:rsidR="00533BA3" w:rsidRPr="00DE4890" w:rsidTr="00B916F2">
        <w:tc>
          <w:tcPr>
            <w:tcW w:w="1815" w:type="dxa"/>
          </w:tcPr>
          <w:p w:rsidR="00533BA3" w:rsidRPr="00DE4890" w:rsidRDefault="00533BA3" w:rsidP="00B916F2">
            <w:pPr>
              <w:pStyle w:val="ImpressumNamen"/>
              <w:framePr w:hSpace="0" w:wrap="auto" w:vAnchor="margin" w:yAlign="inline"/>
            </w:pPr>
            <w:r w:rsidRPr="00DE4890">
              <w:t>Urheberrecht</w:t>
            </w:r>
          </w:p>
        </w:tc>
        <w:tc>
          <w:tcPr>
            <w:tcW w:w="7507" w:type="dxa"/>
            <w:tcMar>
              <w:bottom w:w="170" w:type="dxa"/>
            </w:tcMar>
          </w:tcPr>
          <w:p w:rsidR="00533BA3" w:rsidRPr="00DE4890" w:rsidRDefault="00533BA3" w:rsidP="00B916F2">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533BA3" w:rsidRPr="00DE4890" w:rsidRDefault="00533BA3" w:rsidP="00B916F2">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533BA3" w:rsidRPr="00DE4890" w:rsidRDefault="00533BA3" w:rsidP="00B916F2">
            <w:pPr>
              <w:pStyle w:val="Impressum"/>
            </w:pPr>
          </w:p>
          <w:p w:rsidR="00533BA3" w:rsidRPr="00DE4890" w:rsidRDefault="00533BA3" w:rsidP="00B916F2">
            <w:pPr>
              <w:pStyle w:val="Impressum"/>
            </w:pPr>
            <w:r w:rsidRPr="00DE4890">
              <w:t xml:space="preserve">© Landesinstitut für </w:t>
            </w:r>
            <w:r>
              <w:t>Schulentwicklung, Stuttgart 2015</w:t>
            </w:r>
          </w:p>
        </w:tc>
      </w:tr>
    </w:tbl>
    <w:p w:rsidR="00770F61" w:rsidRPr="00DE4890" w:rsidRDefault="00770F61" w:rsidP="00581AF7">
      <w:pPr>
        <w:pStyle w:val="Textkrper"/>
      </w:pPr>
      <w:r w:rsidRPr="00DE4890">
        <w:br w:type="page"/>
      </w:r>
    </w:p>
    <w:p w:rsidR="00A74C42" w:rsidRPr="00DE4890" w:rsidRDefault="00A74C42" w:rsidP="0072380A">
      <w:pPr>
        <w:pStyle w:val="berschrift1"/>
      </w:pPr>
      <w:r w:rsidRPr="00DE4890">
        <w:lastRenderedPageBreak/>
        <w:t>Inhaltsverzeichnis</w:t>
      </w:r>
    </w:p>
    <w:p w:rsidR="00A74C42" w:rsidRPr="00DE4890" w:rsidRDefault="00A74C42" w:rsidP="00A74C42">
      <w:pPr>
        <w:pStyle w:val="Textkrper"/>
      </w:pPr>
      <w:r w:rsidRPr="00DE4890">
        <w:t>Die Seiten sind als Kopiervorlagen angelegt und enthalten deshalb keine durchgängige Seitennummerierung.</w:t>
      </w:r>
    </w:p>
    <w:p w:rsidR="00A74C42" w:rsidRPr="00DE4890" w:rsidRDefault="00A74C42" w:rsidP="00624F16">
      <w:pPr>
        <w:pStyle w:val="Inhaltsverzeichnisnr"/>
      </w:pPr>
      <w:r w:rsidRPr="00DE4890">
        <w:t xml:space="preserve">Kompetenzraster </w:t>
      </w:r>
      <w:r w:rsidR="00366C76">
        <w:t>Deutsch</w:t>
      </w:r>
    </w:p>
    <w:p w:rsidR="00A74C42" w:rsidRDefault="00A74C42" w:rsidP="00A74C42">
      <w:pPr>
        <w:pStyle w:val="Inhaltsverzeichnisnr"/>
      </w:pPr>
      <w:r w:rsidRPr="00DE4890">
        <w:t xml:space="preserve">Lernwegeliste </w:t>
      </w:r>
      <w:r w:rsidR="003D2468">
        <w:t>D03.05</w:t>
      </w:r>
    </w:p>
    <w:p w:rsidR="00B916F2" w:rsidRPr="00DE4890" w:rsidRDefault="00B916F2" w:rsidP="00A74C42">
      <w:pPr>
        <w:pStyle w:val="Inhaltsverzeichnisnr"/>
      </w:pPr>
      <w:r>
        <w:t>Lernmaterialien</w:t>
      </w:r>
    </w:p>
    <w:tbl>
      <w:tblPr>
        <w:tblW w:w="9889" w:type="dxa"/>
        <w:tblLook w:val="04A0" w:firstRow="1" w:lastRow="0" w:firstColumn="1" w:lastColumn="0" w:noHBand="0" w:noVBand="1"/>
      </w:tblPr>
      <w:tblGrid>
        <w:gridCol w:w="1434"/>
        <w:gridCol w:w="1709"/>
        <w:gridCol w:w="6746"/>
      </w:tblGrid>
      <w:tr w:rsidR="00A74C42" w:rsidRPr="00DE4890" w:rsidTr="00A74C42">
        <w:trPr>
          <w:trHeight w:val="397"/>
        </w:trPr>
        <w:tc>
          <w:tcPr>
            <w:tcW w:w="1434" w:type="dxa"/>
            <w:shd w:val="clear" w:color="auto" w:fill="auto"/>
          </w:tcPr>
          <w:p w:rsidR="00A74C42" w:rsidRPr="00DE4890" w:rsidRDefault="00A74C42" w:rsidP="00EC2400">
            <w:pPr>
              <w:rPr>
                <w:rStyle w:val="Fett"/>
              </w:rPr>
            </w:pPr>
          </w:p>
        </w:tc>
        <w:tc>
          <w:tcPr>
            <w:tcW w:w="1709" w:type="dxa"/>
            <w:shd w:val="clear" w:color="auto" w:fill="auto"/>
          </w:tcPr>
          <w:p w:rsidR="00A74C42" w:rsidRDefault="00B916F2" w:rsidP="00A410C8">
            <w:pPr>
              <w:pStyle w:val="Textkrper"/>
              <w:rPr>
                <w:rStyle w:val="Fett"/>
              </w:rPr>
            </w:pPr>
            <w:r>
              <w:rPr>
                <w:rStyle w:val="Fett"/>
              </w:rPr>
              <w:t>Lernthema</w:t>
            </w:r>
          </w:p>
          <w:p w:rsidR="00B916F2" w:rsidRPr="00B916F2" w:rsidRDefault="00B916F2" w:rsidP="00A410C8">
            <w:pPr>
              <w:pStyle w:val="Textkrper"/>
              <w:rPr>
                <w:rStyle w:val="Fett"/>
                <w:b w:val="0"/>
              </w:rPr>
            </w:pPr>
            <w:r>
              <w:rPr>
                <w:rStyle w:val="Fett"/>
                <w:b w:val="0"/>
              </w:rPr>
              <w:t>D03.05.01</w:t>
            </w:r>
          </w:p>
        </w:tc>
        <w:tc>
          <w:tcPr>
            <w:tcW w:w="6746" w:type="dxa"/>
            <w:shd w:val="clear" w:color="auto" w:fill="auto"/>
          </w:tcPr>
          <w:p w:rsidR="00A74C42" w:rsidRDefault="00A74C42" w:rsidP="00EC2400">
            <w:pPr>
              <w:rPr>
                <w:rStyle w:val="Fett"/>
              </w:rPr>
            </w:pPr>
          </w:p>
          <w:p w:rsidR="00B916F2" w:rsidRPr="00DE4890" w:rsidRDefault="00B916F2" w:rsidP="00EC2400">
            <w:pPr>
              <w:rPr>
                <w:rStyle w:val="Fett"/>
              </w:rPr>
            </w:pPr>
            <w:r>
              <w:rPr>
                <w:rStyle w:val="Fett"/>
              </w:rPr>
              <w:t>Sprechängste überwinden</w:t>
            </w:r>
          </w:p>
        </w:tc>
      </w:tr>
      <w:tr w:rsidR="00A74C42" w:rsidRPr="00DE4890" w:rsidTr="00A74C42">
        <w:tc>
          <w:tcPr>
            <w:tcW w:w="1434" w:type="dxa"/>
            <w:shd w:val="clear" w:color="auto" w:fill="auto"/>
          </w:tcPr>
          <w:p w:rsidR="00A74C42" w:rsidRPr="00DE4890" w:rsidRDefault="00A74C42" w:rsidP="00EC2400">
            <w:pPr>
              <w:rPr>
                <w:rStyle w:val="Fett"/>
              </w:rPr>
            </w:pPr>
          </w:p>
        </w:tc>
        <w:tc>
          <w:tcPr>
            <w:tcW w:w="1709" w:type="dxa"/>
            <w:shd w:val="clear" w:color="auto" w:fill="auto"/>
          </w:tcPr>
          <w:p w:rsidR="00A74C42" w:rsidRPr="00DE4890" w:rsidRDefault="00A74C42" w:rsidP="00137AF0">
            <w:pPr>
              <w:pStyle w:val="Textkrper"/>
              <w:rPr>
                <w:rStyle w:val="Fett"/>
              </w:rPr>
            </w:pPr>
            <w:r w:rsidRPr="00DE4890">
              <w:rPr>
                <w:rStyle w:val="Fett"/>
              </w:rPr>
              <w:t>Lern</w:t>
            </w:r>
            <w:r w:rsidR="00137AF0">
              <w:rPr>
                <w:rStyle w:val="Fett"/>
              </w:rPr>
              <w:t>thema</w:t>
            </w:r>
          </w:p>
        </w:tc>
        <w:tc>
          <w:tcPr>
            <w:tcW w:w="6746" w:type="dxa"/>
            <w:shd w:val="clear" w:color="auto" w:fill="auto"/>
          </w:tcPr>
          <w:p w:rsidR="00A74C42" w:rsidRPr="00DE4890" w:rsidRDefault="00A74C42" w:rsidP="00A410C8">
            <w:pPr>
              <w:pStyle w:val="Textkrper"/>
              <w:rPr>
                <w:rStyle w:val="Fett"/>
              </w:rPr>
            </w:pP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137AF0" w:rsidP="00A410C8">
            <w:pPr>
              <w:pStyle w:val="Textkrper"/>
            </w:pPr>
            <w:r>
              <w:t>D03.05.02</w:t>
            </w:r>
          </w:p>
        </w:tc>
        <w:tc>
          <w:tcPr>
            <w:tcW w:w="6746" w:type="dxa"/>
            <w:shd w:val="clear" w:color="auto" w:fill="auto"/>
          </w:tcPr>
          <w:p w:rsidR="00A74C42" w:rsidRPr="00137AF0" w:rsidRDefault="00137AF0" w:rsidP="00A410C8">
            <w:pPr>
              <w:pStyle w:val="Textkrper"/>
              <w:rPr>
                <w:b/>
              </w:rPr>
            </w:pPr>
            <w:r>
              <w:rPr>
                <w:b/>
              </w:rPr>
              <w:t>Körpersprache bewusst einsetzen</w:t>
            </w:r>
          </w:p>
        </w:tc>
      </w:tr>
      <w:tr w:rsidR="00137AF0" w:rsidRPr="00DE4890" w:rsidTr="00A74C42">
        <w:tc>
          <w:tcPr>
            <w:tcW w:w="1434" w:type="dxa"/>
            <w:shd w:val="clear" w:color="auto" w:fill="auto"/>
          </w:tcPr>
          <w:p w:rsidR="00137AF0" w:rsidRPr="00DE4890" w:rsidRDefault="00137AF0" w:rsidP="00EC2400"/>
        </w:tc>
        <w:tc>
          <w:tcPr>
            <w:tcW w:w="1709" w:type="dxa"/>
            <w:shd w:val="clear" w:color="auto" w:fill="auto"/>
          </w:tcPr>
          <w:p w:rsidR="00137AF0" w:rsidRPr="00137AF0" w:rsidRDefault="00137AF0" w:rsidP="00366C76">
            <w:pPr>
              <w:pStyle w:val="Textkrper"/>
              <w:rPr>
                <w:b/>
              </w:rPr>
            </w:pPr>
            <w:r>
              <w:rPr>
                <w:b/>
              </w:rPr>
              <w:t>Lern</w:t>
            </w:r>
            <w:r w:rsidR="00366C76">
              <w:rPr>
                <w:b/>
              </w:rPr>
              <w:t>thema</w:t>
            </w:r>
          </w:p>
        </w:tc>
        <w:tc>
          <w:tcPr>
            <w:tcW w:w="6746" w:type="dxa"/>
            <w:shd w:val="clear" w:color="auto" w:fill="auto"/>
          </w:tcPr>
          <w:p w:rsidR="00137AF0" w:rsidRDefault="00137AF0" w:rsidP="00A410C8">
            <w:pPr>
              <w:pStyle w:val="Textkrper"/>
              <w:rPr>
                <w:b/>
              </w:rPr>
            </w:pPr>
          </w:p>
        </w:tc>
      </w:tr>
      <w:tr w:rsidR="00137AF0" w:rsidRPr="00DE4890" w:rsidTr="00A74C42">
        <w:tc>
          <w:tcPr>
            <w:tcW w:w="1434" w:type="dxa"/>
            <w:shd w:val="clear" w:color="auto" w:fill="auto"/>
          </w:tcPr>
          <w:p w:rsidR="00137AF0" w:rsidRPr="00DE4890" w:rsidRDefault="00137AF0" w:rsidP="00EC2400"/>
        </w:tc>
        <w:tc>
          <w:tcPr>
            <w:tcW w:w="1709" w:type="dxa"/>
            <w:shd w:val="clear" w:color="auto" w:fill="auto"/>
          </w:tcPr>
          <w:p w:rsidR="00137AF0" w:rsidRDefault="00366C76" w:rsidP="00366C76">
            <w:pPr>
              <w:pStyle w:val="Textkrper"/>
            </w:pPr>
            <w:r>
              <w:t>D03.05.03</w:t>
            </w:r>
          </w:p>
        </w:tc>
        <w:tc>
          <w:tcPr>
            <w:tcW w:w="6746" w:type="dxa"/>
            <w:shd w:val="clear" w:color="auto" w:fill="auto"/>
          </w:tcPr>
          <w:p w:rsidR="00137AF0" w:rsidRPr="00137AF0" w:rsidRDefault="00137AF0" w:rsidP="00366C76">
            <w:pPr>
              <w:pStyle w:val="Textkrper"/>
            </w:pPr>
            <w:r w:rsidRPr="00366C76">
              <w:rPr>
                <w:b/>
              </w:rPr>
              <w:t>Zuhören lernen</w:t>
            </w:r>
          </w:p>
        </w:tc>
      </w:tr>
      <w:tr w:rsidR="00137AF0" w:rsidRPr="00DE4890" w:rsidTr="00A74C42">
        <w:tc>
          <w:tcPr>
            <w:tcW w:w="1434" w:type="dxa"/>
            <w:shd w:val="clear" w:color="auto" w:fill="auto"/>
          </w:tcPr>
          <w:p w:rsidR="00137AF0" w:rsidRPr="00DE4890" w:rsidRDefault="00137AF0" w:rsidP="00EC2400"/>
        </w:tc>
        <w:tc>
          <w:tcPr>
            <w:tcW w:w="1709" w:type="dxa"/>
            <w:shd w:val="clear" w:color="auto" w:fill="auto"/>
          </w:tcPr>
          <w:p w:rsidR="00137AF0" w:rsidRDefault="00137AF0" w:rsidP="00A410C8">
            <w:pPr>
              <w:pStyle w:val="Textkrper"/>
            </w:pPr>
          </w:p>
        </w:tc>
        <w:tc>
          <w:tcPr>
            <w:tcW w:w="6746" w:type="dxa"/>
            <w:shd w:val="clear" w:color="auto" w:fill="auto"/>
          </w:tcPr>
          <w:p w:rsidR="00137AF0" w:rsidRPr="00137AF0" w:rsidRDefault="00137AF0" w:rsidP="00A410C8">
            <w:pPr>
              <w:pStyle w:val="Textkrper"/>
            </w:pPr>
            <w:r>
              <w:t>Zuhören lernen</w:t>
            </w:r>
            <w:r w:rsidR="00366C76">
              <w:t xml:space="preserve"> – </w:t>
            </w:r>
            <w:r w:rsidR="00366C76">
              <w:softHyphen/>
            </w:r>
            <w:r>
              <w:t>Lösung</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137AF0" w:rsidRDefault="00137AF0" w:rsidP="00A410C8">
            <w:pPr>
              <w:pStyle w:val="Textkrper"/>
              <w:rPr>
                <w:b/>
              </w:rPr>
            </w:pPr>
            <w:r>
              <w:rPr>
                <w:b/>
              </w:rPr>
              <w:t>Lernthema</w:t>
            </w:r>
          </w:p>
        </w:tc>
        <w:tc>
          <w:tcPr>
            <w:tcW w:w="6746" w:type="dxa"/>
            <w:shd w:val="clear" w:color="auto" w:fill="auto"/>
          </w:tcPr>
          <w:p w:rsidR="00A74C42" w:rsidRPr="00DE4890" w:rsidRDefault="00A74C42" w:rsidP="00A410C8">
            <w:pPr>
              <w:pStyle w:val="Textkrper"/>
            </w:pP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366C76" w:rsidP="00A410C8">
            <w:pPr>
              <w:pStyle w:val="Textkrper"/>
            </w:pPr>
            <w:r>
              <w:t>D03.05.04</w:t>
            </w:r>
          </w:p>
        </w:tc>
        <w:tc>
          <w:tcPr>
            <w:tcW w:w="6746" w:type="dxa"/>
            <w:shd w:val="clear" w:color="auto" w:fill="auto"/>
          </w:tcPr>
          <w:p w:rsidR="00A74C42" w:rsidRPr="00137AF0" w:rsidRDefault="00137AF0" w:rsidP="00A410C8">
            <w:pPr>
              <w:pStyle w:val="Textkrper"/>
              <w:rPr>
                <w:b/>
              </w:rPr>
            </w:pPr>
            <w:r>
              <w:rPr>
                <w:b/>
              </w:rPr>
              <w:t>Andere Meinungen respektieren</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137AF0" w:rsidRDefault="009627BB" w:rsidP="00A410C8">
            <w:pPr>
              <w:pStyle w:val="Textkrper"/>
              <w:rPr>
                <w:b/>
              </w:rPr>
            </w:pPr>
            <w:r>
              <w:rPr>
                <w:b/>
              </w:rPr>
              <w:t>Lernschritte</w:t>
            </w:r>
          </w:p>
        </w:tc>
        <w:tc>
          <w:tcPr>
            <w:tcW w:w="6746" w:type="dxa"/>
            <w:shd w:val="clear" w:color="auto" w:fill="auto"/>
          </w:tcPr>
          <w:p w:rsidR="00A74C42" w:rsidRPr="00DE4890" w:rsidRDefault="00A74C42" w:rsidP="00A410C8">
            <w:pPr>
              <w:pStyle w:val="Textkrper"/>
            </w:pP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366C76" w:rsidP="00A410C8">
            <w:pPr>
              <w:pStyle w:val="Textkrper"/>
            </w:pPr>
            <w:r>
              <w:t>D03.05.04</w:t>
            </w:r>
            <w:r w:rsidR="009627BB">
              <w:t>.01</w:t>
            </w:r>
          </w:p>
        </w:tc>
        <w:tc>
          <w:tcPr>
            <w:tcW w:w="6746" w:type="dxa"/>
            <w:shd w:val="clear" w:color="auto" w:fill="auto"/>
          </w:tcPr>
          <w:p w:rsidR="00A74C42" w:rsidRPr="009627BB" w:rsidRDefault="00137AF0" w:rsidP="00A410C8">
            <w:pPr>
              <w:pStyle w:val="Textkrper"/>
            </w:pPr>
            <w:r w:rsidRPr="009627BB">
              <w:t>Gutes und schlechtes Diskussionsverhalten erkennen</w:t>
            </w:r>
            <w:r w:rsidR="009627BB">
              <w:t xml:space="preserve"> A – C</w:t>
            </w:r>
          </w:p>
        </w:tc>
      </w:tr>
      <w:tr w:rsidR="00137AF0" w:rsidRPr="00DE4890" w:rsidTr="00A74C42">
        <w:tc>
          <w:tcPr>
            <w:tcW w:w="1434" w:type="dxa"/>
            <w:shd w:val="clear" w:color="auto" w:fill="auto"/>
          </w:tcPr>
          <w:p w:rsidR="00137AF0" w:rsidRPr="00DE4890" w:rsidRDefault="00137AF0" w:rsidP="00EC2400"/>
        </w:tc>
        <w:tc>
          <w:tcPr>
            <w:tcW w:w="1709" w:type="dxa"/>
            <w:shd w:val="clear" w:color="auto" w:fill="auto"/>
          </w:tcPr>
          <w:p w:rsidR="00137AF0" w:rsidRDefault="00137AF0" w:rsidP="00A410C8">
            <w:pPr>
              <w:pStyle w:val="Textkrper"/>
            </w:pPr>
          </w:p>
        </w:tc>
        <w:tc>
          <w:tcPr>
            <w:tcW w:w="6746" w:type="dxa"/>
            <w:shd w:val="clear" w:color="auto" w:fill="auto"/>
          </w:tcPr>
          <w:p w:rsidR="00137AF0" w:rsidRPr="009627BB" w:rsidRDefault="009627BB" w:rsidP="00A410C8">
            <w:pPr>
              <w:pStyle w:val="Textkrper"/>
            </w:pPr>
            <w:r>
              <w:t>Gutes und schlechtes Diskussionsverhalten erkennen – Lösung</w:t>
            </w:r>
          </w:p>
        </w:tc>
      </w:tr>
      <w:tr w:rsidR="009627BB" w:rsidRPr="00DE4890" w:rsidTr="00A74C42">
        <w:tc>
          <w:tcPr>
            <w:tcW w:w="1434" w:type="dxa"/>
            <w:shd w:val="clear" w:color="auto" w:fill="auto"/>
          </w:tcPr>
          <w:p w:rsidR="009627BB" w:rsidRPr="00DE4890" w:rsidRDefault="009627BB" w:rsidP="00EC2400"/>
        </w:tc>
        <w:tc>
          <w:tcPr>
            <w:tcW w:w="1709" w:type="dxa"/>
            <w:shd w:val="clear" w:color="auto" w:fill="auto"/>
          </w:tcPr>
          <w:p w:rsidR="009627BB" w:rsidRPr="009627BB" w:rsidRDefault="00366C76" w:rsidP="00A410C8">
            <w:pPr>
              <w:pStyle w:val="Textkrper"/>
            </w:pPr>
            <w:r>
              <w:t>D03.05.04</w:t>
            </w:r>
            <w:r w:rsidR="009627BB">
              <w:t>.02</w:t>
            </w:r>
          </w:p>
        </w:tc>
        <w:tc>
          <w:tcPr>
            <w:tcW w:w="6746" w:type="dxa"/>
            <w:shd w:val="clear" w:color="auto" w:fill="auto"/>
          </w:tcPr>
          <w:p w:rsidR="009627BB" w:rsidRDefault="009627BB" w:rsidP="00A410C8">
            <w:pPr>
              <w:pStyle w:val="Textkrper"/>
            </w:pPr>
            <w:r>
              <w:t>Tempolimit von 100km/h auf Autobahnen A – C</w:t>
            </w:r>
          </w:p>
        </w:tc>
      </w:tr>
      <w:tr w:rsidR="009627BB" w:rsidRPr="00DE4890" w:rsidTr="00A74C42">
        <w:tc>
          <w:tcPr>
            <w:tcW w:w="1434" w:type="dxa"/>
            <w:shd w:val="clear" w:color="auto" w:fill="auto"/>
          </w:tcPr>
          <w:p w:rsidR="009627BB" w:rsidRPr="00DE4890" w:rsidRDefault="009627BB" w:rsidP="00EC2400"/>
        </w:tc>
        <w:tc>
          <w:tcPr>
            <w:tcW w:w="1709" w:type="dxa"/>
            <w:shd w:val="clear" w:color="auto" w:fill="auto"/>
          </w:tcPr>
          <w:p w:rsidR="009627BB" w:rsidRDefault="009627BB" w:rsidP="00A410C8">
            <w:pPr>
              <w:pStyle w:val="Textkrper"/>
            </w:pPr>
          </w:p>
        </w:tc>
        <w:tc>
          <w:tcPr>
            <w:tcW w:w="6746" w:type="dxa"/>
            <w:shd w:val="clear" w:color="auto" w:fill="auto"/>
          </w:tcPr>
          <w:p w:rsidR="009627BB" w:rsidRDefault="009627BB" w:rsidP="00A410C8">
            <w:pPr>
              <w:pStyle w:val="Textkrper"/>
            </w:pPr>
            <w:r>
              <w:t>Tempolimit von 100km/h auf Autobahnen – Lösung</w:t>
            </w:r>
          </w:p>
        </w:tc>
      </w:tr>
    </w:tbl>
    <w:p w:rsidR="00A74C42" w:rsidRPr="00DE4890" w:rsidRDefault="00A74C42" w:rsidP="003552C0">
      <w:pPr>
        <w:pStyle w:val="Textkrper"/>
      </w:pPr>
      <w:r w:rsidRPr="00DE4890">
        <w:br w:type="page"/>
      </w:r>
    </w:p>
    <w:p w:rsidR="00770F61" w:rsidRPr="00DE4890" w:rsidRDefault="00A74C42" w:rsidP="0072380A">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511501"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11501" w:rsidRPr="00AA18D1" w:rsidRDefault="00511501" w:rsidP="005511ED">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11501" w:rsidRPr="00AA18D1" w:rsidRDefault="00511501" w:rsidP="005511ED">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11501" w:rsidRPr="00AA18D1" w:rsidRDefault="00511501" w:rsidP="005511ED">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11501" w:rsidRPr="00AA18D1" w:rsidRDefault="00511501" w:rsidP="005511ED">
            <w:pPr>
              <w:pStyle w:val="TabelleKopfmitte"/>
            </w:pPr>
            <w:r w:rsidRPr="00AA18D1">
              <w:t>Beschreibung</w:t>
            </w:r>
          </w:p>
        </w:tc>
      </w:tr>
      <w:tr w:rsidR="00511501"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11501" w:rsidRPr="00AA18D1" w:rsidRDefault="00511501" w:rsidP="005511ED">
            <w:pPr>
              <w:pStyle w:val="Textkrpermitte"/>
            </w:pPr>
            <w:r w:rsidRPr="00AA18D1">
              <w:rPr>
                <w:noProof/>
              </w:rPr>
              <w:drawing>
                <wp:inline distT="0" distB="0" distL="0" distR="0" wp14:anchorId="6828B4EC" wp14:editId="7CB1C288">
                  <wp:extent cx="342000" cy="313200"/>
                  <wp:effectExtent l="0" t="0" r="1270" b="0"/>
                  <wp:docPr id="1445" name="Grafik 1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4A80E4D3" wp14:editId="4DD75170">
                  <wp:extent cx="342000" cy="313200"/>
                  <wp:effectExtent l="0" t="0" r="1270" b="0"/>
                  <wp:docPr id="1446" name="Grafik 1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11501" w:rsidRPr="00AA18D1" w:rsidRDefault="00511501" w:rsidP="005511ED">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511501" w:rsidRPr="00AA18D1" w:rsidRDefault="00511501" w:rsidP="005511ED">
            <w:pPr>
              <w:pStyle w:val="Textkrpermitte"/>
            </w:pPr>
            <w:r w:rsidRPr="00AA18D1">
              <w:rPr>
                <w:noProof/>
              </w:rPr>
              <w:drawing>
                <wp:inline distT="0" distB="0" distL="0" distR="0" wp14:anchorId="585C06E9" wp14:editId="5D81EE96">
                  <wp:extent cx="314325" cy="314325"/>
                  <wp:effectExtent l="0" t="0" r="9525" b="9525"/>
                  <wp:docPr id="1483" name="Grafik 1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511501" w:rsidRPr="00AA18D1" w:rsidRDefault="00511501" w:rsidP="005511ED">
            <w:pPr>
              <w:pStyle w:val="Textkrper"/>
            </w:pPr>
            <w:r>
              <w:t>Tipp/</w:t>
            </w:r>
            <w:r w:rsidRPr="00AA18D1">
              <w:t>Hinweis, der zum Bearbeiten hilfreich ist</w:t>
            </w:r>
          </w:p>
        </w:tc>
      </w:tr>
      <w:tr w:rsidR="00511501"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11501" w:rsidRPr="00AA18D1" w:rsidRDefault="00511501" w:rsidP="005511ED">
            <w:pPr>
              <w:pStyle w:val="Textkrpermitte"/>
            </w:pPr>
            <w:r w:rsidRPr="00AA18D1">
              <w:rPr>
                <w:noProof/>
              </w:rPr>
              <w:drawing>
                <wp:inline distT="0" distB="0" distL="0" distR="0" wp14:anchorId="5CAAD771" wp14:editId="2117F9EC">
                  <wp:extent cx="342000" cy="313200"/>
                  <wp:effectExtent l="0" t="0" r="1270" b="0"/>
                  <wp:docPr id="1484" name="Grafik 1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2FDB8D7B" wp14:editId="14CF6ABF">
                  <wp:extent cx="342000" cy="313200"/>
                  <wp:effectExtent l="0" t="0" r="1270" b="0"/>
                  <wp:docPr id="1485" name="Grafik 1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11501" w:rsidRPr="00AA18D1" w:rsidRDefault="00511501" w:rsidP="005511ED">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511501" w:rsidRPr="00AA18D1" w:rsidRDefault="00511501" w:rsidP="005511ED">
            <w:pPr>
              <w:pStyle w:val="Textkrpermitte"/>
            </w:pPr>
            <w:r w:rsidRPr="00AA18D1">
              <w:rPr>
                <w:noProof/>
              </w:rPr>
              <w:drawing>
                <wp:inline distT="0" distB="0" distL="0" distR="0" wp14:anchorId="743EEAAA" wp14:editId="2CBD6E53">
                  <wp:extent cx="314325" cy="314325"/>
                  <wp:effectExtent l="0" t="0" r="9525" b="952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511501" w:rsidRPr="00AA18D1" w:rsidRDefault="00511501" w:rsidP="005511ED">
            <w:pPr>
              <w:pStyle w:val="Textkrper"/>
            </w:pPr>
            <w:r>
              <w:t>Vorsicht/</w:t>
            </w:r>
            <w:r w:rsidRPr="00AA18D1">
              <w:t>Achtung: wichtige Inform</w:t>
            </w:r>
            <w:r w:rsidRPr="00AA18D1">
              <w:t>a</w:t>
            </w:r>
            <w:r>
              <w:t>tion/</w:t>
            </w:r>
            <w:r w:rsidRPr="00AA18D1">
              <w:t>Hinweis. Genau lesen!</w:t>
            </w:r>
          </w:p>
        </w:tc>
      </w:tr>
      <w:tr w:rsidR="00511501"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11501" w:rsidRPr="00AA18D1" w:rsidRDefault="00511501" w:rsidP="005511ED">
            <w:pPr>
              <w:pStyle w:val="Textkrpermitte"/>
            </w:pPr>
            <w:r w:rsidRPr="00AA18D1">
              <w:rPr>
                <w:noProof/>
              </w:rPr>
              <w:drawing>
                <wp:inline distT="0" distB="0" distL="0" distR="0" wp14:anchorId="7A3E35A6" wp14:editId="3F9D16CB">
                  <wp:extent cx="342000" cy="313200"/>
                  <wp:effectExtent l="0" t="0" r="1270" b="0"/>
                  <wp:docPr id="1487" name="Grafik 1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08803C65" wp14:editId="3A99AF94">
                  <wp:extent cx="342000" cy="313200"/>
                  <wp:effectExtent l="0" t="0" r="1270" b="0"/>
                  <wp:docPr id="1488" name="Grafik 1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11501" w:rsidRPr="00AA18D1" w:rsidRDefault="00511501" w:rsidP="005511ED">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34F1A625" wp14:editId="357FAA11">
                  <wp:extent cx="314325" cy="314325"/>
                  <wp:effectExtent l="0" t="0" r="9525" b="9525"/>
                  <wp:docPr id="1866" name="Grafik 1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rsidRPr="00AA18D1">
              <w:t>Zeitvorgabe beachten</w:t>
            </w:r>
          </w:p>
        </w:tc>
      </w:tr>
      <w:tr w:rsidR="00511501"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11501" w:rsidRPr="00AA18D1" w:rsidRDefault="00511501" w:rsidP="005511ED">
            <w:pPr>
              <w:pStyle w:val="Textkrpermitte"/>
            </w:pPr>
            <w:r w:rsidRPr="00AA18D1">
              <w:rPr>
                <w:noProof/>
              </w:rPr>
              <w:drawing>
                <wp:inline distT="0" distB="0" distL="0" distR="0" wp14:anchorId="7DAC12BB" wp14:editId="4D5797DA">
                  <wp:extent cx="295275" cy="314325"/>
                  <wp:effectExtent l="0" t="0" r="9525" b="9525"/>
                  <wp:docPr id="1892" name="Grafik 1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11501" w:rsidRPr="00AA18D1" w:rsidRDefault="00511501" w:rsidP="005511ED">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511501" w:rsidRPr="00AA18D1" w:rsidRDefault="00511501" w:rsidP="005511ED">
            <w:pPr>
              <w:pStyle w:val="Textkrpermitte"/>
            </w:pPr>
            <w:r w:rsidRPr="00AA18D1">
              <w:rPr>
                <w:noProof/>
              </w:rPr>
              <w:drawing>
                <wp:inline distT="0" distB="0" distL="0" distR="0" wp14:anchorId="34697311" wp14:editId="4C702A18">
                  <wp:extent cx="371475" cy="314325"/>
                  <wp:effectExtent l="0" t="0" r="9525" b="9525"/>
                  <wp:docPr id="1897" name="Grafik 1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511501" w:rsidRPr="00AA18D1" w:rsidRDefault="00511501" w:rsidP="005511ED">
            <w:pPr>
              <w:pStyle w:val="Textkrper"/>
            </w:pPr>
            <w:r>
              <w:t xml:space="preserve">Blätter/Materialien </w:t>
            </w:r>
            <w:r w:rsidRPr="00AA18D1">
              <w:t>ablegen</w:t>
            </w:r>
          </w:p>
        </w:tc>
      </w:tr>
      <w:tr w:rsidR="00511501"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11501" w:rsidRPr="00AA18D1" w:rsidRDefault="00511501" w:rsidP="005511ED">
            <w:pPr>
              <w:pStyle w:val="Textkrpermitte"/>
            </w:pPr>
            <w:r w:rsidRPr="00AA18D1">
              <w:rPr>
                <w:noProof/>
              </w:rPr>
              <w:drawing>
                <wp:inline distT="0" distB="0" distL="0" distR="0" wp14:anchorId="060BA92C" wp14:editId="0865B748">
                  <wp:extent cx="647700" cy="314325"/>
                  <wp:effectExtent l="0" t="0" r="0" b="9525"/>
                  <wp:docPr id="1489" name="Grafik 1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11501" w:rsidRPr="00AA18D1" w:rsidRDefault="00511501" w:rsidP="005511ED">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511501" w:rsidRPr="00AA18D1" w:rsidRDefault="00511501" w:rsidP="005511ED">
            <w:pPr>
              <w:pStyle w:val="Textkrpermitte"/>
            </w:pPr>
            <w:r>
              <w:rPr>
                <w:noProof/>
              </w:rPr>
              <w:drawing>
                <wp:inline distT="0" distB="0" distL="0" distR="0" wp14:anchorId="413504C5" wp14:editId="2A04DB93">
                  <wp:extent cx="370800" cy="326657"/>
                  <wp:effectExtent l="0" t="0" r="0" b="0"/>
                  <wp:docPr id="1490" name="Grafik 1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511501" w:rsidRPr="00AA18D1" w:rsidRDefault="00511501" w:rsidP="005511ED">
            <w:pPr>
              <w:pStyle w:val="Textkrper"/>
            </w:pPr>
            <w:r>
              <w:t>Blätter/Materialien holen</w:t>
            </w:r>
          </w:p>
        </w:tc>
      </w:tr>
      <w:tr w:rsidR="00511501"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1768605C" wp14:editId="1A45679D">
                  <wp:extent cx="533400" cy="314325"/>
                  <wp:effectExtent l="0" t="0" r="0" b="9525"/>
                  <wp:docPr id="1519" name="Grafik 1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73A4C2BB" wp14:editId="12CF71D4">
                  <wp:extent cx="314325" cy="314325"/>
                  <wp:effectExtent l="0" t="0" r="9525" b="9525"/>
                  <wp:docPr id="1520" name="Grafik 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rsidRPr="00AA18D1">
              <w:t>Lesen/Hilfsmittel/Quellenangabe</w:t>
            </w:r>
            <w:r>
              <w:t xml:space="preserve">: </w:t>
            </w:r>
            <w:r w:rsidRPr="00AA18D1">
              <w:t>Buch oder eigene Aufschriebe</w:t>
            </w:r>
          </w:p>
        </w:tc>
      </w:tr>
      <w:tr w:rsidR="00511501"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3B4E8917" wp14:editId="4EEDFE3D">
                  <wp:extent cx="314325" cy="314325"/>
                  <wp:effectExtent l="0" t="0" r="9525" b="9525"/>
                  <wp:docPr id="2066" name="Grafik 2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1B3F3D8F" wp14:editId="642950CB">
                  <wp:extent cx="314325" cy="314325"/>
                  <wp:effectExtent l="0" t="0" r="9525" b="9525"/>
                  <wp:docPr id="2082" name="Grafik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11501" w:rsidRDefault="00511501" w:rsidP="005511ED">
            <w:pPr>
              <w:pStyle w:val="Textkrper"/>
            </w:pPr>
            <w:r>
              <w:t xml:space="preserve">Schreiben/Zeichnen/Malen/ </w:t>
            </w:r>
          </w:p>
          <w:p w:rsidR="00511501" w:rsidRPr="00AA18D1" w:rsidRDefault="00511501" w:rsidP="005511ED">
            <w:pPr>
              <w:pStyle w:val="Textkrper"/>
            </w:pPr>
            <w:r>
              <w:t>Skizzieren</w:t>
            </w:r>
          </w:p>
        </w:tc>
      </w:tr>
      <w:tr w:rsidR="00511501"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200D5E47" wp14:editId="3BE69E2A">
                  <wp:extent cx="257175" cy="314325"/>
                  <wp:effectExtent l="0" t="0" r="9525" b="9525"/>
                  <wp:docPr id="2087" name="Grafik 2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194E78F8" wp14:editId="72836F0C">
                  <wp:extent cx="314325" cy="314325"/>
                  <wp:effectExtent l="0" t="0" r="9525" b="9525"/>
                  <wp:docPr id="2088" name="Grafik 2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11501" w:rsidRDefault="00511501" w:rsidP="005511ED">
            <w:pPr>
              <w:pStyle w:val="Textkrper"/>
            </w:pPr>
            <w:r>
              <w:t xml:space="preserve">Rechnen/ </w:t>
            </w:r>
          </w:p>
          <w:p w:rsidR="00511501" w:rsidRPr="00AA18D1" w:rsidRDefault="00511501" w:rsidP="005511ED">
            <w:pPr>
              <w:pStyle w:val="Textkrper"/>
            </w:pPr>
            <w:r w:rsidRPr="00AA18D1">
              <w:t>Taschenrechner erlaubt</w:t>
            </w:r>
          </w:p>
        </w:tc>
      </w:tr>
      <w:tr w:rsidR="00511501"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37481EF7" wp14:editId="64D8AA18">
                  <wp:extent cx="209550" cy="314325"/>
                  <wp:effectExtent l="0" t="0" r="0" b="9525"/>
                  <wp:docPr id="2104" name="Grafik 2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670235AE" wp14:editId="5AD241AE">
                  <wp:extent cx="314325" cy="314325"/>
                  <wp:effectExtent l="0" t="0" r="9525" b="9525"/>
                  <wp:docPr id="2106" name="Grafik 2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11501" w:rsidRDefault="00511501" w:rsidP="005511ED">
            <w:pPr>
              <w:pStyle w:val="Textkrper"/>
            </w:pPr>
            <w:r>
              <w:t xml:space="preserve">Zeichnen/ </w:t>
            </w:r>
          </w:p>
          <w:p w:rsidR="00511501" w:rsidRPr="00AA18D1" w:rsidRDefault="00511501" w:rsidP="005511ED">
            <w:pPr>
              <w:pStyle w:val="Textkrper"/>
            </w:pPr>
            <w:r w:rsidRPr="00AA18D1">
              <w:t>Zeichenmaterial erforderlich</w:t>
            </w:r>
          </w:p>
        </w:tc>
      </w:tr>
      <w:tr w:rsidR="00511501"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4F2E9883" wp14:editId="499DAD6F">
                  <wp:extent cx="238125" cy="314325"/>
                  <wp:effectExtent l="0" t="0" r="9525" b="9525"/>
                  <wp:docPr id="2108" name="Grafik 2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41135EFB" wp14:editId="1F2F8CFE">
                  <wp:extent cx="314325" cy="314325"/>
                  <wp:effectExtent l="0" t="0" r="9525" b="9525"/>
                  <wp:docPr id="2110" name="Grafik 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rsidRPr="00AA18D1">
              <w:t>Versuch</w:t>
            </w:r>
          </w:p>
        </w:tc>
      </w:tr>
      <w:tr w:rsidR="00511501"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7E409C86" wp14:editId="0FC1BFFC">
                  <wp:extent cx="333375" cy="314325"/>
                  <wp:effectExtent l="0" t="0" r="9525" b="9525"/>
                  <wp:docPr id="2111" name="Grafik 2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Pr>
                <w:noProof/>
              </w:rPr>
              <w:drawing>
                <wp:inline distT="0" distB="0" distL="0" distR="0" wp14:anchorId="16EEF167" wp14:editId="67AFC180">
                  <wp:extent cx="313200" cy="313200"/>
                  <wp:effectExtent l="0" t="0" r="0" b="0"/>
                  <wp:docPr id="2144" name="Grafik 2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t>Werkstatt</w:t>
            </w:r>
          </w:p>
        </w:tc>
      </w:tr>
      <w:tr w:rsidR="00511501"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5C9F3778" wp14:editId="631FECFB">
                  <wp:extent cx="314325" cy="314325"/>
                  <wp:effectExtent l="0" t="0" r="9525" b="9525"/>
                  <wp:docPr id="2145" name="Grafik 2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5AD332B9" wp14:editId="734DBF5E">
                  <wp:extent cx="313200" cy="313200"/>
                  <wp:effectExtent l="0" t="0" r="0" b="0"/>
                  <wp:docPr id="2146" name="Grafik 2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08B36307" wp14:editId="64EAA9FB">
                  <wp:extent cx="314325" cy="314325"/>
                  <wp:effectExtent l="0" t="0" r="9525" b="9525"/>
                  <wp:docPr id="2147" name="Grafik 2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rsidRPr="00AA18D1">
              <w:t>Beispiel</w:t>
            </w:r>
            <w:r>
              <w:t xml:space="preserve"> </w:t>
            </w:r>
            <w:r w:rsidRPr="00AA18D1">
              <w:t>/</w:t>
            </w:r>
            <w:r>
              <w:t xml:space="preserve"> </w:t>
            </w:r>
            <w:r w:rsidRPr="00AA18D1">
              <w:t>Vokabelhilfen</w:t>
            </w:r>
          </w:p>
        </w:tc>
      </w:tr>
      <w:tr w:rsidR="00511501"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1987E2FE" wp14:editId="0D1BF7D4">
                  <wp:extent cx="314325" cy="314325"/>
                  <wp:effectExtent l="0" t="0" r="9525" b="9525"/>
                  <wp:docPr id="2188" name="Grafik 2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04FF336C" wp14:editId="4D645A93">
                  <wp:extent cx="313200" cy="313200"/>
                  <wp:effectExtent l="0" t="0" r="0" b="0"/>
                  <wp:docPr id="2189" name="Grafik 2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1DF396EA" wp14:editId="24F15CDC">
                  <wp:extent cx="314325" cy="314325"/>
                  <wp:effectExtent l="0" t="0" r="9525" b="9525"/>
                  <wp:docPr id="2190" name="Grafik 2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rsidRPr="00AA18D1">
              <w:t>Hören</w:t>
            </w:r>
          </w:p>
        </w:tc>
      </w:tr>
      <w:tr w:rsidR="00511501"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5A843332" wp14:editId="1CACE5C0">
                  <wp:extent cx="314325" cy="314325"/>
                  <wp:effectExtent l="0" t="0" r="9525" b="9525"/>
                  <wp:docPr id="2191" name="Grafik 2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2FF6AF66" wp14:editId="25B39BD2">
                  <wp:extent cx="314325" cy="314325"/>
                  <wp:effectExtent l="0" t="0" r="9525" b="9525"/>
                  <wp:docPr id="2192" name="Grafik 2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rsidRPr="00AA18D1">
              <w:t>Deutsch =&gt; Englisch</w:t>
            </w:r>
          </w:p>
        </w:tc>
      </w:tr>
      <w:tr w:rsidR="00511501"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766D90DE" wp14:editId="645B7CB9">
                  <wp:extent cx="314325" cy="314325"/>
                  <wp:effectExtent l="0" t="0" r="9525" b="9525"/>
                  <wp:docPr id="2193" name="Grafik 2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24CCAA96" wp14:editId="5AB90D1D">
                  <wp:extent cx="314325" cy="314325"/>
                  <wp:effectExtent l="0" t="0" r="9525" b="9525"/>
                  <wp:docPr id="2194" name="Grafik 2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rsidRPr="00AA18D1">
              <w:t>Englisch =&gt; Deutsch</w:t>
            </w:r>
          </w:p>
        </w:tc>
      </w:tr>
      <w:tr w:rsidR="00511501"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0838FC76" wp14:editId="0D39F610">
                  <wp:extent cx="342900" cy="314325"/>
                  <wp:effectExtent l="0" t="0" r="0" b="9525"/>
                  <wp:docPr id="2195" name="Grafik 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03A18A53" wp14:editId="674442B4">
                  <wp:extent cx="342900" cy="314325"/>
                  <wp:effectExtent l="0" t="0" r="0" b="9525"/>
                  <wp:docPr id="2196" name="Grafik 2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mitte"/>
            </w:pPr>
            <w:r w:rsidRPr="00AA18D1">
              <w:rPr>
                <w:noProof/>
              </w:rPr>
              <w:drawing>
                <wp:inline distT="0" distB="0" distL="0" distR="0" wp14:anchorId="40BFE834" wp14:editId="1D3BF38D">
                  <wp:extent cx="342900" cy="314325"/>
                  <wp:effectExtent l="0" t="0" r="0" b="9525"/>
                  <wp:docPr id="2197" name="Grafik 2197"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1FFB27D7" wp14:editId="01341EC1">
                  <wp:extent cx="342900" cy="314325"/>
                  <wp:effectExtent l="0" t="0" r="0" b="9525"/>
                  <wp:docPr id="2198" name="Grafik 2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11501" w:rsidRPr="00AA18D1" w:rsidRDefault="00511501" w:rsidP="005511ED">
            <w:pPr>
              <w:pStyle w:val="Textkrper"/>
            </w:pPr>
            <w:r w:rsidRPr="00AA18D1">
              <w:t>Gruppennummer,</w:t>
            </w:r>
            <w:r w:rsidRPr="00AA18D1">
              <w:br/>
              <w:t>Teilthemen 3, 4 …</w:t>
            </w:r>
          </w:p>
        </w:tc>
      </w:tr>
    </w:tbl>
    <w:p w:rsidR="00AA18D1" w:rsidRDefault="00AA18D1" w:rsidP="002E2050">
      <w:pPr>
        <w:pStyle w:val="Textkrper"/>
        <w:rPr>
          <w:rStyle w:val="Hervorhebung"/>
          <w:i w:val="0"/>
          <w:iCs w:val="0"/>
        </w:rPr>
      </w:pPr>
    </w:p>
    <w:p w:rsidR="00AA18D1" w:rsidRPr="00DE4890" w:rsidRDefault="00AA18D1" w:rsidP="002E2050">
      <w:pPr>
        <w:pStyle w:val="Textkrper"/>
        <w:rPr>
          <w:rStyle w:val="Hervorhebung"/>
          <w:i w:val="0"/>
          <w:iCs w:val="0"/>
        </w:rPr>
        <w:sectPr w:rsidR="00AA18D1" w:rsidRPr="00DE4890" w:rsidSect="00E60E5A">
          <w:headerReference w:type="even" r:id="rId53"/>
          <w:headerReference w:type="default" r:id="rId54"/>
          <w:footerReference w:type="even" r:id="rId55"/>
          <w:footerReference w:type="default" r:id="rId56"/>
          <w:headerReference w:type="first" r:id="rId57"/>
          <w:footerReference w:type="first" r:id="rId58"/>
          <w:pgSz w:w="11906" w:h="16838" w:code="9"/>
          <w:pgMar w:top="1418" w:right="1134" w:bottom="1134" w:left="1134" w:header="709" w:footer="709" w:gutter="0"/>
          <w:cols w:space="708"/>
          <w:titlePg/>
          <w:docGrid w:linePitch="360"/>
        </w:sectPr>
      </w:pPr>
    </w:p>
    <w:p w:rsidR="002E2050" w:rsidRPr="00DE4890" w:rsidRDefault="004524BD" w:rsidP="0072380A">
      <w:pPr>
        <w:pStyle w:val="berschrift1"/>
        <w:rPr>
          <w:rStyle w:val="Hervorhebung"/>
          <w:i w:val="0"/>
          <w:iCs w:val="0"/>
        </w:rPr>
      </w:pPr>
      <w:r w:rsidRPr="00DE4890">
        <w:rPr>
          <w:rStyle w:val="Hervorhebung"/>
          <w:i w:val="0"/>
          <w:iCs w:val="0"/>
        </w:rPr>
        <w:lastRenderedPageBreak/>
        <w:t xml:space="preserve">Kompetenzraster </w:t>
      </w:r>
      <w:r w:rsidR="00BF1BA4">
        <w:rPr>
          <w:rStyle w:val="Hervorhebung"/>
          <w:i w:val="0"/>
          <w:iCs w:val="0"/>
        </w:rPr>
        <w:t>Deutsch</w:t>
      </w: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4"/>
        <w:gridCol w:w="1944"/>
        <w:gridCol w:w="1944"/>
        <w:gridCol w:w="1944"/>
        <w:gridCol w:w="1944"/>
        <w:gridCol w:w="1944"/>
        <w:gridCol w:w="1944"/>
      </w:tblGrid>
      <w:tr w:rsidR="00BF1BA4" w:rsidRPr="00DE4890" w:rsidTr="008F7E41">
        <w:trPr>
          <w:trHeight w:val="246"/>
        </w:trPr>
        <w:tc>
          <w:tcPr>
            <w:tcW w:w="1944" w:type="dxa"/>
            <w:shd w:val="clear" w:color="auto" w:fill="D9D9D9"/>
          </w:tcPr>
          <w:p w:rsidR="00BF1BA4" w:rsidRPr="00005EAC" w:rsidRDefault="00BF1BA4" w:rsidP="008F7E41">
            <w:pPr>
              <w:pStyle w:val="TabelleKopfmitte"/>
            </w:pPr>
            <w:r w:rsidRPr="00005EAC">
              <w:t>Kompetenzbereich</w:t>
            </w:r>
          </w:p>
        </w:tc>
        <w:tc>
          <w:tcPr>
            <w:tcW w:w="1944" w:type="dxa"/>
            <w:shd w:val="clear" w:color="auto" w:fill="D9D9D9"/>
          </w:tcPr>
          <w:p w:rsidR="00BF1BA4" w:rsidRPr="00005EAC" w:rsidRDefault="00BF1BA4" w:rsidP="008F7E41">
            <w:pPr>
              <w:pStyle w:val="TabelleKopfmitte"/>
            </w:pPr>
            <w:r w:rsidRPr="00005EAC">
              <w:t>LFS 1</w:t>
            </w:r>
          </w:p>
        </w:tc>
        <w:tc>
          <w:tcPr>
            <w:tcW w:w="1944" w:type="dxa"/>
            <w:shd w:val="clear" w:color="auto" w:fill="D9D9D9"/>
          </w:tcPr>
          <w:p w:rsidR="00BF1BA4" w:rsidRPr="00005EAC" w:rsidRDefault="00BF1BA4" w:rsidP="008F7E41">
            <w:pPr>
              <w:pStyle w:val="TabelleKopfmitte"/>
            </w:pPr>
            <w:r w:rsidRPr="00005EAC">
              <w:t>LFS 2</w:t>
            </w:r>
          </w:p>
        </w:tc>
        <w:tc>
          <w:tcPr>
            <w:tcW w:w="1944" w:type="dxa"/>
            <w:shd w:val="clear" w:color="auto" w:fill="D9D9D9"/>
          </w:tcPr>
          <w:p w:rsidR="00BF1BA4" w:rsidRPr="00005EAC" w:rsidRDefault="00BF1BA4" w:rsidP="008F7E41">
            <w:pPr>
              <w:pStyle w:val="TabelleKopfmitte"/>
            </w:pPr>
            <w:r w:rsidRPr="00005EAC">
              <w:t>LFS 3</w:t>
            </w:r>
          </w:p>
        </w:tc>
        <w:tc>
          <w:tcPr>
            <w:tcW w:w="1944" w:type="dxa"/>
            <w:shd w:val="clear" w:color="auto" w:fill="D9D9D9"/>
          </w:tcPr>
          <w:p w:rsidR="00BF1BA4" w:rsidRPr="00005EAC" w:rsidRDefault="00BF1BA4" w:rsidP="008F7E41">
            <w:pPr>
              <w:pStyle w:val="TabelleKopfmitte"/>
            </w:pPr>
            <w:r w:rsidRPr="00005EAC">
              <w:t>LFS 4</w:t>
            </w:r>
          </w:p>
        </w:tc>
        <w:tc>
          <w:tcPr>
            <w:tcW w:w="1944" w:type="dxa"/>
            <w:shd w:val="clear" w:color="auto" w:fill="D9D9D9"/>
          </w:tcPr>
          <w:p w:rsidR="00BF1BA4" w:rsidRPr="00005EAC" w:rsidRDefault="00BF1BA4" w:rsidP="008F7E41">
            <w:pPr>
              <w:pStyle w:val="TabelleKopfmitte"/>
            </w:pPr>
            <w:r w:rsidRPr="00005EAC">
              <w:t>LFS 5</w:t>
            </w:r>
          </w:p>
        </w:tc>
        <w:tc>
          <w:tcPr>
            <w:tcW w:w="1944" w:type="dxa"/>
            <w:shd w:val="clear" w:color="auto" w:fill="D9D9D9"/>
          </w:tcPr>
          <w:p w:rsidR="00BF1BA4" w:rsidRPr="00005EAC" w:rsidRDefault="00BF1BA4" w:rsidP="008F7E41">
            <w:pPr>
              <w:pStyle w:val="TabelleKopfmitte"/>
            </w:pPr>
            <w:r w:rsidRPr="00005EAC">
              <w:t>LFS 6</w:t>
            </w:r>
          </w:p>
        </w:tc>
      </w:tr>
      <w:tr w:rsidR="00BF1BA4" w:rsidRPr="00DE4890" w:rsidTr="008F7E41">
        <w:trPr>
          <w:trHeight w:val="567"/>
        </w:trPr>
        <w:tc>
          <w:tcPr>
            <w:tcW w:w="1944" w:type="dxa"/>
            <w:shd w:val="clear" w:color="auto" w:fill="D9D9D9"/>
          </w:tcPr>
          <w:p w:rsidR="00BF1BA4" w:rsidRPr="00C555FA" w:rsidRDefault="00BF1BA4" w:rsidP="008F7E41">
            <w:pPr>
              <w:pStyle w:val="NummerierungGrauhinterlegt"/>
              <w:tabs>
                <w:tab w:val="clear" w:pos="398"/>
              </w:tabs>
              <w:spacing w:line="240" w:lineRule="exact"/>
              <w:ind w:left="336" w:hanging="252"/>
              <w:jc w:val="left"/>
              <w:rPr>
                <w:rFonts w:ascii="Source Sans Pro" w:hAnsi="Source Sans Pro"/>
              </w:rPr>
            </w:pPr>
            <w:r w:rsidRPr="00C555FA">
              <w:rPr>
                <w:rFonts w:ascii="Source Sans Pro" w:hAnsi="Source Sans Pro"/>
                <w:b/>
                <w:bCs/>
              </w:rPr>
              <w:t>Hörverstehen</w:t>
            </w:r>
            <w:r w:rsidRPr="00C555FA">
              <w:rPr>
                <w:rFonts w:ascii="Source Sans Pro" w:hAnsi="Source Sans Pro"/>
              </w:rPr>
              <w:br/>
              <w:t>Gesprochenes Deutsch verst</w:t>
            </w:r>
            <w:r w:rsidRPr="00C555FA">
              <w:rPr>
                <w:rFonts w:ascii="Source Sans Pro" w:hAnsi="Source Sans Pro"/>
              </w:rPr>
              <w:t>e</w:t>
            </w:r>
            <w:r w:rsidRPr="00C555FA">
              <w:rPr>
                <w:rFonts w:ascii="Source Sans Pro" w:hAnsi="Source Sans Pro"/>
              </w:rPr>
              <w:t>hen</w:t>
            </w:r>
          </w:p>
        </w:tc>
        <w:tc>
          <w:tcPr>
            <w:tcW w:w="1944" w:type="dxa"/>
            <w:shd w:val="clear" w:color="auto" w:fill="auto"/>
          </w:tcPr>
          <w:p w:rsidR="00BF1BA4" w:rsidRDefault="00BF1BA4" w:rsidP="008F7E41">
            <w:pPr>
              <w:pStyle w:val="TabelleLinks8PT"/>
            </w:pPr>
            <w:r>
              <w:t>Ich kann das Wesentliche von kurzen und einfachen Mitteilungen verstehen.</w:t>
            </w:r>
          </w:p>
          <w:p w:rsidR="00BF1BA4" w:rsidRPr="001C505B" w:rsidRDefault="00BF1BA4" w:rsidP="008F7E41">
            <w:pPr>
              <w:pStyle w:val="TabelleLinks8PT"/>
              <w:rPr>
                <w:rStyle w:val="Hervorhebung"/>
              </w:rPr>
            </w:pPr>
          </w:p>
        </w:tc>
        <w:tc>
          <w:tcPr>
            <w:tcW w:w="1944" w:type="dxa"/>
            <w:shd w:val="clear" w:color="auto" w:fill="auto"/>
          </w:tcPr>
          <w:p w:rsidR="00BF1BA4" w:rsidRDefault="00BF1BA4" w:rsidP="008F7E41">
            <w:pPr>
              <w:pStyle w:val="TabelleLinks8PT"/>
            </w:pPr>
            <w:r w:rsidRPr="00B106DE">
              <w:t xml:space="preserve">Ich kann </w:t>
            </w:r>
            <w:r>
              <w:t>kurze Gespräche mit einfachen Informati</w:t>
            </w:r>
            <w:r>
              <w:t>o</w:t>
            </w:r>
            <w:r>
              <w:t>nen verstehen.</w:t>
            </w:r>
          </w:p>
          <w:p w:rsidR="00BF1BA4" w:rsidRPr="00AA3AE9" w:rsidRDefault="00BF1BA4" w:rsidP="008F7E41">
            <w:pPr>
              <w:pStyle w:val="TabelleLinks8PT"/>
              <w:rPr>
                <w:rStyle w:val="Hervorhebung"/>
                <w:i w:val="0"/>
                <w:iCs w:val="0"/>
              </w:rPr>
            </w:pPr>
            <w:r>
              <w:t>Ich kann einfache Wegb</w:t>
            </w:r>
            <w:r>
              <w:t>e</w:t>
            </w:r>
            <w:r>
              <w:t>schreibungen und Anwe</w:t>
            </w:r>
            <w:r>
              <w:t>i</w:t>
            </w:r>
            <w:r>
              <w:t>sungen verstehen.</w:t>
            </w:r>
          </w:p>
        </w:tc>
        <w:tc>
          <w:tcPr>
            <w:tcW w:w="1944" w:type="dxa"/>
            <w:shd w:val="clear" w:color="auto" w:fill="auto"/>
          </w:tcPr>
          <w:p w:rsidR="00BF1BA4" w:rsidRPr="00B106DE" w:rsidRDefault="00BF1BA4" w:rsidP="008F7E41">
            <w:pPr>
              <w:pStyle w:val="TabelleLinks8PT"/>
            </w:pPr>
            <w:r>
              <w:t>Ich kann in Gesprächen Hauptaussagen verstehen, wenn es um vertraute Themen, wie z.</w:t>
            </w:r>
            <w:r>
              <w:rPr>
                <w:rFonts w:ascii="Arial" w:hAnsi="Arial" w:cs="Arial"/>
              </w:rPr>
              <w:t> </w:t>
            </w:r>
            <w:r>
              <w:t>B</w:t>
            </w:r>
            <w:r w:rsidR="00CB07C7">
              <w:t>.</w:t>
            </w:r>
            <w:r>
              <w:t xml:space="preserve"> Arbeit, Schule, Freizeit geht.</w:t>
            </w:r>
          </w:p>
        </w:tc>
        <w:tc>
          <w:tcPr>
            <w:tcW w:w="1944" w:type="dxa"/>
            <w:shd w:val="clear" w:color="auto" w:fill="auto"/>
          </w:tcPr>
          <w:p w:rsidR="00BF1BA4" w:rsidRPr="00AA3AE9" w:rsidRDefault="00BF1BA4" w:rsidP="008F7E41">
            <w:pPr>
              <w:pStyle w:val="TabelleLinks8PT"/>
              <w:rPr>
                <w:rStyle w:val="Hervorhebung"/>
                <w:i w:val="0"/>
                <w:iCs w:val="0"/>
              </w:rPr>
            </w:pPr>
            <w:r w:rsidRPr="00E84386">
              <w:t>Ich kann die Hauptinform</w:t>
            </w:r>
            <w:r w:rsidRPr="00E84386">
              <w:t>a</w:t>
            </w:r>
            <w:r w:rsidRPr="00E84386">
              <w:t xml:space="preserve">tionen aus </w:t>
            </w:r>
            <w:r>
              <w:t>Medienbeiträge</w:t>
            </w:r>
            <w:r w:rsidRPr="00E84386">
              <w:t>n entnehmen, wenn es um aktuelle Ereignisse und um meine Interessen geht.</w:t>
            </w:r>
          </w:p>
        </w:tc>
        <w:tc>
          <w:tcPr>
            <w:tcW w:w="1944" w:type="dxa"/>
            <w:shd w:val="clear" w:color="auto" w:fill="auto"/>
          </w:tcPr>
          <w:p w:rsidR="00BF1BA4" w:rsidRPr="00B106DE" w:rsidRDefault="00BF1BA4" w:rsidP="008F7E41">
            <w:pPr>
              <w:pStyle w:val="TabelleLinks8PT"/>
            </w:pPr>
            <w:r w:rsidRPr="00E84386">
              <w:t>Ich kann längere Redebe</w:t>
            </w:r>
            <w:r w:rsidRPr="00E84386">
              <w:t>i</w:t>
            </w:r>
            <w:r w:rsidRPr="00E84386">
              <w:t>träge, Vorträge, Filme, Reportagen und Dokume</w:t>
            </w:r>
            <w:r w:rsidRPr="00E84386">
              <w:t>n</w:t>
            </w:r>
            <w:r w:rsidRPr="00E84386">
              <w:t>tationen verstehen.</w:t>
            </w:r>
          </w:p>
        </w:tc>
        <w:tc>
          <w:tcPr>
            <w:tcW w:w="1944" w:type="dxa"/>
            <w:shd w:val="clear" w:color="auto" w:fill="auto"/>
          </w:tcPr>
          <w:p w:rsidR="00BF1BA4" w:rsidRDefault="00BF1BA4" w:rsidP="008F7E41">
            <w:pPr>
              <w:pStyle w:val="TabelleLinks8PT"/>
            </w:pPr>
            <w:r w:rsidRPr="00E84386">
              <w:t>Ich kann folgen, wenn jemand etwas auf a</w:t>
            </w:r>
            <w:r w:rsidRPr="00E84386">
              <w:t>n</w:t>
            </w:r>
            <w:r w:rsidRPr="00E84386">
              <w:t>spruchsvolle Weise erklärt.</w:t>
            </w:r>
          </w:p>
          <w:p w:rsidR="00BF1BA4" w:rsidRPr="00B106DE" w:rsidRDefault="00BF1BA4" w:rsidP="008F7E41">
            <w:pPr>
              <w:pStyle w:val="TabelleLinks8PT"/>
            </w:pPr>
            <w:r>
              <w:t>Ich kann einer ausführl</w:t>
            </w:r>
            <w:r>
              <w:t>i</w:t>
            </w:r>
            <w:r>
              <w:t>chen Argumentation folgen.</w:t>
            </w:r>
          </w:p>
        </w:tc>
      </w:tr>
      <w:tr w:rsidR="00BF1BA4" w:rsidRPr="00DE4890" w:rsidTr="008F7E41">
        <w:trPr>
          <w:trHeight w:val="567"/>
        </w:trPr>
        <w:tc>
          <w:tcPr>
            <w:tcW w:w="1944" w:type="dxa"/>
            <w:shd w:val="clear" w:color="auto" w:fill="D9D9D9"/>
          </w:tcPr>
          <w:p w:rsidR="00BF1BA4" w:rsidRPr="00C555FA" w:rsidRDefault="00BF1BA4" w:rsidP="008F7E41">
            <w:pPr>
              <w:pStyle w:val="NummerierungGrauhinterlegt"/>
              <w:tabs>
                <w:tab w:val="clear" w:pos="398"/>
              </w:tabs>
              <w:spacing w:line="240" w:lineRule="exact"/>
              <w:ind w:left="336" w:hanging="252"/>
              <w:jc w:val="left"/>
              <w:rPr>
                <w:rFonts w:ascii="Source Sans Pro" w:hAnsi="Source Sans Pro"/>
              </w:rPr>
            </w:pPr>
            <w:r w:rsidRPr="00C555FA">
              <w:rPr>
                <w:rStyle w:val="Fett"/>
                <w:rFonts w:ascii="Source Sans Pro" w:hAnsi="Source Sans Pro"/>
              </w:rPr>
              <w:t>Leseverstehen</w:t>
            </w:r>
            <w:r w:rsidRPr="00C555FA">
              <w:rPr>
                <w:rFonts w:ascii="Source Sans Pro" w:hAnsi="Source Sans Pro"/>
              </w:rPr>
              <w:br/>
              <w:t xml:space="preserve">Texte lesen und </w:t>
            </w:r>
            <w:r w:rsidRPr="00C555FA">
              <w:rPr>
                <w:rFonts w:ascii="Source Sans Pro" w:hAnsi="Source Sans Pro"/>
              </w:rPr>
              <w:br/>
              <w:t>verstehen</w:t>
            </w:r>
          </w:p>
        </w:tc>
        <w:tc>
          <w:tcPr>
            <w:tcW w:w="1944" w:type="dxa"/>
            <w:shd w:val="clear" w:color="auto" w:fill="auto"/>
          </w:tcPr>
          <w:p w:rsidR="00BF1BA4" w:rsidRPr="00B106DE" w:rsidRDefault="00BF1BA4" w:rsidP="008F7E41">
            <w:pPr>
              <w:pStyle w:val="TabelleLinks8PT"/>
            </w:pPr>
            <w:r w:rsidRPr="00B106DE">
              <w:t>Ich kann</w:t>
            </w:r>
            <w:r>
              <w:t xml:space="preserve"> kurze und einfache Texte lesen.</w:t>
            </w:r>
          </w:p>
        </w:tc>
        <w:tc>
          <w:tcPr>
            <w:tcW w:w="1944" w:type="dxa"/>
            <w:shd w:val="clear" w:color="auto" w:fill="auto"/>
          </w:tcPr>
          <w:p w:rsidR="00BF1BA4" w:rsidRPr="00AA3AE9" w:rsidRDefault="00BF1BA4" w:rsidP="008F7E41">
            <w:pPr>
              <w:pStyle w:val="TabelleLinks8PT"/>
              <w:rPr>
                <w:rStyle w:val="Hervorhebung"/>
                <w:i w:val="0"/>
                <w:iCs w:val="0"/>
              </w:rPr>
            </w:pPr>
            <w:r w:rsidRPr="00B106DE">
              <w:t xml:space="preserve">Ich kann </w:t>
            </w:r>
            <w:r>
              <w:t>einfache Alltag</w:t>
            </w:r>
            <w:r>
              <w:t>s</w:t>
            </w:r>
            <w:r>
              <w:t>texte lesen und darin wic</w:t>
            </w:r>
            <w:r>
              <w:t>h</w:t>
            </w:r>
            <w:r>
              <w:t>tige Informationen finden.</w:t>
            </w:r>
          </w:p>
        </w:tc>
        <w:tc>
          <w:tcPr>
            <w:tcW w:w="1944" w:type="dxa"/>
            <w:shd w:val="clear" w:color="auto" w:fill="auto"/>
          </w:tcPr>
          <w:p w:rsidR="00BF1BA4" w:rsidRPr="00B106DE" w:rsidRDefault="00BF1BA4" w:rsidP="008F7E41">
            <w:pPr>
              <w:pStyle w:val="TabelleLinks8PT"/>
            </w:pPr>
            <w:r>
              <w:t>Ich kann Texte aus dem Alltag und dem Berufsleben verstehen.</w:t>
            </w:r>
          </w:p>
        </w:tc>
        <w:tc>
          <w:tcPr>
            <w:tcW w:w="1944" w:type="dxa"/>
            <w:shd w:val="clear" w:color="auto" w:fill="auto"/>
          </w:tcPr>
          <w:p w:rsidR="00BF1BA4" w:rsidRPr="00B106DE" w:rsidRDefault="00BF1BA4" w:rsidP="008F7E41">
            <w:pPr>
              <w:pStyle w:val="TabelleLinks8PT"/>
            </w:pPr>
            <w:r w:rsidRPr="00E84386">
              <w:t>Ich kann einfache literar</w:t>
            </w:r>
            <w:r w:rsidRPr="00E84386">
              <w:t>i</w:t>
            </w:r>
            <w:r w:rsidRPr="00E84386">
              <w:t>sche Texte verstehen.</w:t>
            </w:r>
          </w:p>
        </w:tc>
        <w:tc>
          <w:tcPr>
            <w:tcW w:w="1944" w:type="dxa"/>
            <w:shd w:val="clear" w:color="auto" w:fill="auto"/>
          </w:tcPr>
          <w:p w:rsidR="00BF1BA4" w:rsidRPr="00B106DE" w:rsidRDefault="00BF1BA4" w:rsidP="008F7E41">
            <w:pPr>
              <w:pStyle w:val="TabelleLinks8PT"/>
            </w:pPr>
            <w:r w:rsidRPr="00E84386">
              <w:t>Ich kann längere Sachtexte inhaltlich erfassen.</w:t>
            </w:r>
          </w:p>
        </w:tc>
        <w:tc>
          <w:tcPr>
            <w:tcW w:w="1944" w:type="dxa"/>
            <w:shd w:val="clear" w:color="auto" w:fill="auto"/>
          </w:tcPr>
          <w:p w:rsidR="00BF1BA4" w:rsidRPr="00B106DE" w:rsidRDefault="00BF1BA4" w:rsidP="008F7E41">
            <w:pPr>
              <w:pStyle w:val="TabelleLinks8PT"/>
            </w:pPr>
            <w:r w:rsidRPr="00E84386">
              <w:t>Ich kann literarische</w:t>
            </w:r>
            <w:r>
              <w:t xml:space="preserve"> Texte</w:t>
            </w:r>
            <w:r w:rsidRPr="00E84386">
              <w:t xml:space="preserve"> verstehen.</w:t>
            </w:r>
          </w:p>
        </w:tc>
      </w:tr>
      <w:tr w:rsidR="00BF1BA4" w:rsidRPr="00DE4890" w:rsidTr="008F7E41">
        <w:trPr>
          <w:trHeight w:val="567"/>
        </w:trPr>
        <w:tc>
          <w:tcPr>
            <w:tcW w:w="1944" w:type="dxa"/>
            <w:shd w:val="clear" w:color="auto" w:fill="D9D9D9"/>
          </w:tcPr>
          <w:p w:rsidR="00BF1BA4" w:rsidRPr="00C555FA" w:rsidRDefault="00BF1BA4" w:rsidP="008F7E41">
            <w:pPr>
              <w:pStyle w:val="NummerierungGrauhinterlegt"/>
              <w:tabs>
                <w:tab w:val="clear" w:pos="398"/>
              </w:tabs>
              <w:spacing w:line="240" w:lineRule="exact"/>
              <w:ind w:left="336" w:hanging="252"/>
              <w:jc w:val="left"/>
              <w:rPr>
                <w:rFonts w:ascii="Source Sans Pro" w:hAnsi="Source Sans Pro"/>
              </w:rPr>
            </w:pPr>
            <w:r w:rsidRPr="00C555FA">
              <w:rPr>
                <w:rStyle w:val="Fett"/>
                <w:rFonts w:ascii="Source Sans Pro" w:hAnsi="Source Sans Pro"/>
              </w:rPr>
              <w:t>Sprechen</w:t>
            </w:r>
            <w:r w:rsidRPr="00C555FA">
              <w:rPr>
                <w:rFonts w:ascii="Source Sans Pro" w:hAnsi="Source Sans Pro"/>
              </w:rPr>
              <w:br/>
              <w:t>An Gesprächen</w:t>
            </w:r>
            <w:r w:rsidRPr="00C555FA">
              <w:rPr>
                <w:rFonts w:ascii="Source Sans Pro" w:hAnsi="Source Sans Pro"/>
              </w:rPr>
              <w:br/>
              <w:t>teilnehmen</w:t>
            </w:r>
          </w:p>
        </w:tc>
        <w:tc>
          <w:tcPr>
            <w:tcW w:w="1944" w:type="dxa"/>
            <w:shd w:val="clear" w:color="auto" w:fill="auto"/>
          </w:tcPr>
          <w:p w:rsidR="00BF1BA4" w:rsidRPr="007725EA" w:rsidRDefault="00BF1BA4" w:rsidP="008F7E41">
            <w:pPr>
              <w:pStyle w:val="TabelleLinks8PT"/>
              <w:rPr>
                <w:rStyle w:val="Hervorhebung"/>
                <w:i w:val="0"/>
                <w:iCs w:val="0"/>
              </w:rPr>
            </w:pPr>
            <w:r w:rsidRPr="00B106DE">
              <w:t>Ich kann</w:t>
            </w:r>
            <w:r>
              <w:t xml:space="preserve"> einfache Inform</w:t>
            </w:r>
            <w:r>
              <w:t>a</w:t>
            </w:r>
            <w:r>
              <w:t>tionen austauschen, wenn es um vertraute Themen geht.</w:t>
            </w:r>
          </w:p>
        </w:tc>
        <w:tc>
          <w:tcPr>
            <w:tcW w:w="1944" w:type="dxa"/>
            <w:shd w:val="clear" w:color="auto" w:fill="auto"/>
          </w:tcPr>
          <w:p w:rsidR="00BF1BA4" w:rsidRPr="00E84386" w:rsidRDefault="00BF1BA4" w:rsidP="008F7E41">
            <w:pPr>
              <w:pStyle w:val="TabelleLinks8PT"/>
              <w:rPr>
                <w:rStyle w:val="Hervorhebung"/>
              </w:rPr>
            </w:pPr>
            <w:r>
              <w:t>Ich kann mich in alltägl</w:t>
            </w:r>
            <w:r>
              <w:t>i</w:t>
            </w:r>
            <w:r>
              <w:t>chen Situationen verständ</w:t>
            </w:r>
            <w:r>
              <w:t>i</w:t>
            </w:r>
            <w:r>
              <w:t>gen.</w:t>
            </w:r>
          </w:p>
        </w:tc>
        <w:tc>
          <w:tcPr>
            <w:tcW w:w="1944" w:type="dxa"/>
            <w:shd w:val="clear" w:color="auto" w:fill="auto"/>
          </w:tcPr>
          <w:p w:rsidR="00BF1BA4" w:rsidRPr="00B106DE" w:rsidRDefault="00BF1BA4" w:rsidP="008F7E41">
            <w:pPr>
              <w:pStyle w:val="TabelleLinks8PT"/>
            </w:pPr>
            <w:r>
              <w:t>Ich kann an Gesprächen teilnehmen über Themen, die mir vertraut sind, z.</w:t>
            </w:r>
            <w:r>
              <w:rPr>
                <w:rFonts w:ascii="Arial" w:hAnsi="Arial" w:cs="Arial"/>
              </w:rPr>
              <w:t> </w:t>
            </w:r>
            <w:r>
              <w:t>B. Familie, Hobby, aktuelle Ereignisse, Arbeit.</w:t>
            </w:r>
          </w:p>
        </w:tc>
        <w:tc>
          <w:tcPr>
            <w:tcW w:w="1944" w:type="dxa"/>
            <w:shd w:val="clear" w:color="auto" w:fill="auto"/>
          </w:tcPr>
          <w:p w:rsidR="00BF1BA4" w:rsidRPr="00B106DE" w:rsidRDefault="00BF1BA4" w:rsidP="008F7E41">
            <w:pPr>
              <w:pStyle w:val="TabelleLinks8PT"/>
            </w:pPr>
            <w:r w:rsidRPr="00E84386">
              <w:t>Ich kann situationsang</w:t>
            </w:r>
            <w:r w:rsidRPr="00E84386">
              <w:t>e</w:t>
            </w:r>
            <w:r w:rsidRPr="00E84386">
              <w:t>messen Gespräche führen. Ich kann andere nach der Meinung fragen</w:t>
            </w:r>
            <w:r>
              <w:t>.</w:t>
            </w:r>
          </w:p>
        </w:tc>
        <w:tc>
          <w:tcPr>
            <w:tcW w:w="1944" w:type="dxa"/>
            <w:shd w:val="clear" w:color="auto" w:fill="auto"/>
          </w:tcPr>
          <w:p w:rsidR="00BF1BA4" w:rsidRPr="00B106DE" w:rsidRDefault="00BF1BA4" w:rsidP="008F7E41">
            <w:pPr>
              <w:pStyle w:val="TabelleLinks8PT"/>
            </w:pPr>
            <w:r w:rsidRPr="00E84386">
              <w:t xml:space="preserve">Ich kann </w:t>
            </w:r>
            <w:r>
              <w:t>mich an einer Diskussion beteiligen.</w:t>
            </w:r>
          </w:p>
        </w:tc>
        <w:tc>
          <w:tcPr>
            <w:tcW w:w="1944" w:type="dxa"/>
            <w:shd w:val="clear" w:color="auto" w:fill="auto"/>
          </w:tcPr>
          <w:p w:rsidR="00BF1BA4" w:rsidRPr="00B106DE" w:rsidRDefault="00BF1BA4" w:rsidP="008F7E41">
            <w:pPr>
              <w:pStyle w:val="TabelleLinks8PT"/>
            </w:pPr>
            <w:r>
              <w:t>Ich kann</w:t>
            </w:r>
            <w:r w:rsidRPr="00E84386">
              <w:t xml:space="preserve"> mich zu einem Text kritisch äußern.</w:t>
            </w:r>
          </w:p>
        </w:tc>
      </w:tr>
      <w:tr w:rsidR="00BF1BA4" w:rsidRPr="00DE4890" w:rsidTr="008F7E41">
        <w:trPr>
          <w:trHeight w:val="567"/>
        </w:trPr>
        <w:tc>
          <w:tcPr>
            <w:tcW w:w="1944" w:type="dxa"/>
            <w:shd w:val="clear" w:color="auto" w:fill="D9D9D9"/>
          </w:tcPr>
          <w:p w:rsidR="00BF1BA4" w:rsidRPr="00C555FA" w:rsidRDefault="00BF1BA4" w:rsidP="008F7E41">
            <w:pPr>
              <w:pStyle w:val="NummerierungGrauhinterlegt"/>
              <w:tabs>
                <w:tab w:val="clear" w:pos="398"/>
              </w:tabs>
              <w:spacing w:line="240" w:lineRule="exact"/>
              <w:ind w:left="336" w:hanging="252"/>
              <w:jc w:val="left"/>
              <w:rPr>
                <w:rFonts w:ascii="Source Sans Pro" w:hAnsi="Source Sans Pro"/>
              </w:rPr>
            </w:pPr>
            <w:r w:rsidRPr="00C555FA">
              <w:rPr>
                <w:rStyle w:val="Fett"/>
                <w:rFonts w:ascii="Source Sans Pro" w:hAnsi="Source Sans Pro"/>
              </w:rPr>
              <w:t>Sprechen</w:t>
            </w:r>
            <w:r w:rsidRPr="00C555FA">
              <w:rPr>
                <w:rFonts w:ascii="Source Sans Pro" w:hAnsi="Source Sans Pro"/>
              </w:rPr>
              <w:br/>
              <w:t>Zusammenhä</w:t>
            </w:r>
            <w:r w:rsidRPr="00C555FA">
              <w:rPr>
                <w:rFonts w:ascii="Source Sans Pro" w:hAnsi="Source Sans Pro"/>
              </w:rPr>
              <w:t>n</w:t>
            </w:r>
            <w:r w:rsidRPr="00C555FA">
              <w:rPr>
                <w:rFonts w:ascii="Source Sans Pro" w:hAnsi="Source Sans Pro"/>
              </w:rPr>
              <w:t>gend sprechen</w:t>
            </w:r>
          </w:p>
        </w:tc>
        <w:tc>
          <w:tcPr>
            <w:tcW w:w="1944" w:type="dxa"/>
            <w:shd w:val="clear" w:color="auto" w:fill="auto"/>
          </w:tcPr>
          <w:p w:rsidR="00BF1BA4" w:rsidRPr="00B106DE" w:rsidRDefault="00BF1BA4" w:rsidP="008F7E41">
            <w:pPr>
              <w:pStyle w:val="TabelleLinks8PT"/>
            </w:pPr>
            <w:r w:rsidRPr="00B106DE">
              <w:t xml:space="preserve">Ich kann </w:t>
            </w:r>
            <w:r>
              <w:t>mit einfachen Mitteln z.</w:t>
            </w:r>
            <w:r>
              <w:rPr>
                <w:rFonts w:ascii="Arial" w:hAnsi="Arial" w:cs="Arial"/>
              </w:rPr>
              <w:t> </w:t>
            </w:r>
            <w:r>
              <w:t>B. über meine Familie, über meine Woh</w:t>
            </w:r>
            <w:r>
              <w:t>n</w:t>
            </w:r>
            <w:r>
              <w:t>situation und meine Ausbi</w:t>
            </w:r>
            <w:r>
              <w:t>l</w:t>
            </w:r>
            <w:r>
              <w:t>dung sprechen.</w:t>
            </w:r>
          </w:p>
        </w:tc>
        <w:tc>
          <w:tcPr>
            <w:tcW w:w="1944" w:type="dxa"/>
            <w:shd w:val="clear" w:color="auto" w:fill="auto"/>
          </w:tcPr>
          <w:p w:rsidR="00BF1BA4" w:rsidRPr="00B106DE" w:rsidRDefault="00BF1BA4" w:rsidP="008F7E41">
            <w:pPr>
              <w:pStyle w:val="TabelleLinks8PT"/>
            </w:pPr>
            <w:r>
              <w:t>Ich kann mit einer Reihe von Sätzen eine Geschichte erzählen.</w:t>
            </w:r>
          </w:p>
        </w:tc>
        <w:tc>
          <w:tcPr>
            <w:tcW w:w="1944" w:type="dxa"/>
            <w:shd w:val="clear" w:color="auto" w:fill="auto"/>
          </w:tcPr>
          <w:p w:rsidR="00BF1BA4" w:rsidRPr="00B106DE" w:rsidRDefault="00BF1BA4" w:rsidP="008F7E41">
            <w:pPr>
              <w:pStyle w:val="TabelleLinks8PT"/>
            </w:pPr>
            <w:r>
              <w:t>Ich kann Sätze zusamme</w:t>
            </w:r>
            <w:r>
              <w:t>n</w:t>
            </w:r>
            <w:r>
              <w:t>hängend aneinanderreihen und kann z.</w:t>
            </w:r>
            <w:r>
              <w:rPr>
                <w:rFonts w:ascii="Arial" w:hAnsi="Arial" w:cs="Arial"/>
              </w:rPr>
              <w:t> </w:t>
            </w:r>
            <w:r>
              <w:t>B. berufliche Tätigkeiten beschreiben und Inhalte eines Textes, Films und Buchs wiederg</w:t>
            </w:r>
            <w:r>
              <w:t>e</w:t>
            </w:r>
            <w:r>
              <w:t>ben.</w:t>
            </w:r>
          </w:p>
        </w:tc>
        <w:tc>
          <w:tcPr>
            <w:tcW w:w="1944" w:type="dxa"/>
            <w:shd w:val="clear" w:color="auto" w:fill="auto"/>
          </w:tcPr>
          <w:p w:rsidR="00BF1BA4" w:rsidRPr="00B106DE" w:rsidRDefault="00BF1BA4" w:rsidP="008F7E41">
            <w:pPr>
              <w:pStyle w:val="TabelleLinks8PT"/>
            </w:pPr>
            <w:r w:rsidRPr="00E84386">
              <w:t>Ich kann meine Interessen vertreten</w:t>
            </w:r>
            <w:r>
              <w:t xml:space="preserve"> und begründen.</w:t>
            </w:r>
          </w:p>
        </w:tc>
        <w:tc>
          <w:tcPr>
            <w:tcW w:w="1944" w:type="dxa"/>
            <w:shd w:val="clear" w:color="auto" w:fill="auto"/>
          </w:tcPr>
          <w:p w:rsidR="00BF1BA4" w:rsidRPr="00B106DE" w:rsidRDefault="00BF1BA4" w:rsidP="008F7E41">
            <w:pPr>
              <w:pStyle w:val="TabelleLinks8PT"/>
            </w:pPr>
            <w:r>
              <w:t>Ich kann länger über ve</w:t>
            </w:r>
            <w:r>
              <w:t>r</w:t>
            </w:r>
            <w:r>
              <w:t>traute Themen sprechen.</w:t>
            </w:r>
          </w:p>
        </w:tc>
        <w:tc>
          <w:tcPr>
            <w:tcW w:w="1944" w:type="dxa"/>
            <w:shd w:val="clear" w:color="auto" w:fill="auto"/>
          </w:tcPr>
          <w:p w:rsidR="00BF1BA4" w:rsidRDefault="00BF1BA4" w:rsidP="008F7E41">
            <w:pPr>
              <w:pStyle w:val="TabelleLinks8PT"/>
            </w:pPr>
            <w:r>
              <w:t>Ich kann länger über ein Thema sprechen.</w:t>
            </w:r>
          </w:p>
          <w:p w:rsidR="00BF1BA4" w:rsidRPr="00B106DE" w:rsidRDefault="00BF1BA4" w:rsidP="008F7E41">
            <w:pPr>
              <w:pStyle w:val="TabelleLinks8PT"/>
            </w:pPr>
            <w:r>
              <w:t>Ich kann ein Buch vorste</w:t>
            </w:r>
            <w:r>
              <w:t>l</w:t>
            </w:r>
            <w:r>
              <w:t>len.</w:t>
            </w:r>
          </w:p>
        </w:tc>
      </w:tr>
      <w:tr w:rsidR="00BF1BA4" w:rsidRPr="00DE4890" w:rsidTr="008F7E41">
        <w:trPr>
          <w:trHeight w:val="567"/>
        </w:trPr>
        <w:tc>
          <w:tcPr>
            <w:tcW w:w="1944" w:type="dxa"/>
            <w:shd w:val="clear" w:color="auto" w:fill="D9D9D9"/>
          </w:tcPr>
          <w:p w:rsidR="00BF1BA4" w:rsidRPr="00C555FA" w:rsidRDefault="00BF1BA4" w:rsidP="008F7E41">
            <w:pPr>
              <w:pStyle w:val="NummerierungGrauhinterlegt"/>
              <w:tabs>
                <w:tab w:val="clear" w:pos="398"/>
              </w:tabs>
              <w:spacing w:line="240" w:lineRule="exact"/>
              <w:ind w:left="336" w:hanging="252"/>
              <w:jc w:val="left"/>
              <w:rPr>
                <w:rFonts w:ascii="Source Sans Pro" w:hAnsi="Source Sans Pro"/>
              </w:rPr>
            </w:pPr>
            <w:r w:rsidRPr="00C555FA">
              <w:rPr>
                <w:rStyle w:val="Fett"/>
                <w:rFonts w:ascii="Source Sans Pro" w:hAnsi="Source Sans Pro"/>
              </w:rPr>
              <w:t>Schreiben</w:t>
            </w:r>
            <w:r w:rsidRPr="00C555FA">
              <w:rPr>
                <w:rFonts w:ascii="Source Sans Pro" w:hAnsi="Source Sans Pro"/>
              </w:rPr>
              <w:br/>
              <w:t>Texte schreiben</w:t>
            </w:r>
          </w:p>
        </w:tc>
        <w:tc>
          <w:tcPr>
            <w:tcW w:w="1944" w:type="dxa"/>
            <w:shd w:val="clear" w:color="auto" w:fill="auto"/>
          </w:tcPr>
          <w:p w:rsidR="00BF1BA4" w:rsidRDefault="00BF1BA4" w:rsidP="008F7E41">
            <w:pPr>
              <w:pStyle w:val="TabelleLinks8PT"/>
            </w:pPr>
            <w:r w:rsidRPr="00B106DE">
              <w:t xml:space="preserve">Ich kann </w:t>
            </w:r>
            <w:r>
              <w:t>Formulare ausfü</w:t>
            </w:r>
            <w:r>
              <w:t>l</w:t>
            </w:r>
            <w:r>
              <w:t xml:space="preserve">len. </w:t>
            </w:r>
          </w:p>
          <w:p w:rsidR="00BF1BA4" w:rsidRDefault="00BF1BA4" w:rsidP="008F7E41">
            <w:pPr>
              <w:pStyle w:val="TabelleLinks8PT"/>
            </w:pPr>
            <w:r>
              <w:t>Ich kann kurze und einfache Notizen schreiben.</w:t>
            </w:r>
          </w:p>
          <w:p w:rsidR="00BF1BA4" w:rsidRPr="00B106DE" w:rsidRDefault="00BF1BA4" w:rsidP="008F7E41">
            <w:pPr>
              <w:pStyle w:val="TabelleLinks8PT"/>
            </w:pPr>
          </w:p>
        </w:tc>
        <w:tc>
          <w:tcPr>
            <w:tcW w:w="1944" w:type="dxa"/>
            <w:shd w:val="clear" w:color="auto" w:fill="auto"/>
          </w:tcPr>
          <w:p w:rsidR="00BF1BA4" w:rsidRDefault="00BF1BA4" w:rsidP="008F7E41">
            <w:pPr>
              <w:pStyle w:val="TabelleLinks8PT"/>
            </w:pPr>
            <w:r>
              <w:t>Ich kann mit einfachen Sätzen über mich Auskunft geben.</w:t>
            </w:r>
          </w:p>
          <w:p w:rsidR="00BF1BA4" w:rsidRDefault="00BF1BA4" w:rsidP="008F7E41">
            <w:pPr>
              <w:pStyle w:val="TabelleLinks8PT"/>
            </w:pPr>
            <w:r>
              <w:t>Ich kann eine Geschichte schreiben.</w:t>
            </w:r>
          </w:p>
          <w:p w:rsidR="00BF1BA4" w:rsidRPr="00E84386" w:rsidRDefault="00BF1BA4" w:rsidP="008F7E41">
            <w:pPr>
              <w:pStyle w:val="TabelleLinks8PT"/>
              <w:rPr>
                <w:rStyle w:val="Hervorhebung"/>
              </w:rPr>
            </w:pPr>
          </w:p>
        </w:tc>
        <w:tc>
          <w:tcPr>
            <w:tcW w:w="1944" w:type="dxa"/>
            <w:shd w:val="clear" w:color="auto" w:fill="auto"/>
          </w:tcPr>
          <w:p w:rsidR="00BF1BA4" w:rsidRDefault="00BF1BA4" w:rsidP="008F7E41">
            <w:pPr>
              <w:pStyle w:val="TabelleLinks8PT"/>
            </w:pPr>
            <w:r>
              <w:t xml:space="preserve">Ich kann </w:t>
            </w:r>
            <w:r w:rsidRPr="005750A4">
              <w:t>Inhalte eines Textes, Films und Buchs wiedergeben.</w:t>
            </w:r>
          </w:p>
          <w:p w:rsidR="00BF1BA4" w:rsidRPr="00E84386" w:rsidRDefault="00BF1BA4" w:rsidP="008F7E41">
            <w:pPr>
              <w:pStyle w:val="TabelleLinks8PT"/>
            </w:pPr>
            <w:r w:rsidRPr="00E84386">
              <w:t>Ich kann Personen, Gege</w:t>
            </w:r>
            <w:r w:rsidRPr="00E84386">
              <w:t>n</w:t>
            </w:r>
            <w:r w:rsidRPr="00E84386">
              <w:t>stände und Vorgänge b</w:t>
            </w:r>
            <w:r w:rsidRPr="00E84386">
              <w:t>e</w:t>
            </w:r>
            <w:r w:rsidRPr="00E84386">
              <w:t>schreiben</w:t>
            </w:r>
            <w:r>
              <w:t>.</w:t>
            </w:r>
          </w:p>
          <w:p w:rsidR="00BF1BA4" w:rsidRPr="00E84386" w:rsidRDefault="00BF1BA4" w:rsidP="008F7E41">
            <w:pPr>
              <w:pStyle w:val="TabelleLinks8PT"/>
            </w:pPr>
            <w:r w:rsidRPr="00E84386">
              <w:t xml:space="preserve">Ich kann </w:t>
            </w:r>
            <w:r>
              <w:t xml:space="preserve">über </w:t>
            </w:r>
            <w:r w:rsidRPr="00E84386">
              <w:t xml:space="preserve">die zeitliche Abfolge und </w:t>
            </w:r>
            <w:r>
              <w:t xml:space="preserve">die </w:t>
            </w:r>
            <w:r w:rsidRPr="00E84386">
              <w:t>örtlichen Begebenheiten eines Erei</w:t>
            </w:r>
            <w:r w:rsidRPr="00E84386">
              <w:t>g</w:t>
            </w:r>
            <w:r w:rsidRPr="00E84386">
              <w:t xml:space="preserve">nisses </w:t>
            </w:r>
            <w:r>
              <w:t>berichten</w:t>
            </w:r>
            <w:r w:rsidRPr="00E84386">
              <w:t>.</w:t>
            </w:r>
          </w:p>
          <w:p w:rsidR="00BF1BA4" w:rsidRPr="00E84386" w:rsidRDefault="00BF1BA4" w:rsidP="008F7E41">
            <w:pPr>
              <w:pStyle w:val="TabelleLinks8PT"/>
              <w:rPr>
                <w:rStyle w:val="Hervorhebung"/>
              </w:rPr>
            </w:pPr>
          </w:p>
        </w:tc>
        <w:tc>
          <w:tcPr>
            <w:tcW w:w="1944" w:type="dxa"/>
            <w:shd w:val="clear" w:color="auto" w:fill="auto"/>
          </w:tcPr>
          <w:p w:rsidR="00BF1BA4" w:rsidRPr="00E84386" w:rsidRDefault="00BF1BA4" w:rsidP="008F7E41">
            <w:pPr>
              <w:pStyle w:val="TabelleLinks8PT"/>
            </w:pPr>
            <w:r w:rsidRPr="00E84386">
              <w:t>Ich kann zu einem alltägl</w:t>
            </w:r>
            <w:r w:rsidRPr="00E84386">
              <w:t>i</w:t>
            </w:r>
            <w:r w:rsidRPr="00E84386">
              <w:t>chen Thema Stellung b</w:t>
            </w:r>
            <w:r w:rsidRPr="00E84386">
              <w:t>e</w:t>
            </w:r>
            <w:r w:rsidRPr="00E84386">
              <w:t>ziehen.</w:t>
            </w:r>
          </w:p>
          <w:p w:rsidR="00BF1BA4" w:rsidRPr="00E84386" w:rsidRDefault="00BF1BA4" w:rsidP="008F7E41">
            <w:pPr>
              <w:pStyle w:val="TabelleLinks8PT"/>
            </w:pPr>
            <w:r w:rsidRPr="00E84386">
              <w:t>Ich kann Briefe schreiben und darin die Bedeutung von Ereignissen und Erfa</w:t>
            </w:r>
            <w:r w:rsidRPr="00E84386">
              <w:t>h</w:t>
            </w:r>
            <w:r w:rsidRPr="00E84386">
              <w:t>rungen deutlich machen</w:t>
            </w:r>
            <w:r>
              <w:t>.</w:t>
            </w:r>
          </w:p>
          <w:p w:rsidR="00BF1BA4" w:rsidRPr="00B106DE" w:rsidRDefault="00BF1BA4" w:rsidP="008F7E41">
            <w:pPr>
              <w:pStyle w:val="TabelleLinks8PT"/>
            </w:pPr>
            <w:r>
              <w:t>Ich kann ein Schaubild be</w:t>
            </w:r>
            <w:r w:rsidRPr="00E84386">
              <w:t>schreiben</w:t>
            </w:r>
            <w:r>
              <w:t>.</w:t>
            </w:r>
          </w:p>
        </w:tc>
        <w:tc>
          <w:tcPr>
            <w:tcW w:w="1944" w:type="dxa"/>
            <w:shd w:val="clear" w:color="auto" w:fill="auto"/>
          </w:tcPr>
          <w:p w:rsidR="00BF1BA4" w:rsidRDefault="00BF1BA4" w:rsidP="008F7E41">
            <w:pPr>
              <w:pStyle w:val="TabelleLinks8PT"/>
            </w:pPr>
            <w:r w:rsidRPr="00E84386">
              <w:t>Ich kann Rechercheerge</w:t>
            </w:r>
            <w:r w:rsidRPr="00E84386">
              <w:t>b</w:t>
            </w:r>
            <w:r w:rsidRPr="00E84386">
              <w:t>nisse übersichtlich darste</w:t>
            </w:r>
            <w:r w:rsidRPr="00E84386">
              <w:t>l</w:t>
            </w:r>
            <w:r w:rsidRPr="00E84386">
              <w:t>len.</w:t>
            </w:r>
          </w:p>
          <w:p w:rsidR="00BF1BA4" w:rsidRDefault="00BF1BA4" w:rsidP="008F7E41">
            <w:pPr>
              <w:pStyle w:val="TabelleLinks8PT"/>
            </w:pPr>
            <w:r w:rsidRPr="00E84386">
              <w:t>Ich kann allgemeine Th</w:t>
            </w:r>
            <w:r w:rsidRPr="00E84386">
              <w:t>e</w:t>
            </w:r>
            <w:r w:rsidRPr="00E84386">
              <w:t>men schriftlich diskutieren.</w:t>
            </w:r>
          </w:p>
          <w:p w:rsidR="00BF1BA4" w:rsidRPr="00B106DE" w:rsidRDefault="00BF1BA4" w:rsidP="008F7E41">
            <w:pPr>
              <w:pStyle w:val="TabelleLinks8PT"/>
            </w:pPr>
            <w:r w:rsidRPr="00E84386">
              <w:t>Ich kann mit einem Text kreativ umgehen.</w:t>
            </w:r>
          </w:p>
        </w:tc>
        <w:tc>
          <w:tcPr>
            <w:tcW w:w="1944" w:type="dxa"/>
            <w:shd w:val="clear" w:color="auto" w:fill="auto"/>
          </w:tcPr>
          <w:p w:rsidR="00BF1BA4" w:rsidRPr="00AA3AE9" w:rsidRDefault="00BF1BA4" w:rsidP="008F7E41">
            <w:pPr>
              <w:pStyle w:val="TabelleLinks8PT"/>
              <w:rPr>
                <w:rStyle w:val="Hervorhebung"/>
                <w:i w:val="0"/>
                <w:iCs w:val="0"/>
              </w:rPr>
            </w:pPr>
            <w:r w:rsidRPr="00430C3A">
              <w:t>Ich kann literarische Texte interpretieren und vergle</w:t>
            </w:r>
            <w:r w:rsidRPr="00430C3A">
              <w:t>i</w:t>
            </w:r>
            <w:r w:rsidRPr="00430C3A">
              <w:t>chen. Ich kann mich zu einem Text kritisch schrif</w:t>
            </w:r>
            <w:r w:rsidRPr="00430C3A">
              <w:t>t</w:t>
            </w:r>
            <w:r w:rsidRPr="00430C3A">
              <w:t>lich äußern.</w:t>
            </w:r>
          </w:p>
        </w:tc>
      </w:tr>
    </w:tbl>
    <w:p w:rsidR="00DF60B9" w:rsidRDefault="00DF60B9" w:rsidP="00005EAC">
      <w:pPr>
        <w:pStyle w:val="Textkrper-Erstzeileneinzug"/>
        <w:ind w:firstLine="0"/>
      </w:pPr>
    </w:p>
    <w:p w:rsidR="002979DC" w:rsidRPr="00005EAC" w:rsidRDefault="002979DC" w:rsidP="00005EAC">
      <w:pPr>
        <w:pStyle w:val="Textkrper-Erstzeileneinzug"/>
        <w:ind w:firstLine="0"/>
        <w:sectPr w:rsidR="002979DC" w:rsidRPr="00005EAC" w:rsidSect="00E60E5A">
          <w:headerReference w:type="default" r:id="rId59"/>
          <w:footerReference w:type="default" r:id="rId60"/>
          <w:pgSz w:w="16838" w:h="11906" w:orient="landscape" w:code="9"/>
          <w:pgMar w:top="1134" w:right="1587" w:bottom="1134" w:left="1361" w:header="709" w:footer="709" w:gutter="0"/>
          <w:cols w:space="708"/>
          <w:docGrid w:linePitch="360"/>
        </w:sectPr>
      </w:pP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357"/>
        <w:gridCol w:w="1886"/>
        <w:gridCol w:w="3044"/>
        <w:gridCol w:w="1179"/>
        <w:gridCol w:w="1179"/>
      </w:tblGrid>
      <w:tr w:rsidR="00EE39DB" w:rsidRPr="006D573E" w:rsidTr="00185446">
        <w:trPr>
          <w:trHeight w:val="547"/>
        </w:trPr>
        <w:tc>
          <w:tcPr>
            <w:tcW w:w="2357" w:type="dxa"/>
            <w:shd w:val="clear" w:color="auto" w:fill="D9D9D9"/>
            <w:hideMark/>
          </w:tcPr>
          <w:p w:rsidR="00EE39DB" w:rsidRPr="00B6762A" w:rsidRDefault="00EE39DB" w:rsidP="00185446">
            <w:pPr>
              <w:pStyle w:val="Tabelle6pt"/>
            </w:pPr>
            <w:r w:rsidRPr="00B6762A">
              <w:lastRenderedPageBreak/>
              <w:t>Fach</w:t>
            </w:r>
          </w:p>
          <w:p w:rsidR="00EE39DB" w:rsidRPr="00B6762A" w:rsidRDefault="00134C9C" w:rsidP="00134C9C">
            <w:pPr>
              <w:pStyle w:val="TabelleKopflinks"/>
            </w:pPr>
            <w:r>
              <w:t>Deutsch</w:t>
            </w:r>
          </w:p>
        </w:tc>
        <w:tc>
          <w:tcPr>
            <w:tcW w:w="4930" w:type="dxa"/>
            <w:gridSpan w:val="2"/>
            <w:shd w:val="clear" w:color="auto" w:fill="D9D9D9"/>
            <w:hideMark/>
          </w:tcPr>
          <w:p w:rsidR="00EE39DB" w:rsidRPr="00B6762A" w:rsidRDefault="00EE39DB" w:rsidP="00185446">
            <w:pPr>
              <w:pStyle w:val="Tabelle6pt"/>
            </w:pPr>
            <w:r w:rsidRPr="00B6762A">
              <w:t>Kompetenzbereich/Leitidee</w:t>
            </w:r>
          </w:p>
          <w:p w:rsidR="00EE39DB" w:rsidRPr="00B6762A" w:rsidRDefault="00134C9C" w:rsidP="00185446">
            <w:pPr>
              <w:pStyle w:val="TabelleKopflinks"/>
            </w:pPr>
            <w:r>
              <w:t>Kompetenzbereich 3</w:t>
            </w:r>
          </w:p>
        </w:tc>
        <w:tc>
          <w:tcPr>
            <w:tcW w:w="1179" w:type="dxa"/>
            <w:shd w:val="clear" w:color="auto" w:fill="D9D9D9"/>
            <w:hideMark/>
          </w:tcPr>
          <w:p w:rsidR="00EE39DB" w:rsidRPr="00B6762A" w:rsidRDefault="00EE39DB" w:rsidP="00185446">
            <w:pPr>
              <w:pStyle w:val="Tabelle6pt"/>
            </w:pPr>
            <w:r w:rsidRPr="00B6762A">
              <w:t>Lernfortschritt</w:t>
            </w:r>
          </w:p>
          <w:p w:rsidR="00EE39DB" w:rsidRPr="00B6762A" w:rsidRDefault="00134C9C" w:rsidP="00185446">
            <w:pPr>
              <w:pStyle w:val="TabelleKopflinks"/>
            </w:pPr>
            <w:r>
              <w:t>LFS 5</w:t>
            </w:r>
          </w:p>
        </w:tc>
        <w:tc>
          <w:tcPr>
            <w:tcW w:w="1179" w:type="dxa"/>
            <w:shd w:val="clear" w:color="auto" w:fill="D9D9D9"/>
            <w:hideMark/>
          </w:tcPr>
          <w:p w:rsidR="00EE39DB" w:rsidRPr="00B6762A" w:rsidRDefault="00EE39DB" w:rsidP="00185446">
            <w:pPr>
              <w:pStyle w:val="Tabelle6pt"/>
            </w:pPr>
            <w:r w:rsidRPr="00B6762A">
              <w:t>Lernwegeliste</w:t>
            </w:r>
          </w:p>
          <w:p w:rsidR="00EE39DB" w:rsidRPr="00B6762A" w:rsidRDefault="00134C9C" w:rsidP="00134C9C">
            <w:pPr>
              <w:pStyle w:val="TabelleKopflinks"/>
            </w:pPr>
            <w:r>
              <w:t>D</w:t>
            </w:r>
            <w:r w:rsidR="00EE39DB">
              <w:t>0</w:t>
            </w:r>
            <w:r>
              <w:t>3</w:t>
            </w:r>
            <w:r w:rsidR="00EE39DB">
              <w:t>.0</w:t>
            </w:r>
            <w:r>
              <w:t>5</w:t>
            </w:r>
          </w:p>
        </w:tc>
      </w:tr>
      <w:tr w:rsidR="00EE39DB" w:rsidRPr="006D573E" w:rsidTr="00185446">
        <w:tblPrEx>
          <w:shd w:val="clear" w:color="auto" w:fill="F2F2F2"/>
        </w:tblPrEx>
        <w:tc>
          <w:tcPr>
            <w:tcW w:w="424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EE39DB" w:rsidRPr="00B6762A" w:rsidRDefault="00EE39DB" w:rsidP="00185446">
            <w:pPr>
              <w:pStyle w:val="Tabelle6pt"/>
            </w:pPr>
            <w:r w:rsidRPr="00B6762A">
              <w:t>Kompetenz</w:t>
            </w:r>
            <w:r w:rsidR="006B2907">
              <w:t>:</w:t>
            </w:r>
          </w:p>
          <w:p w:rsidR="00EE39DB" w:rsidRPr="00B6762A" w:rsidRDefault="00BA1A03" w:rsidP="00185446">
            <w:pPr>
              <w:pStyle w:val="Kopf8ptafz"/>
            </w:pPr>
            <w:r>
              <w:t>Ich kann mich an einer</w:t>
            </w:r>
            <w:r w:rsidR="00196E48">
              <w:t xml:space="preserve"> Diskussion</w:t>
            </w:r>
            <w:r>
              <w:t xml:space="preserve"> beteiligen</w:t>
            </w:r>
            <w:r w:rsidR="00134C9C">
              <w:t>.</w:t>
            </w:r>
          </w:p>
          <w:p w:rsidR="00EE39DB" w:rsidRPr="00B6762A" w:rsidRDefault="00EE39DB" w:rsidP="00185446">
            <w:pPr>
              <w:rPr>
                <w:rFonts w:ascii="Univers 55" w:eastAsia="Times New Roman" w:hAnsi="Univers 55"/>
                <w:sz w:val="18"/>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EE39DB" w:rsidRPr="00B6762A" w:rsidRDefault="00EE39DB" w:rsidP="00185446">
            <w:pPr>
              <w:pStyle w:val="Tabelle6pt"/>
            </w:pPr>
            <w:r w:rsidRPr="00B6762A">
              <w:t>Was Sie schon können sollten</w:t>
            </w:r>
            <w:r w:rsidR="006B2907">
              <w:t>:</w:t>
            </w:r>
          </w:p>
          <w:p w:rsidR="00EE39DB" w:rsidRPr="00B6762A" w:rsidRDefault="00607FE3" w:rsidP="00185446">
            <w:pPr>
              <w:pStyle w:val="Kopf8ptafz"/>
            </w:pPr>
            <w:r>
              <w:t>Ich kann situationsangemessen Gespräche  führen.</w:t>
            </w:r>
          </w:p>
        </w:tc>
      </w:tr>
      <w:tr w:rsidR="00EE39DB" w:rsidRPr="006D573E" w:rsidTr="00185446">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tcPr>
          <w:p w:rsidR="00EE39DB" w:rsidRPr="00B6762A" w:rsidRDefault="00EE39DB" w:rsidP="00185446">
            <w:pPr>
              <w:rPr>
                <w:szCs w:val="22"/>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tcPr>
          <w:p w:rsidR="00EE39DB" w:rsidRPr="00B6762A" w:rsidRDefault="00EE39DB" w:rsidP="00185446">
            <w:pPr>
              <w:pStyle w:val="Tabelle6pt"/>
            </w:pPr>
            <w:r w:rsidRPr="00B6762A">
              <w:t>Wofür Sie das benötigen</w:t>
            </w:r>
            <w:r w:rsidR="006B2907">
              <w:t>:</w:t>
            </w:r>
          </w:p>
          <w:p w:rsidR="00EE39DB" w:rsidRPr="00B6762A" w:rsidRDefault="00A77391" w:rsidP="00185446">
            <w:pPr>
              <w:pStyle w:val="Kopf8ptafz"/>
            </w:pPr>
            <w:r>
              <w:t>Ich kann auf eine friedliche Weise meine Interessen durchsetzen.</w:t>
            </w:r>
          </w:p>
        </w:tc>
      </w:tr>
      <w:tr w:rsidR="00EE39DB" w:rsidRPr="006D573E" w:rsidTr="00185446">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EE39DB" w:rsidRPr="00B6762A" w:rsidRDefault="00EE39DB" w:rsidP="00185446"/>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EE39DB" w:rsidRPr="00B6762A" w:rsidRDefault="00EE39DB" w:rsidP="00185446">
            <w:pPr>
              <w:pStyle w:val="Tabelle6pt"/>
            </w:pPr>
            <w:r w:rsidRPr="00B6762A">
              <w:t>Wie Sie Ihr Können prüfen können</w:t>
            </w:r>
            <w:r w:rsidR="006B2907">
              <w:t>:</w:t>
            </w:r>
          </w:p>
          <w:p w:rsidR="00EE39DB" w:rsidRDefault="00607FE3" w:rsidP="00185446">
            <w:pPr>
              <w:pStyle w:val="Kopf8ptafz"/>
            </w:pPr>
            <w:r>
              <w:t>Ich kann meine Ideen</w:t>
            </w:r>
            <w:r w:rsidR="00A77391">
              <w:t xml:space="preserve"> mit </w:t>
            </w:r>
            <w:r>
              <w:t xml:space="preserve">den </w:t>
            </w:r>
            <w:r w:rsidR="00A77391">
              <w:t>Lösungsvorschlägen</w:t>
            </w:r>
            <w:r>
              <w:t xml:space="preserve"> vergleichen.</w:t>
            </w:r>
          </w:p>
          <w:p w:rsidR="00A77391" w:rsidRDefault="00607FE3" w:rsidP="00607FE3">
            <w:pPr>
              <w:pStyle w:val="Kopf8ptafz"/>
            </w:pPr>
            <w:r>
              <w:t>Ich beteilige mich stärker an D</w:t>
            </w:r>
            <w:r w:rsidR="00A77391">
              <w:t>iskussion</w:t>
            </w:r>
            <w:r>
              <w:t>en.</w:t>
            </w:r>
          </w:p>
          <w:p w:rsidR="00607FE3" w:rsidRPr="00B6762A" w:rsidRDefault="00607FE3" w:rsidP="00607FE3">
            <w:pPr>
              <w:pStyle w:val="Kopf8ptafz"/>
            </w:pPr>
            <w:r>
              <w:t>Meine Diskussionsbeiträge werden stärker beachtet.</w:t>
            </w:r>
          </w:p>
        </w:tc>
      </w:tr>
    </w:tbl>
    <w:p w:rsidR="00D34A82" w:rsidRPr="00DE4890" w:rsidRDefault="008E2D1B" w:rsidP="008E2D1B">
      <w:pPr>
        <w:pStyle w:val="berschrift1"/>
        <w:rPr>
          <w:rStyle w:val="Hervorhebung"/>
          <w:i w:val="0"/>
          <w:iCs w:val="0"/>
        </w:rPr>
      </w:pPr>
      <w:r w:rsidRPr="00DE4890">
        <w:rPr>
          <w:rStyle w:val="Hervorhebung"/>
          <w:i w:val="0"/>
          <w:iCs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BF7272" w:rsidRPr="00DE4890" w:rsidTr="00BF7272">
        <w:tc>
          <w:tcPr>
            <w:tcW w:w="4242" w:type="dxa"/>
            <w:gridSpan w:val="3"/>
            <w:shd w:val="clear" w:color="auto" w:fill="D9D9D9" w:themeFill="background1" w:themeFillShade="D9"/>
          </w:tcPr>
          <w:p w:rsidR="00BF7272" w:rsidRPr="00DE4890" w:rsidRDefault="00BF7272" w:rsidP="001B4C23">
            <w:pPr>
              <w:pStyle w:val="TabelleKopfmitte"/>
            </w:pPr>
            <w:r w:rsidRPr="00DE4890">
              <w:t>Was Sie hier lernen können</w:t>
            </w:r>
          </w:p>
        </w:tc>
        <w:tc>
          <w:tcPr>
            <w:tcW w:w="3696" w:type="dxa"/>
            <w:gridSpan w:val="2"/>
            <w:shd w:val="clear" w:color="auto" w:fill="D9D9D9" w:themeFill="background1" w:themeFillShade="D9"/>
          </w:tcPr>
          <w:p w:rsidR="00BF7272" w:rsidRPr="00DE4890" w:rsidRDefault="00BF7272" w:rsidP="001B4C23">
            <w:pPr>
              <w:pStyle w:val="TabelleKopfmitte"/>
            </w:pPr>
            <w:r w:rsidRPr="00DE4890">
              <w:t>Lernmaterialien</w:t>
            </w:r>
          </w:p>
          <w:p w:rsidR="00BF7272" w:rsidRPr="00DE4890" w:rsidRDefault="00BF7272" w:rsidP="001B4C23">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7" w:type="dxa"/>
            <w:shd w:val="clear" w:color="auto" w:fill="D9D9D9" w:themeFill="background1" w:themeFillShade="D9"/>
          </w:tcPr>
          <w:p w:rsidR="00BF7272" w:rsidRPr="00DE4890" w:rsidRDefault="00BF7272" w:rsidP="001B4C23">
            <w:pPr>
              <w:pStyle w:val="TabelleKopfmitte"/>
            </w:pPr>
            <w:r w:rsidRPr="00DE4890">
              <w:t>Ergänzungen</w:t>
            </w:r>
          </w:p>
        </w:tc>
      </w:tr>
      <w:tr w:rsidR="00BF7272" w:rsidRPr="00DE4890" w:rsidTr="00BF7272">
        <w:tc>
          <w:tcPr>
            <w:tcW w:w="426" w:type="dxa"/>
            <w:vMerge w:val="restart"/>
            <w:shd w:val="clear" w:color="auto" w:fill="auto"/>
            <w:textDirection w:val="btLr"/>
          </w:tcPr>
          <w:p w:rsidR="00BF7272" w:rsidRPr="00DE4890" w:rsidRDefault="00BF7272" w:rsidP="00173367">
            <w:pPr>
              <w:pStyle w:val="TabelleKopflinks"/>
            </w:pPr>
            <w:r>
              <w:t>Kompetenz</w:t>
            </w:r>
          </w:p>
        </w:tc>
        <w:tc>
          <w:tcPr>
            <w:tcW w:w="3402" w:type="dxa"/>
            <w:shd w:val="clear" w:color="auto" w:fill="auto"/>
          </w:tcPr>
          <w:p w:rsidR="008152E1" w:rsidRPr="00320FA2" w:rsidRDefault="00D447BF" w:rsidP="00957FAC">
            <w:pPr>
              <w:pStyle w:val="Textkrperlinks"/>
            </w:pPr>
            <w:r>
              <w:t xml:space="preserve">Ich kann </w:t>
            </w:r>
            <w:r w:rsidR="008152E1" w:rsidRPr="00320FA2">
              <w:t xml:space="preserve"> </w:t>
            </w:r>
            <w:r w:rsidR="00E83286" w:rsidRPr="00320FA2">
              <w:t>Sprechängste abbauen.</w:t>
            </w:r>
          </w:p>
        </w:tc>
        <w:tc>
          <w:tcPr>
            <w:tcW w:w="414" w:type="dxa"/>
            <w:shd w:val="clear" w:color="auto" w:fill="auto"/>
          </w:tcPr>
          <w:p w:rsidR="00BF7272" w:rsidRPr="00DE4890" w:rsidRDefault="00BF7272" w:rsidP="00957FAC">
            <w:pPr>
              <w:pStyle w:val="Textkrpermitte"/>
              <w:jc w:val="left"/>
            </w:pPr>
          </w:p>
        </w:tc>
        <w:tc>
          <w:tcPr>
            <w:tcW w:w="3271" w:type="dxa"/>
            <w:shd w:val="clear" w:color="auto" w:fill="auto"/>
          </w:tcPr>
          <w:p w:rsidR="00BF7272" w:rsidRPr="00DE4890" w:rsidRDefault="006C2E3E" w:rsidP="00957FAC">
            <w:pPr>
              <w:pStyle w:val="Textkrper"/>
              <w:jc w:val="left"/>
            </w:pPr>
            <w:r>
              <w:t xml:space="preserve">01 </w:t>
            </w:r>
            <w:r w:rsidR="00056CA5">
              <w:t>Sprechängste überwinden</w:t>
            </w:r>
          </w:p>
        </w:tc>
        <w:tc>
          <w:tcPr>
            <w:tcW w:w="425" w:type="dxa"/>
            <w:shd w:val="clear" w:color="auto" w:fill="auto"/>
          </w:tcPr>
          <w:p w:rsidR="00BF7272" w:rsidRPr="00DE4890" w:rsidRDefault="00056CA5" w:rsidP="00957FAC">
            <w:pPr>
              <w:pStyle w:val="Textkrpermitte"/>
              <w:jc w:val="left"/>
            </w:pPr>
            <w:r>
              <w:t>A, B</w:t>
            </w:r>
          </w:p>
        </w:tc>
        <w:tc>
          <w:tcPr>
            <w:tcW w:w="1707" w:type="dxa"/>
            <w:shd w:val="clear" w:color="auto" w:fill="auto"/>
          </w:tcPr>
          <w:p w:rsidR="00BF7272" w:rsidRPr="00DE4890" w:rsidRDefault="00056CA5" w:rsidP="00957FAC">
            <w:pPr>
              <w:pStyle w:val="Textkrper"/>
              <w:jc w:val="left"/>
            </w:pPr>
            <w:r>
              <w:t>Internetzugang erforderlich</w:t>
            </w:r>
            <w:r w:rsidR="00FD2A6D">
              <w:t xml:space="preserve"> bei Aufgabe 5</w:t>
            </w:r>
          </w:p>
        </w:tc>
      </w:tr>
      <w:tr w:rsidR="00710BEA" w:rsidRPr="00DE4890" w:rsidTr="00BF7272">
        <w:tc>
          <w:tcPr>
            <w:tcW w:w="426" w:type="dxa"/>
            <w:vMerge/>
            <w:shd w:val="clear" w:color="auto" w:fill="auto"/>
            <w:textDirection w:val="btLr"/>
          </w:tcPr>
          <w:p w:rsidR="00710BEA" w:rsidRDefault="00710BEA" w:rsidP="00173367">
            <w:pPr>
              <w:pStyle w:val="TabelleKopflinks"/>
            </w:pPr>
          </w:p>
        </w:tc>
        <w:tc>
          <w:tcPr>
            <w:tcW w:w="3402" w:type="dxa"/>
            <w:shd w:val="clear" w:color="auto" w:fill="auto"/>
          </w:tcPr>
          <w:p w:rsidR="00710BEA" w:rsidRPr="00320FA2" w:rsidRDefault="00710BEA" w:rsidP="00957FAC">
            <w:pPr>
              <w:pStyle w:val="Textkrperlinks"/>
            </w:pPr>
            <w:r w:rsidRPr="00320FA2">
              <w:t>Ich kann auf meine Körpersprache ac</w:t>
            </w:r>
            <w:r w:rsidRPr="00320FA2">
              <w:t>h</w:t>
            </w:r>
            <w:r w:rsidRPr="00320FA2">
              <w:t>ten.</w:t>
            </w:r>
          </w:p>
        </w:tc>
        <w:tc>
          <w:tcPr>
            <w:tcW w:w="414" w:type="dxa"/>
            <w:shd w:val="clear" w:color="auto" w:fill="auto"/>
          </w:tcPr>
          <w:p w:rsidR="00710BEA" w:rsidRDefault="00710BEA" w:rsidP="00957FAC">
            <w:pPr>
              <w:pStyle w:val="Textkrpermitte"/>
              <w:jc w:val="left"/>
            </w:pPr>
          </w:p>
        </w:tc>
        <w:tc>
          <w:tcPr>
            <w:tcW w:w="3271" w:type="dxa"/>
            <w:shd w:val="clear" w:color="auto" w:fill="auto"/>
          </w:tcPr>
          <w:p w:rsidR="00710BEA" w:rsidRPr="00DE4890" w:rsidRDefault="006C2E3E" w:rsidP="00957FAC">
            <w:pPr>
              <w:pStyle w:val="Textkrper"/>
              <w:jc w:val="left"/>
            </w:pPr>
            <w:r>
              <w:t xml:space="preserve">02 </w:t>
            </w:r>
            <w:r w:rsidR="00523992">
              <w:t>Körpersprache</w:t>
            </w:r>
            <w:r w:rsidR="003A1129">
              <w:t xml:space="preserve"> bewusst einsetzen</w:t>
            </w:r>
          </w:p>
        </w:tc>
        <w:tc>
          <w:tcPr>
            <w:tcW w:w="425" w:type="dxa"/>
            <w:shd w:val="clear" w:color="auto" w:fill="auto"/>
          </w:tcPr>
          <w:p w:rsidR="00710BEA" w:rsidRPr="00DE4890" w:rsidRDefault="00182880" w:rsidP="00957FAC">
            <w:pPr>
              <w:pStyle w:val="Textkrpermitte"/>
              <w:jc w:val="left"/>
            </w:pPr>
            <w:r>
              <w:t>A-C</w:t>
            </w:r>
          </w:p>
        </w:tc>
        <w:tc>
          <w:tcPr>
            <w:tcW w:w="1707" w:type="dxa"/>
            <w:shd w:val="clear" w:color="auto" w:fill="auto"/>
          </w:tcPr>
          <w:p w:rsidR="00710BEA" w:rsidRPr="00DE4890" w:rsidRDefault="004360C3" w:rsidP="00957FAC">
            <w:pPr>
              <w:pStyle w:val="Textkrper"/>
              <w:jc w:val="left"/>
            </w:pPr>
            <w:r>
              <w:t>Deutschbuch oder Internet erforde</w:t>
            </w:r>
            <w:r>
              <w:t>r</w:t>
            </w:r>
            <w:r>
              <w:t>lich</w:t>
            </w:r>
            <w:r w:rsidR="00772BBA">
              <w:t xml:space="preserve"> bei Aufgabe 4</w:t>
            </w:r>
          </w:p>
        </w:tc>
      </w:tr>
      <w:tr w:rsidR="00BF7272" w:rsidRPr="00DE4890" w:rsidTr="00BF7272">
        <w:tc>
          <w:tcPr>
            <w:tcW w:w="426" w:type="dxa"/>
            <w:vMerge/>
            <w:shd w:val="clear" w:color="auto" w:fill="auto"/>
          </w:tcPr>
          <w:p w:rsidR="00BF7272" w:rsidRPr="00DE4890" w:rsidRDefault="00BF7272" w:rsidP="001B4C23">
            <w:pPr>
              <w:pStyle w:val="Textkrper"/>
            </w:pPr>
          </w:p>
        </w:tc>
        <w:tc>
          <w:tcPr>
            <w:tcW w:w="3402" w:type="dxa"/>
            <w:shd w:val="clear" w:color="auto" w:fill="auto"/>
          </w:tcPr>
          <w:p w:rsidR="00BF7272" w:rsidRPr="00320FA2" w:rsidRDefault="00E83286" w:rsidP="00957FAC">
            <w:pPr>
              <w:pStyle w:val="Textkrperlinks"/>
            </w:pPr>
            <w:r w:rsidRPr="00320FA2">
              <w:t xml:space="preserve">Ich kann </w:t>
            </w:r>
            <w:r w:rsidR="00320FA2" w:rsidRPr="00320FA2">
              <w:t>in einer Diskussion andere</w:t>
            </w:r>
            <w:r w:rsidR="00320FA2">
              <w:t xml:space="preserve">n </w:t>
            </w:r>
            <w:r w:rsidR="00710BEA" w:rsidRPr="00320FA2">
              <w:t>zuhören.</w:t>
            </w:r>
          </w:p>
        </w:tc>
        <w:tc>
          <w:tcPr>
            <w:tcW w:w="414" w:type="dxa"/>
            <w:shd w:val="clear" w:color="auto" w:fill="auto"/>
          </w:tcPr>
          <w:p w:rsidR="00BF7272" w:rsidRPr="00DE4890" w:rsidRDefault="00BF7272" w:rsidP="00957FAC">
            <w:pPr>
              <w:pStyle w:val="Textkrpermitte"/>
              <w:jc w:val="left"/>
            </w:pPr>
          </w:p>
        </w:tc>
        <w:tc>
          <w:tcPr>
            <w:tcW w:w="3271" w:type="dxa"/>
            <w:shd w:val="clear" w:color="auto" w:fill="auto"/>
          </w:tcPr>
          <w:p w:rsidR="00BF7272" w:rsidRPr="00DE4890" w:rsidRDefault="006C2E3E" w:rsidP="00957FAC">
            <w:pPr>
              <w:pStyle w:val="Textkrper"/>
              <w:jc w:val="left"/>
            </w:pPr>
            <w:r>
              <w:t xml:space="preserve">03 </w:t>
            </w:r>
            <w:r w:rsidR="00182880">
              <w:t>Zuhören lernen</w:t>
            </w:r>
          </w:p>
        </w:tc>
        <w:tc>
          <w:tcPr>
            <w:tcW w:w="425" w:type="dxa"/>
            <w:shd w:val="clear" w:color="auto" w:fill="auto"/>
          </w:tcPr>
          <w:p w:rsidR="00BF7272" w:rsidRPr="00DE4890" w:rsidRDefault="00182880" w:rsidP="00957FAC">
            <w:pPr>
              <w:pStyle w:val="Textkrpermitte"/>
              <w:jc w:val="left"/>
            </w:pPr>
            <w:r>
              <w:t>A, B</w:t>
            </w:r>
          </w:p>
        </w:tc>
        <w:tc>
          <w:tcPr>
            <w:tcW w:w="1707" w:type="dxa"/>
            <w:shd w:val="clear" w:color="auto" w:fill="auto"/>
          </w:tcPr>
          <w:p w:rsidR="00BF7272" w:rsidRPr="00DE4890" w:rsidRDefault="00BF7272" w:rsidP="00957FAC">
            <w:pPr>
              <w:pStyle w:val="Textkrper"/>
              <w:jc w:val="left"/>
            </w:pPr>
          </w:p>
        </w:tc>
      </w:tr>
      <w:tr w:rsidR="00BF7272" w:rsidRPr="00DE4890" w:rsidTr="00BF7272">
        <w:tc>
          <w:tcPr>
            <w:tcW w:w="426" w:type="dxa"/>
            <w:vMerge/>
            <w:shd w:val="clear" w:color="auto" w:fill="auto"/>
          </w:tcPr>
          <w:p w:rsidR="00BF7272" w:rsidRPr="00DE4890" w:rsidRDefault="00BF7272" w:rsidP="001B4C23">
            <w:pPr>
              <w:pStyle w:val="Textkrper"/>
            </w:pPr>
          </w:p>
        </w:tc>
        <w:tc>
          <w:tcPr>
            <w:tcW w:w="3402" w:type="dxa"/>
            <w:shd w:val="clear" w:color="auto" w:fill="auto"/>
          </w:tcPr>
          <w:p w:rsidR="00BF7272" w:rsidRPr="00320FA2" w:rsidRDefault="00320FA2" w:rsidP="00957FAC">
            <w:pPr>
              <w:pStyle w:val="Textkrperlinks"/>
            </w:pPr>
            <w:r w:rsidRPr="00320FA2">
              <w:t>Ic</w:t>
            </w:r>
            <w:r w:rsidR="00710BEA" w:rsidRPr="00320FA2">
              <w:t>h kann andere Meinungen respekti</w:t>
            </w:r>
            <w:r w:rsidR="00710BEA" w:rsidRPr="00320FA2">
              <w:t>e</w:t>
            </w:r>
            <w:r w:rsidR="00710BEA" w:rsidRPr="00320FA2">
              <w:t>ren.</w:t>
            </w:r>
            <w:r w:rsidR="00017EFC">
              <w:t xml:space="preserve"> </w:t>
            </w:r>
          </w:p>
        </w:tc>
        <w:tc>
          <w:tcPr>
            <w:tcW w:w="414" w:type="dxa"/>
            <w:shd w:val="clear" w:color="auto" w:fill="auto"/>
          </w:tcPr>
          <w:p w:rsidR="00BF7272" w:rsidRPr="00DE4890" w:rsidRDefault="00BF7272" w:rsidP="00957FAC">
            <w:pPr>
              <w:pStyle w:val="Textkrpermitte"/>
              <w:jc w:val="left"/>
            </w:pPr>
          </w:p>
        </w:tc>
        <w:tc>
          <w:tcPr>
            <w:tcW w:w="3271" w:type="dxa"/>
            <w:shd w:val="clear" w:color="auto" w:fill="auto"/>
          </w:tcPr>
          <w:p w:rsidR="00BF7272" w:rsidRPr="00DE4890" w:rsidRDefault="006C2E3E" w:rsidP="00957FAC">
            <w:pPr>
              <w:pStyle w:val="Textkrper"/>
              <w:jc w:val="left"/>
            </w:pPr>
            <w:r>
              <w:t xml:space="preserve">04 </w:t>
            </w:r>
            <w:r w:rsidR="004360C3">
              <w:t>Andere Meinungen respektieren</w:t>
            </w:r>
          </w:p>
        </w:tc>
        <w:tc>
          <w:tcPr>
            <w:tcW w:w="425" w:type="dxa"/>
            <w:shd w:val="clear" w:color="auto" w:fill="auto"/>
          </w:tcPr>
          <w:p w:rsidR="00BF7272" w:rsidRPr="00DE4890" w:rsidRDefault="00243D25" w:rsidP="00957FAC">
            <w:pPr>
              <w:pStyle w:val="Textkrpermitte"/>
              <w:jc w:val="left"/>
            </w:pPr>
            <w:r>
              <w:t>A-C</w:t>
            </w:r>
          </w:p>
        </w:tc>
        <w:tc>
          <w:tcPr>
            <w:tcW w:w="1707" w:type="dxa"/>
            <w:shd w:val="clear" w:color="auto" w:fill="auto"/>
          </w:tcPr>
          <w:p w:rsidR="00BF7272" w:rsidRPr="00DE4890" w:rsidRDefault="000833B7" w:rsidP="00957FAC">
            <w:pPr>
              <w:pStyle w:val="Textkrper"/>
              <w:jc w:val="left"/>
            </w:pPr>
            <w:r>
              <w:t>Internetzugang bei Aufgabe 6</w:t>
            </w:r>
            <w:r w:rsidR="004B737E">
              <w:t xml:space="preserve"> erforde</w:t>
            </w:r>
            <w:r w:rsidR="004B737E">
              <w:t>r</w:t>
            </w:r>
            <w:r w:rsidR="004B737E">
              <w:t>lich</w:t>
            </w:r>
          </w:p>
        </w:tc>
      </w:tr>
      <w:tr w:rsidR="00710BEA" w:rsidRPr="00DE4890" w:rsidTr="00BF7272">
        <w:tc>
          <w:tcPr>
            <w:tcW w:w="426" w:type="dxa"/>
            <w:vMerge/>
            <w:shd w:val="clear" w:color="auto" w:fill="auto"/>
          </w:tcPr>
          <w:p w:rsidR="00710BEA" w:rsidRPr="00DE4890" w:rsidRDefault="00710BEA" w:rsidP="001B4C23">
            <w:pPr>
              <w:pStyle w:val="Textkrper"/>
            </w:pPr>
          </w:p>
        </w:tc>
        <w:tc>
          <w:tcPr>
            <w:tcW w:w="3402" w:type="dxa"/>
            <w:shd w:val="clear" w:color="auto" w:fill="auto"/>
          </w:tcPr>
          <w:p w:rsidR="00710BEA" w:rsidRPr="00320FA2" w:rsidRDefault="001907B3" w:rsidP="00957FAC">
            <w:pPr>
              <w:pStyle w:val="Textkrperlinks"/>
            </w:pPr>
            <w:r w:rsidRPr="00320FA2">
              <w:t xml:space="preserve">Ich </w:t>
            </w:r>
            <w:r w:rsidR="001F010C" w:rsidRPr="00320FA2">
              <w:t xml:space="preserve">kann </w:t>
            </w:r>
            <w:r w:rsidR="00710BEA" w:rsidRPr="00320FA2">
              <w:t xml:space="preserve">schlechtes </w:t>
            </w:r>
            <w:r w:rsidRPr="00320FA2">
              <w:t xml:space="preserve">und gutes </w:t>
            </w:r>
            <w:r w:rsidR="00710BEA" w:rsidRPr="00320FA2">
              <w:t>Diskuss</w:t>
            </w:r>
            <w:r w:rsidR="00710BEA" w:rsidRPr="00320FA2">
              <w:t>i</w:t>
            </w:r>
            <w:r w:rsidR="00710BEA" w:rsidRPr="00320FA2">
              <w:t>onsverhal</w:t>
            </w:r>
            <w:r w:rsidRPr="00320FA2">
              <w:t>ten unterscheiden</w:t>
            </w:r>
            <w:r w:rsidR="00710BEA" w:rsidRPr="00320FA2">
              <w:t>.</w:t>
            </w:r>
          </w:p>
        </w:tc>
        <w:tc>
          <w:tcPr>
            <w:tcW w:w="414" w:type="dxa"/>
            <w:shd w:val="clear" w:color="auto" w:fill="auto"/>
          </w:tcPr>
          <w:p w:rsidR="00710BEA" w:rsidRPr="00DE4890" w:rsidRDefault="00710BEA" w:rsidP="00957FAC">
            <w:pPr>
              <w:pStyle w:val="Textkrpermitte"/>
              <w:jc w:val="left"/>
            </w:pPr>
          </w:p>
        </w:tc>
        <w:tc>
          <w:tcPr>
            <w:tcW w:w="3271" w:type="dxa"/>
            <w:shd w:val="clear" w:color="auto" w:fill="auto"/>
          </w:tcPr>
          <w:p w:rsidR="00710BEA" w:rsidRPr="00DE4890" w:rsidRDefault="006C2E3E" w:rsidP="00957FAC">
            <w:pPr>
              <w:pStyle w:val="Textkrper"/>
              <w:jc w:val="left"/>
            </w:pPr>
            <w:r>
              <w:t xml:space="preserve">05 </w:t>
            </w:r>
            <w:r w:rsidR="00243D25">
              <w:t>Gutes und schlechtes Diskussion</w:t>
            </w:r>
            <w:r w:rsidR="00243D25">
              <w:t>s</w:t>
            </w:r>
            <w:r w:rsidR="00243D25">
              <w:t>verhalten</w:t>
            </w:r>
            <w:r w:rsidR="003A1129">
              <w:t xml:space="preserve"> erkennen</w:t>
            </w:r>
          </w:p>
        </w:tc>
        <w:tc>
          <w:tcPr>
            <w:tcW w:w="425" w:type="dxa"/>
            <w:shd w:val="clear" w:color="auto" w:fill="auto"/>
          </w:tcPr>
          <w:p w:rsidR="00710BEA" w:rsidRPr="00DE4890" w:rsidRDefault="00243D25" w:rsidP="00957FAC">
            <w:pPr>
              <w:pStyle w:val="Textkrpermitte"/>
              <w:jc w:val="left"/>
            </w:pPr>
            <w:r>
              <w:t>A-C</w:t>
            </w:r>
          </w:p>
        </w:tc>
        <w:tc>
          <w:tcPr>
            <w:tcW w:w="1707" w:type="dxa"/>
            <w:shd w:val="clear" w:color="auto" w:fill="auto"/>
          </w:tcPr>
          <w:p w:rsidR="00710BEA" w:rsidRPr="00DE4890" w:rsidRDefault="00243D25" w:rsidP="00957FAC">
            <w:pPr>
              <w:pStyle w:val="Textkrper"/>
              <w:jc w:val="left"/>
            </w:pPr>
            <w:r>
              <w:t>Internetzugang erforderlich</w:t>
            </w:r>
            <w:r w:rsidR="00B15024">
              <w:t xml:space="preserve"> bei Aufgabe 1</w:t>
            </w:r>
          </w:p>
        </w:tc>
      </w:tr>
      <w:tr w:rsidR="00BF7272" w:rsidRPr="00DE4890" w:rsidTr="00BF7272">
        <w:tc>
          <w:tcPr>
            <w:tcW w:w="426" w:type="dxa"/>
            <w:vMerge/>
            <w:shd w:val="clear" w:color="auto" w:fill="auto"/>
          </w:tcPr>
          <w:p w:rsidR="00BF7272" w:rsidRPr="00DE4890" w:rsidRDefault="00BF7272" w:rsidP="001B4C23">
            <w:pPr>
              <w:pStyle w:val="Textkrper"/>
            </w:pPr>
          </w:p>
        </w:tc>
        <w:tc>
          <w:tcPr>
            <w:tcW w:w="3402" w:type="dxa"/>
            <w:shd w:val="clear" w:color="auto" w:fill="auto"/>
          </w:tcPr>
          <w:p w:rsidR="00710BEA" w:rsidRPr="00320FA2" w:rsidRDefault="00710BEA" w:rsidP="00957FAC">
            <w:pPr>
              <w:pStyle w:val="Textkrperlinks"/>
            </w:pPr>
            <w:r w:rsidRPr="00320FA2">
              <w:t xml:space="preserve">Ich kann </w:t>
            </w:r>
            <w:r w:rsidR="00320FA2" w:rsidRPr="00320FA2">
              <w:t xml:space="preserve">meine Behauptungen mit </w:t>
            </w:r>
            <w:r w:rsidR="002E45FE">
              <w:t xml:space="preserve">guten </w:t>
            </w:r>
            <w:r w:rsidR="00320FA2" w:rsidRPr="00320FA2">
              <w:t>Argumenten begründen.</w:t>
            </w:r>
          </w:p>
        </w:tc>
        <w:tc>
          <w:tcPr>
            <w:tcW w:w="414" w:type="dxa"/>
            <w:shd w:val="clear" w:color="auto" w:fill="auto"/>
          </w:tcPr>
          <w:p w:rsidR="00BF7272" w:rsidRPr="00DE4890" w:rsidRDefault="00BF7272" w:rsidP="00957FAC">
            <w:pPr>
              <w:pStyle w:val="Textkrpermitte"/>
              <w:jc w:val="left"/>
            </w:pPr>
          </w:p>
        </w:tc>
        <w:tc>
          <w:tcPr>
            <w:tcW w:w="3271" w:type="dxa"/>
            <w:shd w:val="clear" w:color="auto" w:fill="auto"/>
          </w:tcPr>
          <w:p w:rsidR="00BF7272" w:rsidRPr="00DE4890" w:rsidRDefault="006C2E3E" w:rsidP="00957FAC">
            <w:pPr>
              <w:pStyle w:val="Textkrper"/>
              <w:jc w:val="left"/>
            </w:pPr>
            <w:r>
              <w:t xml:space="preserve">06 </w:t>
            </w:r>
            <w:proofErr w:type="gramStart"/>
            <w:r w:rsidR="00243D25">
              <w:t>Tempolimit</w:t>
            </w:r>
            <w:proofErr w:type="gramEnd"/>
            <w:r w:rsidR="00243D25">
              <w:t xml:space="preserve"> von 100 km/h auf A</w:t>
            </w:r>
            <w:r w:rsidR="00243D25">
              <w:t>u</w:t>
            </w:r>
            <w:r w:rsidR="00243D25">
              <w:t>tobahnen?</w:t>
            </w:r>
          </w:p>
        </w:tc>
        <w:tc>
          <w:tcPr>
            <w:tcW w:w="425" w:type="dxa"/>
            <w:shd w:val="clear" w:color="auto" w:fill="auto"/>
          </w:tcPr>
          <w:p w:rsidR="00BF7272" w:rsidRPr="00DE4890" w:rsidRDefault="00243D25" w:rsidP="00957FAC">
            <w:pPr>
              <w:pStyle w:val="Textkrpermitte"/>
              <w:jc w:val="left"/>
            </w:pPr>
            <w:r>
              <w:t>A-C</w:t>
            </w:r>
          </w:p>
        </w:tc>
        <w:tc>
          <w:tcPr>
            <w:tcW w:w="1707" w:type="dxa"/>
            <w:shd w:val="clear" w:color="auto" w:fill="auto"/>
          </w:tcPr>
          <w:p w:rsidR="00BF7272" w:rsidRPr="00DE4890" w:rsidRDefault="00BF7272" w:rsidP="00957FAC">
            <w:pPr>
              <w:pStyle w:val="Textkrper"/>
              <w:jc w:val="left"/>
            </w:pPr>
          </w:p>
        </w:tc>
      </w:tr>
    </w:tbl>
    <w:p w:rsidR="00186B1D" w:rsidRPr="00DE4890" w:rsidRDefault="00186B1D" w:rsidP="00581AF7">
      <w:pPr>
        <w:pStyle w:val="Textkrper"/>
        <w:rPr>
          <w:rStyle w:val="Hyperlink"/>
          <w:color w:val="auto"/>
          <w:u w:val="none"/>
        </w:rPr>
      </w:pPr>
      <w:r w:rsidRPr="00DE4890">
        <w:rPr>
          <w:rStyle w:val="Hyperlink"/>
          <w:color w:val="auto"/>
          <w:u w:val="none"/>
        </w:rPr>
        <w:br w:type="page"/>
      </w:r>
    </w:p>
    <w:p w:rsidR="00CD1CB7" w:rsidRDefault="00CD1CB7" w:rsidP="00F0156F">
      <w:pPr>
        <w:pStyle w:val="Textkrper"/>
        <w:sectPr w:rsidR="00CD1CB7" w:rsidSect="00E60E5A">
          <w:headerReference w:type="default" r:id="rId61"/>
          <w:footerReference w:type="default" r:id="rId62"/>
          <w:headerReference w:type="first" r:id="rId63"/>
          <w:type w:val="continuous"/>
          <w:pgSz w:w="11906" w:h="16838" w:code="9"/>
          <w:pgMar w:top="1418" w:right="3402" w:bottom="1134" w:left="1134" w:header="709" w:footer="709" w:gutter="0"/>
          <w:cols w:space="708"/>
          <w:docGrid w:linePitch="360"/>
        </w:sectPr>
      </w:pPr>
    </w:p>
    <w:tbl>
      <w:tblPr>
        <w:tblW w:w="1389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2"/>
        <w:gridCol w:w="9136"/>
        <w:gridCol w:w="1172"/>
        <w:gridCol w:w="1172"/>
      </w:tblGrid>
      <w:tr w:rsidR="00EE39DB" w:rsidRPr="00DE4890" w:rsidTr="00185446">
        <w:trPr>
          <w:trHeight w:val="544"/>
        </w:trPr>
        <w:tc>
          <w:tcPr>
            <w:tcW w:w="2428" w:type="dxa"/>
            <w:shd w:val="clear" w:color="auto" w:fill="D9D9D9" w:themeFill="background1" w:themeFillShade="D9"/>
          </w:tcPr>
          <w:p w:rsidR="00EE39DB" w:rsidRDefault="00EE39DB" w:rsidP="00185446">
            <w:pPr>
              <w:pStyle w:val="Tabelle6pt"/>
            </w:pPr>
            <w:r>
              <w:lastRenderedPageBreak/>
              <w:t>Fach</w:t>
            </w:r>
          </w:p>
          <w:p w:rsidR="00EE39DB" w:rsidRPr="00DE4890" w:rsidRDefault="00FD2A6D" w:rsidP="00FD2A6D">
            <w:pPr>
              <w:pStyle w:val="TabelleKopflinks"/>
            </w:pPr>
            <w:r>
              <w:t>Deutsch</w:t>
            </w:r>
          </w:p>
        </w:tc>
        <w:tc>
          <w:tcPr>
            <w:tcW w:w="9196" w:type="dxa"/>
            <w:shd w:val="clear" w:color="auto" w:fill="D9D9D9" w:themeFill="background1" w:themeFillShade="D9"/>
          </w:tcPr>
          <w:p w:rsidR="00EE39DB" w:rsidRDefault="00EE39DB" w:rsidP="00185446">
            <w:pPr>
              <w:pStyle w:val="Tabelle6pt"/>
            </w:pPr>
            <w:r>
              <w:t>Kompetenzbereich/Leitidee</w:t>
            </w:r>
          </w:p>
          <w:p w:rsidR="00EE39DB" w:rsidRPr="00DE4890" w:rsidRDefault="00FD2A6D" w:rsidP="00CB07C7">
            <w:pPr>
              <w:pStyle w:val="TabelleKopflinks"/>
            </w:pPr>
            <w:r>
              <w:t>Kompetenzbereich 3</w:t>
            </w:r>
            <w:r w:rsidR="00681315">
              <w:t>/Ich kann mich an einer Diskussion beteiligen.</w:t>
            </w:r>
          </w:p>
        </w:tc>
        <w:tc>
          <w:tcPr>
            <w:tcW w:w="1179" w:type="dxa"/>
            <w:shd w:val="clear" w:color="auto" w:fill="D9D9D9" w:themeFill="background1" w:themeFillShade="D9"/>
          </w:tcPr>
          <w:p w:rsidR="00EE39DB" w:rsidRPr="00DE4890" w:rsidRDefault="00EE39DB" w:rsidP="00185446">
            <w:pPr>
              <w:pStyle w:val="Tabelle6pt"/>
            </w:pPr>
            <w:r w:rsidRPr="00DE4890">
              <w:t>Lern</w:t>
            </w:r>
            <w:r>
              <w:t>fortschritt</w:t>
            </w:r>
          </w:p>
          <w:p w:rsidR="00EE39DB" w:rsidRPr="00DE4890" w:rsidRDefault="00FD2A6D" w:rsidP="00185446">
            <w:pPr>
              <w:pStyle w:val="TabelleKopflinks"/>
            </w:pPr>
            <w:r>
              <w:t>LFS 5</w:t>
            </w:r>
          </w:p>
        </w:tc>
        <w:tc>
          <w:tcPr>
            <w:tcW w:w="1179" w:type="dxa"/>
            <w:shd w:val="clear" w:color="auto" w:fill="D9D9D9" w:themeFill="background1" w:themeFillShade="D9"/>
          </w:tcPr>
          <w:p w:rsidR="00EE39DB" w:rsidRDefault="00EE39DB" w:rsidP="00185446">
            <w:pPr>
              <w:pStyle w:val="Tabelle6pt"/>
            </w:pPr>
            <w:r>
              <w:t>Lernwegeliste</w:t>
            </w:r>
          </w:p>
          <w:p w:rsidR="00EE39DB" w:rsidRPr="00DE4890" w:rsidRDefault="00FD2A6D" w:rsidP="00FD2A6D">
            <w:pPr>
              <w:pStyle w:val="TabelleKopflinks"/>
            </w:pPr>
            <w:r>
              <w:t>D03.05</w:t>
            </w:r>
          </w:p>
        </w:tc>
      </w:tr>
    </w:tbl>
    <w:p w:rsidR="00FD4B70" w:rsidRPr="00FD4B70" w:rsidRDefault="00FD4B70" w:rsidP="00FD4B70">
      <w:pPr>
        <w:pStyle w:val="Textkrper"/>
      </w:pPr>
    </w:p>
    <w:p w:rsidR="00CB07C7" w:rsidRPr="00CB07C7" w:rsidRDefault="00CB07C7" w:rsidP="00CB07C7">
      <w:pPr>
        <w:pStyle w:val="Marginaliegrau"/>
        <w:framePr w:wrap="around" w:x="13108" w:y="7716"/>
        <w:rPr>
          <w:sz w:val="16"/>
          <w:szCs w:val="16"/>
        </w:rPr>
      </w:pPr>
      <w:r w:rsidRPr="00CB07C7">
        <w:rPr>
          <w:noProof/>
          <w:sz w:val="16"/>
          <w:szCs w:val="16"/>
        </w:rPr>
        <w:t>©</w:t>
      </w:r>
      <w:r>
        <w:rPr>
          <w:noProof/>
          <w:sz w:val="16"/>
          <w:szCs w:val="16"/>
        </w:rPr>
        <w:t xml:space="preserve"> Bild der Autorin</w:t>
      </w:r>
    </w:p>
    <w:p w:rsidR="001424B4" w:rsidRPr="001424B4" w:rsidRDefault="00CB07C7" w:rsidP="001424B4">
      <w:pPr>
        <w:pStyle w:val="Textkrper"/>
      </w:pPr>
      <w:r w:rsidRPr="00CB07C7">
        <w:rPr>
          <w:noProof/>
          <w:sz w:val="16"/>
          <w:szCs w:val="16"/>
        </w:rPr>
        <w:drawing>
          <wp:anchor distT="0" distB="0" distL="114300" distR="114300" simplePos="0" relativeHeight="251846656" behindDoc="0" locked="0" layoutInCell="1" allowOverlap="1" wp14:anchorId="56210EA0" wp14:editId="4D3B0636">
            <wp:simplePos x="0" y="0"/>
            <wp:positionH relativeFrom="column">
              <wp:posOffset>151130</wp:posOffset>
            </wp:positionH>
            <wp:positionV relativeFrom="paragraph">
              <wp:posOffset>305435</wp:posOffset>
            </wp:positionV>
            <wp:extent cx="7707630" cy="4401820"/>
            <wp:effectExtent l="0" t="0" r="7620" b="0"/>
            <wp:wrapTopAndBottom/>
            <wp:docPr id="981" name="Grafik 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org_Diskussions.emf"/>
                    <pic:cNvPicPr/>
                  </pic:nvPicPr>
                  <pic:blipFill>
                    <a:blip r:embed="rId64" cstate="print">
                      <a:extLst>
                        <a:ext uri="{28A0092B-C50C-407E-A947-70E740481C1C}">
                          <a14:useLocalDpi xmlns:a14="http://schemas.microsoft.com/office/drawing/2010/main" val="0"/>
                        </a:ext>
                      </a:extLst>
                    </a:blip>
                    <a:stretch>
                      <a:fillRect/>
                    </a:stretch>
                  </pic:blipFill>
                  <pic:spPr>
                    <a:xfrm>
                      <a:off x="0" y="0"/>
                      <a:ext cx="7707630" cy="4401820"/>
                    </a:xfrm>
                    <a:prstGeom prst="rect">
                      <a:avLst/>
                    </a:prstGeom>
                  </pic:spPr>
                </pic:pic>
              </a:graphicData>
            </a:graphic>
            <wp14:sizeRelH relativeFrom="margin">
              <wp14:pctWidth>0</wp14:pctWidth>
            </wp14:sizeRelH>
            <wp14:sizeRelV relativeFrom="margin">
              <wp14:pctHeight>0</wp14:pctHeight>
            </wp14:sizeRelV>
          </wp:anchor>
        </w:drawing>
      </w:r>
    </w:p>
    <w:p w:rsidR="001424B4" w:rsidRPr="001424B4" w:rsidRDefault="001424B4" w:rsidP="001424B4">
      <w:pPr>
        <w:pStyle w:val="Textkrper"/>
        <w:sectPr w:rsidR="001424B4" w:rsidRPr="001424B4" w:rsidSect="00CD1CB7">
          <w:headerReference w:type="default" r:id="rId65"/>
          <w:footerReference w:type="default" r:id="rId66"/>
          <w:pgSz w:w="16838" w:h="11906" w:orient="landscape" w:code="9"/>
          <w:pgMar w:top="1134" w:right="1587"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8336C3" w:rsidRPr="00B51DE9" w:rsidTr="008336C3">
        <w:trPr>
          <w:trHeight w:val="523"/>
        </w:trPr>
        <w:tc>
          <w:tcPr>
            <w:tcW w:w="2268" w:type="dxa"/>
            <w:tcBorders>
              <w:left w:val="single" w:sz="4" w:space="0" w:color="auto"/>
              <w:bottom w:val="single" w:sz="4" w:space="0" w:color="auto"/>
              <w:right w:val="single" w:sz="4" w:space="0" w:color="auto"/>
            </w:tcBorders>
            <w:shd w:val="clear" w:color="auto" w:fill="D9D9D9"/>
            <w:hideMark/>
          </w:tcPr>
          <w:p w:rsidR="008336C3" w:rsidRDefault="008336C3" w:rsidP="008336C3">
            <w:pPr>
              <w:pStyle w:val="Tabelle6pt"/>
              <w:rPr>
                <w:color w:val="000000"/>
              </w:rPr>
            </w:pPr>
            <w:r>
              <w:lastRenderedPageBreak/>
              <w:t>Kompetenzbereich</w:t>
            </w:r>
          </w:p>
          <w:p w:rsidR="008336C3" w:rsidRDefault="003033AC" w:rsidP="008336C3">
            <w:pPr>
              <w:pStyle w:val="TabelleKopflinks"/>
            </w:pPr>
            <w:r>
              <w:t xml:space="preserve">03 </w:t>
            </w:r>
            <w:r w:rsidR="008336C3">
              <w:t xml:space="preserve">Sprechen </w:t>
            </w:r>
          </w:p>
          <w:p w:rsidR="008336C3" w:rsidRDefault="003033AC" w:rsidP="008336C3">
            <w:pPr>
              <w:pStyle w:val="TabelleKopflinks"/>
            </w:pPr>
            <w:r>
              <w:t>(An Gesprächen teil-nehmen)</w:t>
            </w:r>
          </w:p>
        </w:tc>
        <w:tc>
          <w:tcPr>
            <w:tcW w:w="851" w:type="dxa"/>
            <w:tcBorders>
              <w:left w:val="single" w:sz="4" w:space="0" w:color="auto"/>
              <w:bottom w:val="single" w:sz="4" w:space="0" w:color="auto"/>
              <w:right w:val="single" w:sz="4" w:space="0" w:color="auto"/>
            </w:tcBorders>
            <w:shd w:val="clear" w:color="auto" w:fill="D9D9D9"/>
            <w:hideMark/>
          </w:tcPr>
          <w:p w:rsidR="008336C3" w:rsidRDefault="008336C3" w:rsidP="008336C3">
            <w:pPr>
              <w:pStyle w:val="Tabelle6pt"/>
              <w:rPr>
                <w:color w:val="000000"/>
              </w:rPr>
            </w:pPr>
            <w:r>
              <w:t>Lernfortschritt</w:t>
            </w:r>
          </w:p>
          <w:p w:rsidR="008336C3" w:rsidRDefault="008336C3" w:rsidP="008336C3">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8336C3" w:rsidRDefault="008336C3" w:rsidP="008336C3">
            <w:pPr>
              <w:pStyle w:val="Tabelle6pt"/>
              <w:rPr>
                <w:color w:val="000000"/>
              </w:rPr>
            </w:pPr>
            <w:r>
              <w:t>Materialien/Titel</w:t>
            </w:r>
          </w:p>
          <w:p w:rsidR="008336C3" w:rsidRDefault="008336C3" w:rsidP="008336C3">
            <w:pPr>
              <w:pStyle w:val="TabelleKopflinks"/>
            </w:pPr>
            <w:r>
              <w:t>Sprechängste überwinden</w:t>
            </w:r>
          </w:p>
        </w:tc>
        <w:tc>
          <w:tcPr>
            <w:tcW w:w="188" w:type="dxa"/>
            <w:vMerge w:val="restart"/>
            <w:tcBorders>
              <w:top w:val="nil"/>
              <w:left w:val="single" w:sz="4" w:space="0" w:color="auto"/>
              <w:bottom w:val="nil"/>
              <w:right w:val="single" w:sz="4" w:space="0" w:color="auto"/>
            </w:tcBorders>
            <w:shd w:val="clear" w:color="auto" w:fill="FFFFFF"/>
          </w:tcPr>
          <w:p w:rsidR="008336C3" w:rsidRPr="004B658C" w:rsidRDefault="008336C3" w:rsidP="008336C3">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336C3" w:rsidRDefault="008336C3" w:rsidP="008336C3">
            <w:pPr>
              <w:pStyle w:val="TabelleKopfmitte"/>
            </w:pPr>
          </w:p>
          <w:p w:rsidR="008336C3" w:rsidRPr="00B51DE9" w:rsidRDefault="008336C3" w:rsidP="008336C3">
            <w:pPr>
              <w:pStyle w:val="TabelleKopfmitte"/>
              <w:rPr>
                <w:rFonts w:eastAsia="Calibri"/>
              </w:rPr>
            </w:pPr>
            <w:r>
              <w:t>D03</w:t>
            </w:r>
            <w:r w:rsidRPr="005A4B27">
              <w:t>.</w:t>
            </w:r>
            <w:r>
              <w:t>05.01</w:t>
            </w:r>
          </w:p>
        </w:tc>
      </w:tr>
      <w:tr w:rsidR="008336C3" w:rsidRPr="00B51DE9" w:rsidTr="008336C3">
        <w:tc>
          <w:tcPr>
            <w:tcW w:w="7348" w:type="dxa"/>
            <w:gridSpan w:val="3"/>
            <w:tcBorders>
              <w:left w:val="single" w:sz="4" w:space="0" w:color="auto"/>
              <w:right w:val="single" w:sz="4" w:space="0" w:color="auto"/>
            </w:tcBorders>
            <w:hideMark/>
          </w:tcPr>
          <w:p w:rsidR="008336C3" w:rsidRPr="004B658C" w:rsidRDefault="008336C3" w:rsidP="008336C3">
            <w:pPr>
              <w:pStyle w:val="Tabelle6pt"/>
            </w:pPr>
            <w:r w:rsidRPr="004B658C">
              <w:t>Kompetenz:</w:t>
            </w:r>
          </w:p>
          <w:p w:rsidR="008336C3" w:rsidRDefault="008336C3" w:rsidP="008336C3">
            <w:pPr>
              <w:pStyle w:val="Kopf8ptafz"/>
            </w:pPr>
            <w:r>
              <w:t xml:space="preserve">Ich kann </w:t>
            </w:r>
            <w:r w:rsidRPr="005A4B27">
              <w:t>Sprechängste abbauen.</w:t>
            </w:r>
          </w:p>
        </w:tc>
        <w:tc>
          <w:tcPr>
            <w:tcW w:w="188" w:type="dxa"/>
            <w:vMerge/>
            <w:tcBorders>
              <w:left w:val="single" w:sz="4" w:space="0" w:color="auto"/>
              <w:bottom w:val="nil"/>
              <w:right w:val="nil"/>
            </w:tcBorders>
            <w:vAlign w:val="center"/>
            <w:hideMark/>
          </w:tcPr>
          <w:p w:rsidR="008336C3" w:rsidRDefault="008336C3" w:rsidP="008336C3">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336C3" w:rsidRPr="00B51DE9" w:rsidTr="008336C3">
              <w:trPr>
                <w:trHeight w:val="284"/>
              </w:trPr>
              <w:tc>
                <w:tcPr>
                  <w:tcW w:w="2090" w:type="dxa"/>
                  <w:shd w:val="clear" w:color="auto" w:fill="auto"/>
                </w:tcPr>
                <w:p w:rsidR="008336C3" w:rsidRPr="00B51DE9" w:rsidRDefault="008336C3" w:rsidP="008336C3">
                  <w:pPr>
                    <w:pStyle w:val="Textkrpermitte"/>
                  </w:pPr>
                  <w:proofErr w:type="spellStart"/>
                  <w:r w:rsidRPr="00B51DE9">
                    <w:t>LernPROJEKT</w:t>
                  </w:r>
                  <w:proofErr w:type="spellEnd"/>
                </w:p>
              </w:tc>
            </w:tr>
            <w:tr w:rsidR="008336C3" w:rsidRPr="00B51DE9" w:rsidTr="008336C3">
              <w:trPr>
                <w:trHeight w:val="284"/>
              </w:trPr>
              <w:tc>
                <w:tcPr>
                  <w:tcW w:w="2090" w:type="dxa"/>
                  <w:shd w:val="clear" w:color="auto" w:fill="D9D9D9" w:themeFill="background1" w:themeFillShade="D9"/>
                </w:tcPr>
                <w:p w:rsidR="008336C3" w:rsidRPr="00B51DE9" w:rsidRDefault="008336C3" w:rsidP="008336C3">
                  <w:pPr>
                    <w:pStyle w:val="TabelleKopfmitte"/>
                  </w:pPr>
                  <w:proofErr w:type="spellStart"/>
                  <w:r w:rsidRPr="00B51DE9">
                    <w:t>LernTHEMA</w:t>
                  </w:r>
                  <w:proofErr w:type="spellEnd"/>
                </w:p>
              </w:tc>
            </w:tr>
            <w:tr w:rsidR="008336C3" w:rsidRPr="00B51DE9" w:rsidTr="008336C3">
              <w:trPr>
                <w:trHeight w:val="284"/>
              </w:trPr>
              <w:tc>
                <w:tcPr>
                  <w:tcW w:w="2090" w:type="dxa"/>
                </w:tcPr>
                <w:p w:rsidR="008336C3" w:rsidRPr="00B51DE9" w:rsidRDefault="008336C3" w:rsidP="008336C3">
                  <w:pPr>
                    <w:pStyle w:val="Textkrpermitte"/>
                  </w:pPr>
                  <w:proofErr w:type="spellStart"/>
                  <w:r w:rsidRPr="00B51DE9">
                    <w:t>LernSCHRITT</w:t>
                  </w:r>
                  <w:proofErr w:type="spellEnd"/>
                </w:p>
              </w:tc>
            </w:tr>
          </w:tbl>
          <w:p w:rsidR="008336C3" w:rsidRPr="00B51DE9" w:rsidRDefault="008336C3" w:rsidP="008336C3">
            <w:pPr>
              <w:pStyle w:val="TabelleKopfmitte"/>
            </w:pPr>
          </w:p>
        </w:tc>
      </w:tr>
      <w:tr w:rsidR="008336C3" w:rsidRPr="00B51DE9" w:rsidTr="008336C3">
        <w:tc>
          <w:tcPr>
            <w:tcW w:w="7348" w:type="dxa"/>
            <w:gridSpan w:val="3"/>
            <w:tcBorders>
              <w:left w:val="single" w:sz="4" w:space="0" w:color="auto"/>
              <w:right w:val="single" w:sz="4" w:space="0" w:color="auto"/>
            </w:tcBorders>
            <w:hideMark/>
          </w:tcPr>
          <w:p w:rsidR="008336C3" w:rsidRPr="004B658C" w:rsidRDefault="008336C3" w:rsidP="008336C3">
            <w:pPr>
              <w:pStyle w:val="Tabelle6pt"/>
            </w:pPr>
            <w:r w:rsidRPr="004B658C">
              <w:t>Hauptbezug:</w:t>
            </w:r>
          </w:p>
          <w:p w:rsidR="008336C3" w:rsidRDefault="008336C3" w:rsidP="008336C3">
            <w:pPr>
              <w:pStyle w:val="Kopf8ptafz"/>
            </w:pPr>
            <w:r>
              <w:t>Ich kann an Gesprächen teilnehmen.</w:t>
            </w:r>
          </w:p>
        </w:tc>
        <w:tc>
          <w:tcPr>
            <w:tcW w:w="188" w:type="dxa"/>
            <w:vMerge/>
            <w:tcBorders>
              <w:left w:val="single" w:sz="4" w:space="0" w:color="auto"/>
              <w:bottom w:val="nil"/>
              <w:right w:val="nil"/>
            </w:tcBorders>
            <w:vAlign w:val="center"/>
            <w:hideMark/>
          </w:tcPr>
          <w:p w:rsidR="008336C3" w:rsidRDefault="008336C3" w:rsidP="008336C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336C3" w:rsidRPr="00B51DE9" w:rsidRDefault="008336C3" w:rsidP="008336C3">
            <w:pPr>
              <w:pStyle w:val="TabelleKopfmitte"/>
            </w:pPr>
          </w:p>
        </w:tc>
      </w:tr>
      <w:tr w:rsidR="008336C3" w:rsidRPr="00B51DE9" w:rsidTr="008336C3">
        <w:tc>
          <w:tcPr>
            <w:tcW w:w="7348" w:type="dxa"/>
            <w:gridSpan w:val="3"/>
            <w:tcBorders>
              <w:left w:val="single" w:sz="4" w:space="0" w:color="auto"/>
              <w:right w:val="single" w:sz="4" w:space="0" w:color="auto"/>
            </w:tcBorders>
            <w:tcMar>
              <w:bottom w:w="0" w:type="dxa"/>
            </w:tcMar>
            <w:hideMark/>
          </w:tcPr>
          <w:p w:rsidR="008336C3" w:rsidRDefault="008336C3" w:rsidP="008336C3">
            <w:pPr>
              <w:pStyle w:val="Tabelle6pt"/>
            </w:pPr>
            <w:r>
              <w:t>Weitere Bezüge:</w:t>
            </w:r>
          </w:p>
          <w:p w:rsidR="008336C3" w:rsidRDefault="008336C3" w:rsidP="008336C3">
            <w:pPr>
              <w:pStyle w:val="Kopf8ptafz"/>
            </w:pPr>
            <w:r>
              <w:t>Ich kann meine Interessen vertreten und begründen.</w:t>
            </w:r>
          </w:p>
        </w:tc>
        <w:tc>
          <w:tcPr>
            <w:tcW w:w="188" w:type="dxa"/>
            <w:vMerge/>
            <w:tcBorders>
              <w:left w:val="single" w:sz="4" w:space="0" w:color="auto"/>
              <w:bottom w:val="nil"/>
              <w:right w:val="nil"/>
            </w:tcBorders>
            <w:vAlign w:val="center"/>
            <w:hideMark/>
          </w:tcPr>
          <w:p w:rsidR="008336C3" w:rsidRDefault="008336C3" w:rsidP="008336C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336C3" w:rsidRPr="00B51DE9" w:rsidRDefault="008336C3" w:rsidP="008336C3">
            <w:pPr>
              <w:pStyle w:val="TabelleKopfmitte"/>
            </w:pPr>
          </w:p>
        </w:tc>
      </w:tr>
    </w:tbl>
    <w:p w:rsidR="00F15173" w:rsidRDefault="00511501" w:rsidP="00BA305A">
      <w:pPr>
        <w:pStyle w:val="berschrift1"/>
      </w:pPr>
      <w:r w:rsidRPr="00AA18D1">
        <w:rPr>
          <w:noProof/>
        </w:rPr>
        <w:drawing>
          <wp:anchor distT="0" distB="0" distL="114300" distR="114300" simplePos="0" relativeHeight="251874304" behindDoc="0" locked="0" layoutInCell="1" allowOverlap="1" wp14:anchorId="08B912C5" wp14:editId="3F11BDB9">
            <wp:simplePos x="0" y="0"/>
            <wp:positionH relativeFrom="column">
              <wp:posOffset>4812475</wp:posOffset>
            </wp:positionH>
            <wp:positionV relativeFrom="paragraph">
              <wp:posOffset>441960</wp:posOffset>
            </wp:positionV>
            <wp:extent cx="314325" cy="314325"/>
            <wp:effectExtent l="0" t="0" r="9525" b="9525"/>
            <wp:wrapNone/>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4A7A3F">
        <w:rPr>
          <w:noProof/>
          <w:sz w:val="24"/>
        </w:rPr>
        <w:drawing>
          <wp:anchor distT="0" distB="0" distL="114300" distR="114300" simplePos="0" relativeHeight="251823104" behindDoc="0" locked="0" layoutInCell="0" allowOverlap="1" wp14:anchorId="62EA08C3" wp14:editId="475F13EE">
            <wp:simplePos x="0" y="0"/>
            <wp:positionH relativeFrom="rightMargin">
              <wp:posOffset>857250</wp:posOffset>
            </wp:positionH>
            <wp:positionV relativeFrom="paragraph">
              <wp:posOffset>429260</wp:posOffset>
            </wp:positionV>
            <wp:extent cx="302260" cy="323850"/>
            <wp:effectExtent l="0" t="0" r="2540" b="0"/>
            <wp:wrapNone/>
            <wp:docPr id="97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15173">
        <w:t>Sprechängste überwinden</w:t>
      </w:r>
      <w:r w:rsidR="004A7A3F">
        <w:rPr>
          <w:noProof/>
          <w:sz w:val="24"/>
        </w:rPr>
        <w:drawing>
          <wp:anchor distT="0" distB="0" distL="114300" distR="114300" simplePos="0" relativeHeight="251867136" behindDoc="0" locked="0" layoutInCell="0" allowOverlap="1" wp14:anchorId="258C6B4D" wp14:editId="16FD3AA6">
            <wp:simplePos x="0" y="0"/>
            <wp:positionH relativeFrom="rightMargin">
              <wp:posOffset>828040</wp:posOffset>
            </wp:positionH>
            <wp:positionV relativeFrom="paragraph">
              <wp:posOffset>0</wp:posOffset>
            </wp:positionV>
            <wp:extent cx="349200" cy="320400"/>
            <wp:effectExtent l="0" t="0" r="0" b="3810"/>
            <wp:wrapNone/>
            <wp:docPr id="99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4A7A3F">
        <w:rPr>
          <w:noProof/>
          <w:sz w:val="24"/>
        </w:rPr>
        <w:drawing>
          <wp:anchor distT="0" distB="0" distL="114300" distR="114300" simplePos="0" relativeHeight="251866112" behindDoc="0" locked="0" layoutInCell="0" allowOverlap="1" wp14:anchorId="0BBFA556" wp14:editId="52367C1A">
            <wp:simplePos x="0" y="0"/>
            <wp:positionH relativeFrom="rightMargin">
              <wp:posOffset>467995</wp:posOffset>
            </wp:positionH>
            <wp:positionV relativeFrom="paragraph">
              <wp:posOffset>0</wp:posOffset>
            </wp:positionV>
            <wp:extent cx="349885" cy="320675"/>
            <wp:effectExtent l="0" t="0" r="0" b="3175"/>
            <wp:wrapNone/>
            <wp:docPr id="99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4A7A3F">
        <w:rPr>
          <w:noProof/>
          <w:sz w:val="24"/>
        </w:rPr>
        <w:drawing>
          <wp:anchor distT="0" distB="0" distL="114300" distR="114300" simplePos="0" relativeHeight="251865088" behindDoc="0" locked="0" layoutInCell="0" allowOverlap="1" wp14:anchorId="0F43E390" wp14:editId="3A7DD74A">
            <wp:simplePos x="0" y="0"/>
            <wp:positionH relativeFrom="rightMargin">
              <wp:posOffset>107950</wp:posOffset>
            </wp:positionH>
            <wp:positionV relativeFrom="paragraph">
              <wp:posOffset>0</wp:posOffset>
            </wp:positionV>
            <wp:extent cx="349200" cy="320400"/>
            <wp:effectExtent l="0" t="0" r="0" b="3810"/>
            <wp:wrapNone/>
            <wp:docPr id="99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E198E" w:rsidRDefault="009E198E" w:rsidP="00C2188A">
      <w:pPr>
        <w:pStyle w:val="Listenabsatz"/>
        <w:numPr>
          <w:ilvl w:val="0"/>
          <w:numId w:val="30"/>
        </w:numPr>
        <w:ind w:left="357" w:hanging="357"/>
        <w:jc w:val="both"/>
      </w:pPr>
      <w:r>
        <w:t>Lesen Sie den folgenden Text durch.</w:t>
      </w:r>
    </w:p>
    <w:p w:rsidR="009E198E" w:rsidRDefault="009E198E" w:rsidP="00F15173"/>
    <w:p w:rsidR="000B7E65" w:rsidRPr="0042786D" w:rsidRDefault="005A4B27" w:rsidP="0042786D">
      <w:pPr>
        <w:pStyle w:val="AufgabeText"/>
        <w:rPr>
          <w:rStyle w:val="Hervorhebung"/>
        </w:rPr>
      </w:pPr>
      <w:r w:rsidRPr="0042786D">
        <w:rPr>
          <w:rStyle w:val="Hervorhebung"/>
        </w:rPr>
        <w:t>Es ist Montagmorgen. Einige Schülerinnen und Schüler sind nicht zum Unterricht e</w:t>
      </w:r>
      <w:r w:rsidRPr="0042786D">
        <w:rPr>
          <w:rStyle w:val="Hervorhebung"/>
        </w:rPr>
        <w:t>r</w:t>
      </w:r>
      <w:r w:rsidRPr="0042786D">
        <w:rPr>
          <w:rStyle w:val="Hervorhebung"/>
        </w:rPr>
        <w:t>schienen. Am Wochenende ist eine Party eines Mitschülers aus dem Ruder gelaufen. Es wurde viel zu viel Alkohol getrunken. Gegen</w:t>
      </w:r>
      <w:r w:rsidR="009D06D1" w:rsidRPr="0042786D">
        <w:rPr>
          <w:rStyle w:val="Hervorhebung"/>
        </w:rPr>
        <w:t xml:space="preserve"> </w:t>
      </w:r>
      <w:r w:rsidRPr="0042786D">
        <w:rPr>
          <w:rStyle w:val="Hervorhebung"/>
        </w:rPr>
        <w:t>zwei</w:t>
      </w:r>
      <w:r w:rsidR="00681315">
        <w:rPr>
          <w:rStyle w:val="Hervorhebung"/>
        </w:rPr>
        <w:t xml:space="preserve"> Uhr kam die  Notä</w:t>
      </w:r>
      <w:r w:rsidRPr="0042786D">
        <w:rPr>
          <w:rStyle w:val="Hervorhebung"/>
        </w:rPr>
        <w:t>rzt</w:t>
      </w:r>
      <w:r w:rsidR="00681315">
        <w:rPr>
          <w:rStyle w:val="Hervorhebung"/>
        </w:rPr>
        <w:t>in</w:t>
      </w:r>
      <w:r w:rsidRPr="0042786D">
        <w:rPr>
          <w:rStyle w:val="Hervorhebung"/>
        </w:rPr>
        <w:t>, weil ein Mä</w:t>
      </w:r>
      <w:r w:rsidRPr="0042786D">
        <w:rPr>
          <w:rStyle w:val="Hervorhebung"/>
        </w:rPr>
        <w:t>d</w:t>
      </w:r>
      <w:r w:rsidRPr="0042786D">
        <w:rPr>
          <w:rStyle w:val="Hervorhebung"/>
        </w:rPr>
        <w:t xml:space="preserve">chen ins Koma fiel. Der Zustand des Mädchens </w:t>
      </w:r>
      <w:r w:rsidR="00681315">
        <w:rPr>
          <w:rStyle w:val="Hervorhebung"/>
        </w:rPr>
        <w:t xml:space="preserve">ist immer noch kritisch. Ihr Lehrer </w:t>
      </w:r>
      <w:r w:rsidR="00D447BF" w:rsidRPr="0042786D">
        <w:rPr>
          <w:rStyle w:val="Hervorhebung"/>
        </w:rPr>
        <w:t xml:space="preserve"> mac</w:t>
      </w:r>
      <w:r w:rsidR="00504E2C" w:rsidRPr="0042786D">
        <w:rPr>
          <w:rStyle w:val="Hervorhebung"/>
        </w:rPr>
        <w:t>ht jetzt</w:t>
      </w:r>
      <w:r w:rsidR="00D447BF" w:rsidRPr="0042786D">
        <w:rPr>
          <w:rStyle w:val="Hervorhebung"/>
        </w:rPr>
        <w:t xml:space="preserve"> den Alko</w:t>
      </w:r>
      <w:r w:rsidR="00F3249B" w:rsidRPr="0042786D">
        <w:rPr>
          <w:rStyle w:val="Hervorhebung"/>
        </w:rPr>
        <w:t>holkonsum von Jugendlichen zum Diskussionsthema.</w:t>
      </w:r>
    </w:p>
    <w:p w:rsidR="009D06D1" w:rsidRPr="0042786D" w:rsidRDefault="005A4B27" w:rsidP="0042786D">
      <w:pPr>
        <w:pStyle w:val="AufgabeText"/>
        <w:rPr>
          <w:rStyle w:val="Hervorhebung"/>
        </w:rPr>
      </w:pPr>
      <w:r w:rsidRPr="0042786D">
        <w:rPr>
          <w:rStyle w:val="Hervorhebung"/>
        </w:rPr>
        <w:t>E</w:t>
      </w:r>
      <w:r w:rsidR="009D06D1" w:rsidRPr="0042786D">
        <w:rPr>
          <w:rStyle w:val="Hervorhebung"/>
        </w:rPr>
        <w:t>in Mitschüler</w:t>
      </w:r>
      <w:r w:rsidR="000B7E65" w:rsidRPr="0042786D">
        <w:rPr>
          <w:rStyle w:val="Hervorhebung"/>
        </w:rPr>
        <w:t>, der auf der Party war,</w:t>
      </w:r>
      <w:r w:rsidR="009D06D1" w:rsidRPr="0042786D">
        <w:rPr>
          <w:rStyle w:val="Hervorhebung"/>
        </w:rPr>
        <w:t xml:space="preserve"> </w:t>
      </w:r>
      <w:r w:rsidRPr="0042786D">
        <w:rPr>
          <w:rStyle w:val="Hervorhebung"/>
        </w:rPr>
        <w:t>meint:</w:t>
      </w:r>
      <w:r w:rsidR="000B7E65" w:rsidRPr="0042786D">
        <w:rPr>
          <w:rStyle w:val="Hervorhebung"/>
        </w:rPr>
        <w:t xml:space="preserve"> </w:t>
      </w:r>
      <w:r w:rsidRPr="0042786D">
        <w:rPr>
          <w:rStyle w:val="Hervorhebung"/>
        </w:rPr>
        <w:t>„Der Alkoholkonsum soll</w:t>
      </w:r>
      <w:r w:rsidR="00512325">
        <w:rPr>
          <w:rStyle w:val="Hervorhebung"/>
        </w:rPr>
        <w:t xml:space="preserve">te für </w:t>
      </w:r>
      <w:r w:rsidRPr="0042786D">
        <w:rPr>
          <w:rStyle w:val="Hervorhebung"/>
        </w:rPr>
        <w:t>Menschen unter 21 Jahren ganz verboten w</w:t>
      </w:r>
      <w:r w:rsidR="00681315">
        <w:rPr>
          <w:rStyle w:val="Hervorhebung"/>
        </w:rPr>
        <w:t xml:space="preserve">erden. In fast allen Staaten der </w:t>
      </w:r>
      <w:r w:rsidR="00512325">
        <w:rPr>
          <w:rStyle w:val="Hervorhebung"/>
        </w:rPr>
        <w:t xml:space="preserve"> USA ist das so. </w:t>
      </w:r>
      <w:r w:rsidRPr="0042786D">
        <w:rPr>
          <w:rStyle w:val="Hervorhebung"/>
        </w:rPr>
        <w:t xml:space="preserve">Wer ist nur </w:t>
      </w:r>
      <w:r w:rsidR="00512325">
        <w:rPr>
          <w:rStyle w:val="Hervorhebung"/>
        </w:rPr>
        <w:t xml:space="preserve">Samstagnacht </w:t>
      </w:r>
      <w:r w:rsidRPr="0042786D">
        <w:rPr>
          <w:rStyle w:val="Hervorhebung"/>
        </w:rPr>
        <w:t>auf die Idee</w:t>
      </w:r>
      <w:r w:rsidR="00BC409B">
        <w:rPr>
          <w:rStyle w:val="Hervorhebung"/>
        </w:rPr>
        <w:t xml:space="preserve"> mit dem bekloppten Trinkspiel </w:t>
      </w:r>
      <w:r w:rsidRPr="0042786D">
        <w:rPr>
          <w:rStyle w:val="Hervorhebung"/>
        </w:rPr>
        <w:t>gekommen</w:t>
      </w:r>
      <w:r w:rsidR="000B7E65" w:rsidRPr="0042786D">
        <w:rPr>
          <w:rStyle w:val="Hervorhebung"/>
        </w:rPr>
        <w:t xml:space="preserve">? </w:t>
      </w:r>
      <w:r w:rsidRPr="0042786D">
        <w:rPr>
          <w:rStyle w:val="Hervorhebung"/>
        </w:rPr>
        <w:t>Das einzige, was hilft, ist ein streng</w:t>
      </w:r>
      <w:r w:rsidR="0083414A" w:rsidRPr="0042786D">
        <w:rPr>
          <w:rStyle w:val="Hervorhebung"/>
        </w:rPr>
        <w:t>es Alko</w:t>
      </w:r>
      <w:r w:rsidR="00512325">
        <w:rPr>
          <w:rStyle w:val="Hervorhebung"/>
        </w:rPr>
        <w:t xml:space="preserve">holverbot für </w:t>
      </w:r>
      <w:r w:rsidR="0083414A" w:rsidRPr="0042786D">
        <w:rPr>
          <w:rStyle w:val="Hervorhebung"/>
        </w:rPr>
        <w:t>Menschen unter 21</w:t>
      </w:r>
      <w:r w:rsidRPr="0042786D">
        <w:rPr>
          <w:rStyle w:val="Hervorhebung"/>
        </w:rPr>
        <w:t xml:space="preserve"> Jahren.“</w:t>
      </w:r>
      <w:r w:rsidR="009D06D1" w:rsidRPr="0042786D">
        <w:rPr>
          <w:rStyle w:val="Hervorhebung"/>
        </w:rPr>
        <w:t xml:space="preserve"> </w:t>
      </w:r>
    </w:p>
    <w:p w:rsidR="005A4B27" w:rsidRPr="0042786D" w:rsidRDefault="005A4B27" w:rsidP="0042786D">
      <w:pPr>
        <w:pStyle w:val="AufgabeText"/>
        <w:rPr>
          <w:rStyle w:val="Hervorhebung"/>
        </w:rPr>
      </w:pPr>
      <w:r w:rsidRPr="0042786D">
        <w:rPr>
          <w:rStyle w:val="Hervorhebung"/>
        </w:rPr>
        <w:t>Sie wollen sich in die Diskussion einmischen, aber Sie trauen sich nicht.</w:t>
      </w:r>
      <w:r w:rsidR="009E198E" w:rsidRPr="0042786D">
        <w:rPr>
          <w:rStyle w:val="Hervorhebung"/>
        </w:rPr>
        <w:t xml:space="preserve"> </w:t>
      </w:r>
    </w:p>
    <w:p w:rsidR="009E198E" w:rsidRDefault="009E198E" w:rsidP="005A4B27">
      <w:pPr>
        <w:pStyle w:val="Textkrper"/>
        <w:rPr>
          <w:rStyle w:val="Hervorhebung"/>
        </w:rPr>
      </w:pPr>
    </w:p>
    <w:p w:rsidR="009E198E" w:rsidRPr="009E198E" w:rsidRDefault="009E198E" w:rsidP="009E198E">
      <w:r>
        <w:t>Die folgenden Aufgaben sollen helfen</w:t>
      </w:r>
      <w:r w:rsidR="00CB07C7">
        <w:t>,</w:t>
      </w:r>
      <w:r>
        <w:t xml:space="preserve"> Sprechängste abzubauen. </w:t>
      </w:r>
      <w:r w:rsidR="001D1A9C">
        <w:t>Wenn Sie solc</w:t>
      </w:r>
      <w:r w:rsidR="00BC409B">
        <w:t>he Äng</w:t>
      </w:r>
      <w:r w:rsidR="00BC409B">
        <w:t>s</w:t>
      </w:r>
      <w:r w:rsidR="00BC409B">
        <w:t>te nicht kennen, können S</w:t>
      </w:r>
      <w:r w:rsidR="001D1A9C">
        <w:t>ie die Aufgaben trotzdem machen, um mehr übe</w:t>
      </w:r>
      <w:r w:rsidR="0042786D">
        <w:t>r dieses Pro</w:t>
      </w:r>
      <w:r w:rsidR="0042786D">
        <w:t>b</w:t>
      </w:r>
      <w:r w:rsidR="0042786D">
        <w:t>lem zu wissen.</w:t>
      </w:r>
      <w:r w:rsidR="001D1A9C">
        <w:t xml:space="preserve"> </w:t>
      </w:r>
    </w:p>
    <w:p w:rsidR="009E198E" w:rsidRDefault="004A7A3F" w:rsidP="00C2188A">
      <w:pPr>
        <w:pStyle w:val="AufgabeEbene1"/>
        <w:numPr>
          <w:ilvl w:val="0"/>
          <w:numId w:val="30"/>
        </w:numPr>
        <w:ind w:left="357" w:hanging="357"/>
      </w:pPr>
      <w:r w:rsidRPr="009D06D1">
        <w:rPr>
          <w:noProof/>
          <w:lang w:eastAsia="de-DE"/>
        </w:rPr>
        <w:drawing>
          <wp:anchor distT="0" distB="0" distL="114300" distR="114300" simplePos="0" relativeHeight="251660288" behindDoc="0" locked="0" layoutInCell="0" allowOverlap="1" wp14:anchorId="2254F3CB" wp14:editId="30196C11">
            <wp:simplePos x="0" y="0"/>
            <wp:positionH relativeFrom="rightMargin">
              <wp:posOffset>525780</wp:posOffset>
            </wp:positionH>
            <wp:positionV relativeFrom="paragraph">
              <wp:posOffset>145405</wp:posOffset>
            </wp:positionV>
            <wp:extent cx="658495" cy="323850"/>
            <wp:effectExtent l="0" t="0" r="8255" b="0"/>
            <wp:wrapNone/>
            <wp:docPr id="1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2786D" w:rsidRPr="009D06D1">
        <w:rPr>
          <w:noProof/>
          <w:lang w:eastAsia="de-DE"/>
        </w:rPr>
        <w:drawing>
          <wp:anchor distT="0" distB="0" distL="114300" distR="114300" simplePos="0" relativeHeight="251659264" behindDoc="0" locked="0" layoutInCell="0" allowOverlap="1" wp14:anchorId="5A53A04A" wp14:editId="55392819">
            <wp:simplePos x="0" y="0"/>
            <wp:positionH relativeFrom="rightMargin">
              <wp:posOffset>107950</wp:posOffset>
            </wp:positionH>
            <wp:positionV relativeFrom="paragraph">
              <wp:posOffset>161290</wp:posOffset>
            </wp:positionV>
            <wp:extent cx="345600" cy="324000"/>
            <wp:effectExtent l="0" t="0" r="0" b="0"/>
            <wp:wrapNone/>
            <wp:docPr id="9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A5B33" w:rsidRPr="009D06D1">
        <w:t xml:space="preserve">Bearbeiten Sie die Aufgabe zu zweit. </w:t>
      </w:r>
    </w:p>
    <w:p w:rsidR="00056CA5" w:rsidRPr="00056CA5" w:rsidRDefault="00056CA5" w:rsidP="00056CA5">
      <w:pPr>
        <w:pStyle w:val="AufgabeText"/>
      </w:pPr>
    </w:p>
    <w:p w:rsidR="005A4B27" w:rsidRPr="009E198E" w:rsidRDefault="00BA5B33" w:rsidP="009E198E">
      <w:r w:rsidRPr="009E198E">
        <w:t>S</w:t>
      </w:r>
      <w:r w:rsidR="005A4B27" w:rsidRPr="009E198E">
        <w:t>tehen Sie auf und stellen Sie sich einander gegenüber.</w:t>
      </w:r>
      <w:r w:rsidR="009D06D1" w:rsidRPr="009E198E">
        <w:t xml:space="preserve"> Lesen Sie sich gegenseitig</w:t>
      </w:r>
      <w:r w:rsidR="00835730" w:rsidRPr="009E198E">
        <w:t xml:space="preserve"> die folgenden Hinweise </w:t>
      </w:r>
      <w:r w:rsidR="005A4B27" w:rsidRPr="009E198E">
        <w:t>vor.</w:t>
      </w:r>
      <w:r w:rsidR="00CB07C7">
        <w:t xml:space="preserve"> (Um Ihre Mitschüler</w:t>
      </w:r>
      <w:r w:rsidR="00957FAC">
        <w:t>innen</w:t>
      </w:r>
      <w:r w:rsidR="00CB07C7">
        <w:t xml:space="preserve"> und Mitschüler</w:t>
      </w:r>
      <w:r w:rsidR="00957FAC">
        <w:t xml:space="preserve"> nicht zu stören, b</w:t>
      </w:r>
      <w:r w:rsidR="00957FAC">
        <w:t>e</w:t>
      </w:r>
      <w:r w:rsidR="00957FAC">
        <w:t xml:space="preserve">nutzen Sie bitte Ihre Zehn-Zentimeter-Stimme. Diese Stimme hat eine Hörweite von zehn Zentimetern.)  </w:t>
      </w:r>
      <w:r w:rsidR="005A4B27" w:rsidRPr="009E198E">
        <w:t xml:space="preserve"> Betonen Sie beim Lesen die </w:t>
      </w:r>
      <w:r w:rsidR="003C52F7" w:rsidRPr="009E198E">
        <w:t>dick gedruckten</w:t>
      </w:r>
      <w:r w:rsidR="005A4B27" w:rsidRPr="009E198E">
        <w:t xml:space="preserve"> Wörter. Lesen Sie langsam und schauen Sie ab und zu Ihr Gegenüber an:</w:t>
      </w:r>
      <w:r w:rsidR="00835730" w:rsidRPr="009E198E">
        <w:t xml:space="preserve"> </w:t>
      </w:r>
    </w:p>
    <w:p w:rsidR="005A4B27" w:rsidRPr="005A4B27" w:rsidRDefault="005A4B27" w:rsidP="005A4B27">
      <w:pPr>
        <w:pStyle w:val="Textkrper"/>
      </w:pPr>
    </w:p>
    <w:p w:rsidR="005A4B27" w:rsidRPr="00BA305A" w:rsidRDefault="005A4B27" w:rsidP="00BA305A">
      <w:pPr>
        <w:pStyle w:val="AufgabeText"/>
        <w:rPr>
          <w:rStyle w:val="Hervorhebung"/>
        </w:rPr>
      </w:pPr>
      <w:r w:rsidRPr="00BA305A">
        <w:rPr>
          <w:rStyle w:val="Hervorhebung"/>
        </w:rPr>
        <w:t xml:space="preserve">Wie überwinde ich meine Angst, mich in einer Gruppe laut zu äußern? </w:t>
      </w:r>
    </w:p>
    <w:p w:rsidR="005A4B27" w:rsidRPr="00BA305A" w:rsidRDefault="005A4B27" w:rsidP="00BA305A">
      <w:pPr>
        <w:pStyle w:val="AufgabeText"/>
        <w:rPr>
          <w:rStyle w:val="Hervorhebung"/>
        </w:rPr>
      </w:pPr>
      <w:r w:rsidRPr="00BA305A">
        <w:rPr>
          <w:rStyle w:val="Hervorhebung"/>
        </w:rPr>
        <w:t>Anders: Wie kann ich locker und selbstbewusst meine Meinung mitteilen?</w:t>
      </w:r>
      <w:r w:rsidR="00511501" w:rsidRPr="00511501">
        <w:rPr>
          <w:noProof/>
        </w:rPr>
        <w:t xml:space="preserve"> </w:t>
      </w:r>
    </w:p>
    <w:p w:rsidR="005A4B27" w:rsidRPr="00BA305A" w:rsidRDefault="00511501" w:rsidP="00BA305A">
      <w:pPr>
        <w:pStyle w:val="AufgabeText"/>
        <w:rPr>
          <w:rStyle w:val="Hervorhebung"/>
        </w:rPr>
      </w:pPr>
      <w:r w:rsidRPr="00AA18D1">
        <w:rPr>
          <w:noProof/>
          <w:lang w:eastAsia="de-DE"/>
        </w:rPr>
        <w:drawing>
          <wp:anchor distT="0" distB="0" distL="114300" distR="114300" simplePos="0" relativeHeight="251876352" behindDoc="0" locked="0" layoutInCell="1" allowOverlap="1" wp14:anchorId="6E394411" wp14:editId="25F5355E">
            <wp:simplePos x="0" y="0"/>
            <wp:positionH relativeFrom="column">
              <wp:posOffset>4785995</wp:posOffset>
            </wp:positionH>
            <wp:positionV relativeFrom="paragraph">
              <wp:posOffset>25400</wp:posOffset>
            </wp:positionV>
            <wp:extent cx="314325" cy="314325"/>
            <wp:effectExtent l="0" t="0" r="9525" b="9525"/>
            <wp:wrapNone/>
            <wp:docPr id="1440" name="Grafik 1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4B27" w:rsidRPr="00BA305A" w:rsidRDefault="005A4B27" w:rsidP="00BA305A">
      <w:pPr>
        <w:pStyle w:val="AufgabeText"/>
        <w:rPr>
          <w:rStyle w:val="Hervorhebung"/>
        </w:rPr>
      </w:pPr>
      <w:r w:rsidRPr="003C52F7">
        <w:rPr>
          <w:rStyle w:val="Fett"/>
          <w:i/>
        </w:rPr>
        <w:t>Ganz viele</w:t>
      </w:r>
      <w:r w:rsidRPr="00BA305A">
        <w:rPr>
          <w:rStyle w:val="Hervorhebung"/>
        </w:rPr>
        <w:t xml:space="preserve"> Menschen leiden unter einer Anspannung, wenn sie sich öffentlich äußern wollen. Diese Anspannung wird auch Lampenfieber genannt. Das Herz schlägt schne</w:t>
      </w:r>
      <w:r w:rsidRPr="00BA305A">
        <w:rPr>
          <w:rStyle w:val="Hervorhebung"/>
        </w:rPr>
        <w:t>l</w:t>
      </w:r>
      <w:r w:rsidRPr="00BA305A">
        <w:rPr>
          <w:rStyle w:val="Hervorhebung"/>
        </w:rPr>
        <w:t>ler, der Puls pocht, manche spüren einen Kloß im Hals, andere beginnen plötzlich zu schwitzen oder spüren leichte Bauchschmerzen. Viele fürchten sich davor, dass ihre Mitmenschen sie nicht verstehen, sie nicht ernst nehmen und auslachen. Es gibt einige einfache Mittel, die gegen diese Angst helfen.</w:t>
      </w:r>
    </w:p>
    <w:p w:rsidR="005A4B27" w:rsidRPr="00BA305A" w:rsidRDefault="005A4B27" w:rsidP="00BA305A">
      <w:pPr>
        <w:pStyle w:val="AufgabeText"/>
        <w:rPr>
          <w:rStyle w:val="Hervorhebung"/>
        </w:rPr>
      </w:pPr>
    </w:p>
    <w:p w:rsidR="005A4B27" w:rsidRPr="00BA305A" w:rsidRDefault="00691615" w:rsidP="00BA305A">
      <w:pPr>
        <w:pStyle w:val="AufgabeText"/>
        <w:rPr>
          <w:rStyle w:val="Hervorhebung"/>
        </w:rPr>
      </w:pPr>
      <w:r>
        <w:rPr>
          <w:rStyle w:val="Hervorhebung"/>
        </w:rPr>
        <w:t>-</w:t>
      </w:r>
      <w:r w:rsidR="005A4B27" w:rsidRPr="00BA305A">
        <w:rPr>
          <w:rStyle w:val="Hervorhebung"/>
        </w:rPr>
        <w:t xml:space="preserve"> Lampenfieber  ist normal, </w:t>
      </w:r>
      <w:r w:rsidR="005A4B27" w:rsidRPr="003C52F7">
        <w:rPr>
          <w:rStyle w:val="Hervorhebung"/>
          <w:b/>
        </w:rPr>
        <w:t>Redeangst ist normal</w:t>
      </w:r>
      <w:r w:rsidR="005A4B27" w:rsidRPr="00BA305A">
        <w:rPr>
          <w:rStyle w:val="Hervorhebung"/>
        </w:rPr>
        <w:t>. Das zu wissen und sich immer wi</w:t>
      </w:r>
      <w:r w:rsidR="005A4B27" w:rsidRPr="00BA305A">
        <w:rPr>
          <w:rStyle w:val="Hervorhebung"/>
        </w:rPr>
        <w:t>e</w:t>
      </w:r>
      <w:r w:rsidR="005A4B27" w:rsidRPr="00BA305A">
        <w:rPr>
          <w:rStyle w:val="Hervorhebung"/>
        </w:rPr>
        <w:t xml:space="preserve">der ins Gedächtnis zu rufen, kann sehr helfen. Und Lampenfieber ist so alt wie die Menschheit. Berühmte Redner im alten Griechenland, Propheten im Alten Testament berichten von ihrer Redeangst. Anwältinnen, Lehrer, Schauspielerinnen, Showmaster kennen  Angstgefühle vor ihren Auftritten, manche haben mehr Angst, andere weniger. </w:t>
      </w:r>
    </w:p>
    <w:p w:rsidR="005A4B27" w:rsidRPr="00BA305A" w:rsidRDefault="005A4B27" w:rsidP="00BA305A">
      <w:pPr>
        <w:pStyle w:val="AufgabeText"/>
        <w:rPr>
          <w:rStyle w:val="Hervorhebung"/>
        </w:rPr>
      </w:pPr>
    </w:p>
    <w:p w:rsidR="005A4B27" w:rsidRPr="00BA305A" w:rsidRDefault="00691615" w:rsidP="00BA305A">
      <w:pPr>
        <w:pStyle w:val="AufgabeText"/>
        <w:rPr>
          <w:rStyle w:val="Hervorhebung"/>
        </w:rPr>
      </w:pPr>
      <w:r>
        <w:rPr>
          <w:rStyle w:val="Hervorhebung"/>
        </w:rPr>
        <w:lastRenderedPageBreak/>
        <w:t xml:space="preserve">- </w:t>
      </w:r>
      <w:r w:rsidR="005A4B27" w:rsidRPr="00BA305A">
        <w:rPr>
          <w:rStyle w:val="Hervorhebung"/>
        </w:rPr>
        <w:t>Das Wissen, dass andere unter ähnlichen Ängsten leiden wie</w:t>
      </w:r>
      <w:r w:rsidR="00BC409B">
        <w:rPr>
          <w:rStyle w:val="Hervorhebung"/>
        </w:rPr>
        <w:t xml:space="preserve"> ich, macht es mir viel leichter,</w:t>
      </w:r>
      <w:r w:rsidR="003033AC">
        <w:rPr>
          <w:rStyle w:val="Hervorhebung"/>
        </w:rPr>
        <w:t xml:space="preserve"> </w:t>
      </w:r>
      <w:r w:rsidR="00CB07C7">
        <w:rPr>
          <w:rStyle w:val="Hervorhebung"/>
        </w:rPr>
        <w:t>die eigene Angst</w:t>
      </w:r>
      <w:r w:rsidR="005A4B27" w:rsidRPr="00BA305A">
        <w:rPr>
          <w:rStyle w:val="Hervorhebung"/>
        </w:rPr>
        <w:t xml:space="preserve"> anzunehmen. Wenn ich meine Redeangst einfach akzeptiere, muss ich sie nicht verdrängen. Sie ist mir dann auch nicht mehr peinlich.</w:t>
      </w:r>
    </w:p>
    <w:p w:rsidR="005A4B27" w:rsidRPr="00BA305A" w:rsidRDefault="00691615" w:rsidP="00BA305A">
      <w:pPr>
        <w:pStyle w:val="AufgabeText"/>
        <w:rPr>
          <w:rStyle w:val="Hervorhebung"/>
        </w:rPr>
      </w:pPr>
      <w:r>
        <w:rPr>
          <w:rStyle w:val="Hervorhebung"/>
        </w:rPr>
        <w:t xml:space="preserve">- </w:t>
      </w:r>
      <w:r w:rsidR="005A4B27" w:rsidRPr="00BA305A">
        <w:rPr>
          <w:rStyle w:val="Hervorhebung"/>
        </w:rPr>
        <w:t>Wer seine Nervosität vor einem längeren Redebeitrag vermindern will, kann</w:t>
      </w:r>
      <w:r w:rsidR="00467533">
        <w:rPr>
          <w:rStyle w:val="Hervorhebung"/>
        </w:rPr>
        <w:t xml:space="preserve"> sich selbst mit kleinen, kurzen Sätzen beruhigen:</w:t>
      </w:r>
    </w:p>
    <w:p w:rsidR="005A4B27" w:rsidRPr="00BA305A" w:rsidRDefault="005A4B27" w:rsidP="00BA305A">
      <w:pPr>
        <w:pStyle w:val="AufgabeText"/>
        <w:rPr>
          <w:rStyle w:val="Hervorhebung"/>
        </w:rPr>
      </w:pPr>
      <w:r w:rsidRPr="003C52F7">
        <w:rPr>
          <w:rStyle w:val="Fett"/>
          <w:i/>
        </w:rPr>
        <w:t>Ich bin ruhig</w:t>
      </w:r>
      <w:r w:rsidRPr="00BA305A">
        <w:rPr>
          <w:rStyle w:val="Hervorhebung"/>
        </w:rPr>
        <w:t>. Mir geht es gut. Ich freue mich, dass die anderen mir zuhören werden.</w:t>
      </w:r>
    </w:p>
    <w:p w:rsidR="005A4B27" w:rsidRPr="00BA305A" w:rsidRDefault="005A4B27" w:rsidP="00BA305A">
      <w:pPr>
        <w:pStyle w:val="AufgabeText"/>
        <w:rPr>
          <w:rStyle w:val="Hervorhebung"/>
        </w:rPr>
      </w:pPr>
      <w:r w:rsidRPr="00BA305A">
        <w:rPr>
          <w:rStyle w:val="Hervorhebung"/>
        </w:rPr>
        <w:t>Die Wirkung solcher kleiner Sätze kann erstaunlich sein.</w:t>
      </w:r>
    </w:p>
    <w:p w:rsidR="005A4B27" w:rsidRPr="00BA305A" w:rsidRDefault="005A4B27" w:rsidP="00BA305A">
      <w:pPr>
        <w:pStyle w:val="AufgabeText"/>
        <w:rPr>
          <w:rStyle w:val="Hervorhebung"/>
        </w:rPr>
      </w:pPr>
    </w:p>
    <w:p w:rsidR="005A4B27" w:rsidRPr="00BA305A" w:rsidRDefault="00D95037" w:rsidP="00BA305A">
      <w:pPr>
        <w:pStyle w:val="AufgabeText"/>
        <w:rPr>
          <w:rStyle w:val="Hervorhebung"/>
        </w:rPr>
      </w:pPr>
      <w:r>
        <w:rPr>
          <w:rStyle w:val="Hervorhebung"/>
        </w:rPr>
        <w:t xml:space="preserve">- </w:t>
      </w:r>
      <w:r w:rsidR="005A4B27" w:rsidRPr="00BA305A">
        <w:rPr>
          <w:rStyle w:val="Hervorhebung"/>
        </w:rPr>
        <w:t xml:space="preserve">Üben Sie </w:t>
      </w:r>
      <w:r w:rsidR="005A4B27" w:rsidRPr="003C52F7">
        <w:rPr>
          <w:rStyle w:val="Hervorhebung"/>
          <w:b/>
        </w:rPr>
        <w:t>tief durchzuatmen</w:t>
      </w:r>
      <w:r w:rsidR="005A4B27" w:rsidRPr="00BA305A">
        <w:rPr>
          <w:rStyle w:val="Hervorhebung"/>
        </w:rPr>
        <w:t>. Atmen Sie dab</w:t>
      </w:r>
      <w:r w:rsidR="00BC409B">
        <w:rPr>
          <w:rStyle w:val="Hervorhebung"/>
        </w:rPr>
        <w:t>ei in den Bauchraum ein. Atmen S</w:t>
      </w:r>
      <w:r w:rsidR="005A4B27" w:rsidRPr="00BA305A">
        <w:rPr>
          <w:rStyle w:val="Hervorhebung"/>
        </w:rPr>
        <w:t>ie ganz langsam aus. Konzentrieren Sie sich dabei nur auf Ihren Atem. Wenn Sie das ab und zu üben, werden Sie nach einer Weile überrascht sein, wie schnell Sie sich beruhigen kö</w:t>
      </w:r>
      <w:r w:rsidR="005A4B27" w:rsidRPr="00BA305A">
        <w:rPr>
          <w:rStyle w:val="Hervorhebung"/>
        </w:rPr>
        <w:t>n</w:t>
      </w:r>
      <w:r w:rsidR="005A4B27" w:rsidRPr="00BA305A">
        <w:rPr>
          <w:rStyle w:val="Hervorhebung"/>
        </w:rPr>
        <w:t>nen. Ihr Herzschlag geht zurück, die Hauttemperatur sinkt, durch Ihr Gehirn und Ihre Muskeln fließt mehr Blut, Sie entspannen sich zunehmend.</w:t>
      </w:r>
    </w:p>
    <w:p w:rsidR="005A4B27" w:rsidRPr="00BA305A" w:rsidRDefault="005A4B27" w:rsidP="00BA305A">
      <w:pPr>
        <w:pStyle w:val="AufgabeText"/>
        <w:rPr>
          <w:rStyle w:val="Hervorhebung"/>
        </w:rPr>
      </w:pPr>
    </w:p>
    <w:p w:rsidR="00A17267" w:rsidRDefault="007B544D" w:rsidP="00A17267">
      <w:pPr>
        <w:pStyle w:val="Autoren"/>
        <w:framePr w:w="2182" w:h="1996" w:hRule="exact" w:wrap="around" w:y="1192"/>
        <w:jc w:val="left"/>
        <w:rPr>
          <w:b/>
          <w:iCs/>
        </w:rPr>
      </w:pPr>
      <w:r>
        <w:rPr>
          <w:rStyle w:val="Fett"/>
        </w:rPr>
        <w:t xml:space="preserve">Weiterführende </w:t>
      </w:r>
      <w:r w:rsidR="00681315" w:rsidRPr="00681315">
        <w:rPr>
          <w:b/>
          <w:iCs/>
        </w:rPr>
        <w:t>Quellen:</w:t>
      </w:r>
    </w:p>
    <w:p w:rsidR="00681315" w:rsidRPr="00681315" w:rsidRDefault="00681315" w:rsidP="00A17267">
      <w:pPr>
        <w:pStyle w:val="Autoren"/>
        <w:framePr w:w="2182" w:h="1996" w:hRule="exact" w:wrap="around" w:y="1192"/>
        <w:numPr>
          <w:ilvl w:val="0"/>
          <w:numId w:val="36"/>
        </w:numPr>
        <w:rPr>
          <w:i/>
          <w:iCs/>
        </w:rPr>
      </w:pPr>
      <w:r w:rsidRPr="00681315">
        <w:rPr>
          <w:i/>
          <w:iCs/>
        </w:rPr>
        <w:t xml:space="preserve">www.rhetorik.ch/Redeangst/Redeangst.html </w:t>
      </w:r>
    </w:p>
    <w:p w:rsidR="00681315" w:rsidRDefault="00A17267" w:rsidP="00A17267">
      <w:pPr>
        <w:pStyle w:val="Autoren"/>
        <w:framePr w:w="2182" w:h="1996" w:hRule="exact" w:wrap="around" w:y="1192"/>
        <w:numPr>
          <w:ilvl w:val="0"/>
          <w:numId w:val="36"/>
        </w:numPr>
      </w:pPr>
      <w:r w:rsidRPr="006B2907">
        <w:rPr>
          <w:i/>
        </w:rPr>
        <w:t>http://lebensfreude-evelyn-wenzel.com/2013/10-strategien-erfolgreicher-redner-so-ueberwindest-die-angst-vor-oeffentlichen-reden</w:t>
      </w:r>
    </w:p>
    <w:p w:rsidR="005A4B27" w:rsidRPr="00BA305A" w:rsidRDefault="00D95037" w:rsidP="00BA305A">
      <w:pPr>
        <w:pStyle w:val="AufgabeText"/>
        <w:rPr>
          <w:rStyle w:val="Hervorhebung"/>
        </w:rPr>
      </w:pPr>
      <w:r>
        <w:rPr>
          <w:rStyle w:val="Hervorhebung"/>
        </w:rPr>
        <w:t xml:space="preserve">- </w:t>
      </w:r>
      <w:r w:rsidR="005A4B27" w:rsidRPr="00BA305A">
        <w:rPr>
          <w:rStyle w:val="Hervorhebung"/>
        </w:rPr>
        <w:t xml:space="preserve">Lernen Sie darauf zu vertrauen, dass sich </w:t>
      </w:r>
      <w:r w:rsidR="005A4B27" w:rsidRPr="003C52F7">
        <w:rPr>
          <w:rStyle w:val="Hervorhebung"/>
          <w:b/>
        </w:rPr>
        <w:t>während des Redens</w:t>
      </w:r>
      <w:r w:rsidR="005A4B27" w:rsidRPr="00BA305A">
        <w:rPr>
          <w:rStyle w:val="Hervorhebung"/>
        </w:rPr>
        <w:t xml:space="preserve"> die Wörter finden. Das lässt sich in Form eines Spiels leicht üben. Nehmen Sie drei Wörter, die nichts miteina</w:t>
      </w:r>
      <w:r w:rsidR="005A4B27" w:rsidRPr="00BA305A">
        <w:rPr>
          <w:rStyle w:val="Hervorhebung"/>
        </w:rPr>
        <w:t>n</w:t>
      </w:r>
      <w:r w:rsidR="005A4B27" w:rsidRPr="00BA305A">
        <w:rPr>
          <w:rStyle w:val="Hervorhebung"/>
        </w:rPr>
        <w:t>der zu tun haben. Ein Beispiel: Computer, Nachtfalter, Friseurtermin. Erzählen Sie I</w:t>
      </w:r>
      <w:r w:rsidR="005A4B27" w:rsidRPr="00BA305A">
        <w:rPr>
          <w:rStyle w:val="Hervorhebung"/>
        </w:rPr>
        <w:t>h</w:t>
      </w:r>
      <w:r w:rsidR="005A4B27" w:rsidRPr="00BA305A">
        <w:rPr>
          <w:rStyle w:val="Hervorhebung"/>
        </w:rPr>
        <w:t>rem Partner spontan eine Geschichte. Sie werden merken, wie leicht Ihnen die passe</w:t>
      </w:r>
      <w:r w:rsidR="005A4B27" w:rsidRPr="00BA305A">
        <w:rPr>
          <w:rStyle w:val="Hervorhebung"/>
        </w:rPr>
        <w:t>n</w:t>
      </w:r>
      <w:r w:rsidR="005A4B27" w:rsidRPr="00BA305A">
        <w:rPr>
          <w:rStyle w:val="Hervorhebung"/>
        </w:rPr>
        <w:t>den Sätze beim Erzählen einfallen.</w:t>
      </w:r>
    </w:p>
    <w:p w:rsidR="005A4B27" w:rsidRPr="00BA305A" w:rsidRDefault="005A4B27" w:rsidP="00BA305A">
      <w:pPr>
        <w:pStyle w:val="AufgabeText"/>
        <w:rPr>
          <w:rStyle w:val="Hervorhebung"/>
        </w:rPr>
      </w:pPr>
    </w:p>
    <w:p w:rsidR="005A4B27" w:rsidRPr="00BA305A" w:rsidRDefault="00D95037" w:rsidP="00BA305A">
      <w:pPr>
        <w:pStyle w:val="AufgabeText"/>
        <w:rPr>
          <w:rStyle w:val="Hervorhebung"/>
        </w:rPr>
      </w:pPr>
      <w:r>
        <w:rPr>
          <w:rStyle w:val="Hervorhebung"/>
        </w:rPr>
        <w:t xml:space="preserve">- </w:t>
      </w:r>
      <w:r w:rsidR="00D80607" w:rsidRPr="00D80607">
        <w:rPr>
          <w:rStyle w:val="Hervorhebung"/>
          <w:b/>
        </w:rPr>
        <w:t>Trauen Sie sich</w:t>
      </w:r>
      <w:r w:rsidR="00D80607">
        <w:rPr>
          <w:rStyle w:val="Hervorhebung"/>
        </w:rPr>
        <w:t xml:space="preserve"> etwas zu</w:t>
      </w:r>
      <w:r w:rsidR="005A4B27" w:rsidRPr="00BA305A">
        <w:rPr>
          <w:rStyle w:val="Hervorhebung"/>
        </w:rPr>
        <w:t>! Suchen Sie bewusst die Gefahr. Melden Sie sich zu Wort. Li</w:t>
      </w:r>
      <w:r w:rsidR="005A4B27" w:rsidRPr="00BA305A">
        <w:rPr>
          <w:rStyle w:val="Hervorhebung"/>
        </w:rPr>
        <w:t>e</w:t>
      </w:r>
      <w:r w:rsidR="005A4B27" w:rsidRPr="00BA305A">
        <w:rPr>
          <w:rStyle w:val="Hervorhebung"/>
        </w:rPr>
        <w:t xml:space="preserve">fern Sie einen kleinen Redebeitrag ab. Fordern Sie </w:t>
      </w:r>
      <w:r w:rsidR="00D80607">
        <w:rPr>
          <w:rStyle w:val="Hervorhebung"/>
        </w:rPr>
        <w:t xml:space="preserve">aber </w:t>
      </w:r>
      <w:r w:rsidR="005A4B27" w:rsidRPr="00BA305A">
        <w:rPr>
          <w:rStyle w:val="Hervorhebung"/>
        </w:rPr>
        <w:t xml:space="preserve">nicht  von sich, perfekt zu sein. </w:t>
      </w:r>
    </w:p>
    <w:p w:rsidR="005A4B27" w:rsidRPr="00BA305A" w:rsidRDefault="005A4B27" w:rsidP="00BA305A">
      <w:pPr>
        <w:pStyle w:val="AufgabeText"/>
        <w:rPr>
          <w:rStyle w:val="Hervorhebung"/>
        </w:rPr>
      </w:pPr>
    </w:p>
    <w:p w:rsidR="005A4B27" w:rsidRDefault="00D95037" w:rsidP="00BA305A">
      <w:pPr>
        <w:pStyle w:val="AufgabeText"/>
        <w:rPr>
          <w:rStyle w:val="Hervorhebung"/>
        </w:rPr>
      </w:pPr>
      <w:r>
        <w:rPr>
          <w:rStyle w:val="Hervorhebung"/>
        </w:rPr>
        <w:t xml:space="preserve">- </w:t>
      </w:r>
      <w:r w:rsidR="005A4B27" w:rsidRPr="00BA305A">
        <w:rPr>
          <w:rStyle w:val="Hervorhebung"/>
        </w:rPr>
        <w:t>Bevor Sie anfangen zu sprechen, schauen Sie Ihr Gegenüber an. Übrigens lässt sich das Lampenfieber gar nicht völlig beseitigen. Das wäre auch nicht gut, weil es uns die</w:t>
      </w:r>
      <w:r w:rsidR="00E46BC3" w:rsidRPr="00BA305A">
        <w:rPr>
          <w:rStyle w:val="Hervorhebung"/>
        </w:rPr>
        <w:t xml:space="preserve"> </w:t>
      </w:r>
      <w:r w:rsidR="005A4B27" w:rsidRPr="00BA305A">
        <w:rPr>
          <w:rStyle w:val="Hervorhebung"/>
        </w:rPr>
        <w:t>nötige Spannung und Kraft geben kann, wenn wir mit unserer  Angst sinnvoll umgehen.</w:t>
      </w:r>
    </w:p>
    <w:p w:rsidR="00D44F90" w:rsidRPr="00BA305A" w:rsidRDefault="00D44F90" w:rsidP="00BA305A">
      <w:pPr>
        <w:pStyle w:val="AufgabeText"/>
        <w:rPr>
          <w:rStyle w:val="Hervorhebung"/>
        </w:rPr>
      </w:pPr>
    </w:p>
    <w:p w:rsidR="00D44F90" w:rsidRDefault="00A1687B" w:rsidP="00C2188A">
      <w:pPr>
        <w:pStyle w:val="Listenabsatz"/>
        <w:numPr>
          <w:ilvl w:val="0"/>
          <w:numId w:val="30"/>
        </w:numPr>
        <w:ind w:left="357" w:hanging="357"/>
      </w:pPr>
      <w:r w:rsidRPr="00D44F90">
        <w:rPr>
          <w:noProof/>
          <w:lang w:eastAsia="de-DE"/>
        </w:rPr>
        <w:drawing>
          <wp:anchor distT="0" distB="0" distL="114300" distR="114300" simplePos="0" relativeHeight="251668480" behindDoc="0" locked="0" layoutInCell="0" allowOverlap="1" wp14:anchorId="1A23F9E7" wp14:editId="7136DAFF">
            <wp:simplePos x="0" y="0"/>
            <wp:positionH relativeFrom="rightMargin">
              <wp:posOffset>502285</wp:posOffset>
            </wp:positionH>
            <wp:positionV relativeFrom="paragraph">
              <wp:posOffset>107315</wp:posOffset>
            </wp:positionV>
            <wp:extent cx="302260" cy="323850"/>
            <wp:effectExtent l="0" t="0" r="2540" b="0"/>
            <wp:wrapNone/>
            <wp:docPr id="4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44F90">
        <w:rPr>
          <w:noProof/>
          <w:lang w:eastAsia="de-DE"/>
        </w:rPr>
        <w:drawing>
          <wp:anchor distT="0" distB="0" distL="114300" distR="114300" simplePos="0" relativeHeight="251670528" behindDoc="0" locked="0" layoutInCell="0" allowOverlap="1" wp14:anchorId="35DFAC70" wp14:editId="60E707D2">
            <wp:simplePos x="0" y="0"/>
            <wp:positionH relativeFrom="rightMargin">
              <wp:posOffset>71120</wp:posOffset>
            </wp:positionH>
            <wp:positionV relativeFrom="paragraph">
              <wp:posOffset>99695</wp:posOffset>
            </wp:positionV>
            <wp:extent cx="345440" cy="323850"/>
            <wp:effectExtent l="0" t="0" r="0" b="0"/>
            <wp:wrapNone/>
            <wp:docPr id="1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44F90">
        <w:t xml:space="preserve"> </w:t>
      </w:r>
      <w:r w:rsidR="005A4B27" w:rsidRPr="00D44F90">
        <w:t xml:space="preserve">Machen Sie eine kleine Bewegungsübung. </w:t>
      </w:r>
    </w:p>
    <w:p w:rsidR="00D95037" w:rsidRDefault="005A4B27" w:rsidP="00D44F90">
      <w:r w:rsidRPr="00D44F90">
        <w:t>Gehen Sie im Treppenhaus hinauf und hinunter. Üben Si</w:t>
      </w:r>
      <w:r w:rsidR="001F010C" w:rsidRPr="00D44F90">
        <w:t>e anschließend die Tiefena</w:t>
      </w:r>
      <w:r w:rsidR="001F010C" w:rsidRPr="00D44F90">
        <w:t>t</w:t>
      </w:r>
      <w:r w:rsidR="001F010C" w:rsidRPr="00D44F90">
        <w:t>mung, wie sie im Text oben beschrieben wird.</w:t>
      </w:r>
      <w:r w:rsidRPr="00D44F90">
        <w:t xml:space="preserve"> Konzentrieren Sie </w:t>
      </w:r>
      <w:r w:rsidR="001F010C" w:rsidRPr="00D44F90">
        <w:t xml:space="preserve">sich </w:t>
      </w:r>
      <w:r w:rsidRPr="00D44F90">
        <w:t xml:space="preserve">darauf, wie Ihr Puls langsamer wird. Wenn Sie das nächste Mal vor einem Redebeitrag aufgeregt sind und Sie Ihre Aufregung körperlich spüren, atmen Sie wieder bewusst durch. </w:t>
      </w:r>
      <w:r w:rsidR="00504E2C" w:rsidRPr="00D44F90">
        <w:t>Ihr Puls wird wieder langsamer werden und Sie erscheinen weniger aufgeregt.</w:t>
      </w:r>
    </w:p>
    <w:p w:rsidR="00D44F90" w:rsidRPr="00D44F90" w:rsidRDefault="00A1687B" w:rsidP="00D44F90">
      <w:r w:rsidRPr="00D44F90">
        <w:rPr>
          <w:noProof/>
          <w:lang w:eastAsia="de-DE"/>
        </w:rPr>
        <w:drawing>
          <wp:anchor distT="0" distB="0" distL="114300" distR="114300" simplePos="0" relativeHeight="251672576" behindDoc="0" locked="0" layoutInCell="0" allowOverlap="1" wp14:anchorId="6C5C5DA7" wp14:editId="2E81BC3E">
            <wp:simplePos x="0" y="0"/>
            <wp:positionH relativeFrom="rightMargin">
              <wp:posOffset>455930</wp:posOffset>
            </wp:positionH>
            <wp:positionV relativeFrom="paragraph">
              <wp:posOffset>142240</wp:posOffset>
            </wp:positionV>
            <wp:extent cx="345440" cy="323850"/>
            <wp:effectExtent l="0" t="0" r="0" b="0"/>
            <wp:wrapNone/>
            <wp:docPr id="96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44F90">
        <w:rPr>
          <w:noProof/>
          <w:lang w:eastAsia="de-DE"/>
        </w:rPr>
        <w:drawing>
          <wp:anchor distT="0" distB="0" distL="114300" distR="114300" simplePos="0" relativeHeight="251671552" behindDoc="0" locked="0" layoutInCell="0" allowOverlap="1" wp14:anchorId="555DEE1C" wp14:editId="0F849532">
            <wp:simplePos x="0" y="0"/>
            <wp:positionH relativeFrom="rightMargin">
              <wp:posOffset>71120</wp:posOffset>
            </wp:positionH>
            <wp:positionV relativeFrom="paragraph">
              <wp:posOffset>151130</wp:posOffset>
            </wp:positionV>
            <wp:extent cx="345440" cy="323850"/>
            <wp:effectExtent l="0" t="0" r="0" b="0"/>
            <wp:wrapNone/>
            <wp:docPr id="96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E22EC" w:rsidRDefault="00504E2C" w:rsidP="00C2188A">
      <w:pPr>
        <w:pStyle w:val="Listenabsatz"/>
        <w:numPr>
          <w:ilvl w:val="0"/>
          <w:numId w:val="30"/>
        </w:numPr>
        <w:ind w:left="357" w:hanging="357"/>
      </w:pPr>
      <w:r w:rsidRPr="00D44F90">
        <w:t xml:space="preserve">Arbeiten Sie </w:t>
      </w:r>
      <w:r w:rsidR="005A4B27" w:rsidRPr="00D44F90">
        <w:t xml:space="preserve">zu zweit zusammen. </w:t>
      </w:r>
    </w:p>
    <w:p w:rsidR="00BA305A" w:rsidRDefault="00A1687B" w:rsidP="00D44F90">
      <w:r w:rsidRPr="00D44F90">
        <w:rPr>
          <w:noProof/>
          <w:lang w:eastAsia="de-DE"/>
        </w:rPr>
        <w:drawing>
          <wp:anchor distT="0" distB="0" distL="114300" distR="114300" simplePos="0" relativeHeight="251669504" behindDoc="0" locked="0" layoutInCell="0" allowOverlap="1" wp14:anchorId="6A4DA994" wp14:editId="406F8807">
            <wp:simplePos x="0" y="0"/>
            <wp:positionH relativeFrom="rightMargin">
              <wp:posOffset>97790</wp:posOffset>
            </wp:positionH>
            <wp:positionV relativeFrom="paragraph">
              <wp:posOffset>243840</wp:posOffset>
            </wp:positionV>
            <wp:extent cx="658495" cy="323850"/>
            <wp:effectExtent l="0" t="0" r="8255" b="0"/>
            <wp:wrapNone/>
            <wp:docPr id="1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A4B27" w:rsidRPr="00D44F90">
        <w:t>Schreiben Sie beide jeweils drei Wörter auf eine Karte, die Ihr Partner nicht sehen soll. Geben Sie die Karte Ihrem Partner. Sobald er die Wörter der Karte gelesen hat, soll er Ihnen spontan eine Geschichte erzäh</w:t>
      </w:r>
      <w:r w:rsidR="00953E16" w:rsidRPr="00D44F90">
        <w:t xml:space="preserve">len, in der die Wörter auf der Karte vorkommen. </w:t>
      </w:r>
      <w:r w:rsidR="005A4B27" w:rsidRPr="00D44F90">
        <w:t xml:space="preserve">Dasselbe tun Sie anschließend. </w:t>
      </w:r>
    </w:p>
    <w:p w:rsidR="00D44F90" w:rsidRPr="00D44F90" w:rsidRDefault="00FB2587" w:rsidP="00D44F90">
      <w:r w:rsidRPr="00D44F90">
        <w:rPr>
          <w:noProof/>
          <w:lang w:eastAsia="de-DE"/>
        </w:rPr>
        <w:drawing>
          <wp:anchor distT="0" distB="0" distL="114300" distR="114300" simplePos="0" relativeHeight="251661312" behindDoc="0" locked="0" layoutInCell="0" allowOverlap="1" wp14:anchorId="062B6F09" wp14:editId="4B4F7194">
            <wp:simplePos x="0" y="0"/>
            <wp:positionH relativeFrom="rightMargin">
              <wp:posOffset>66040</wp:posOffset>
            </wp:positionH>
            <wp:positionV relativeFrom="paragraph">
              <wp:posOffset>133985</wp:posOffset>
            </wp:positionV>
            <wp:extent cx="348615" cy="320040"/>
            <wp:effectExtent l="0" t="0" r="0" b="3810"/>
            <wp:wrapNone/>
            <wp:docPr id="11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A1687B" w:rsidRPr="00D44F90">
        <w:rPr>
          <w:noProof/>
          <w:lang w:eastAsia="de-DE"/>
        </w:rPr>
        <w:drawing>
          <wp:anchor distT="0" distB="0" distL="114300" distR="114300" simplePos="0" relativeHeight="251795456" behindDoc="0" locked="0" layoutInCell="0" allowOverlap="1" wp14:anchorId="5A0E61F4" wp14:editId="74D0B7E3">
            <wp:simplePos x="0" y="0"/>
            <wp:positionH relativeFrom="rightMargin">
              <wp:posOffset>863600</wp:posOffset>
            </wp:positionH>
            <wp:positionV relativeFrom="paragraph">
              <wp:posOffset>132080</wp:posOffset>
            </wp:positionV>
            <wp:extent cx="302260" cy="323850"/>
            <wp:effectExtent l="0" t="0" r="2540" b="0"/>
            <wp:wrapNone/>
            <wp:docPr id="50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1687B" w:rsidRPr="00D44F90">
        <w:rPr>
          <w:noProof/>
          <w:lang w:eastAsia="de-DE"/>
        </w:rPr>
        <w:drawing>
          <wp:anchor distT="0" distB="0" distL="114300" distR="114300" simplePos="0" relativeHeight="251662336" behindDoc="0" locked="0" layoutInCell="0" allowOverlap="1" wp14:anchorId="056D5373" wp14:editId="4E27046C">
            <wp:simplePos x="0" y="0"/>
            <wp:positionH relativeFrom="rightMargin">
              <wp:posOffset>469265</wp:posOffset>
            </wp:positionH>
            <wp:positionV relativeFrom="paragraph">
              <wp:posOffset>130175</wp:posOffset>
            </wp:positionV>
            <wp:extent cx="348615" cy="320040"/>
            <wp:effectExtent l="0" t="0" r="0" b="3810"/>
            <wp:wrapNone/>
            <wp:docPr id="119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4F90" w:rsidRPr="00D44F90" w:rsidRDefault="00504E2C" w:rsidP="00C2188A">
      <w:pPr>
        <w:pStyle w:val="Listenabsatz"/>
        <w:numPr>
          <w:ilvl w:val="0"/>
          <w:numId w:val="30"/>
        </w:numPr>
        <w:ind w:left="357" w:hanging="357"/>
      </w:pPr>
      <w:r w:rsidRPr="00D44F90">
        <w:t>Erstellen Sie ein Plakat mit dem Titel: „</w:t>
      </w:r>
      <w:r w:rsidR="005B2DB7" w:rsidRPr="00D44F90">
        <w:t>Redeängste überwinden</w:t>
      </w:r>
      <w:r w:rsidRPr="00D44F90">
        <w:t>“.</w:t>
      </w:r>
    </w:p>
    <w:p w:rsidR="00D44F90" w:rsidRPr="00D44F90" w:rsidRDefault="00511501" w:rsidP="00D44F90">
      <w:pPr>
        <w:pStyle w:val="AufgabeKasten"/>
      </w:pPr>
      <w:r w:rsidRPr="00AA18D1">
        <w:rPr>
          <w:noProof/>
          <w:lang w:eastAsia="de-DE"/>
        </w:rPr>
        <w:drawing>
          <wp:anchor distT="0" distB="0" distL="114300" distR="114300" simplePos="0" relativeHeight="251878400" behindDoc="0" locked="0" layoutInCell="1" allowOverlap="1" wp14:anchorId="24B03480" wp14:editId="16DAD6C3">
            <wp:simplePos x="0" y="0"/>
            <wp:positionH relativeFrom="column">
              <wp:posOffset>4761230</wp:posOffset>
            </wp:positionH>
            <wp:positionV relativeFrom="paragraph">
              <wp:posOffset>246825</wp:posOffset>
            </wp:positionV>
            <wp:extent cx="324000" cy="324000"/>
            <wp:effectExtent l="0" t="0" r="0" b="0"/>
            <wp:wrapNone/>
            <wp:docPr id="1441" name="Grafik 1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5A4B27" w:rsidRPr="00D44F90">
        <w:t xml:space="preserve">Geben Sie in eine Suchmaschine im Internet folgende Begriffe ein: </w:t>
      </w:r>
      <w:r w:rsidR="009141BB" w:rsidRPr="00D44F90">
        <w:t>„</w:t>
      </w:r>
      <w:r w:rsidR="005A4B27" w:rsidRPr="00D44F90">
        <w:t xml:space="preserve">Redeängste </w:t>
      </w:r>
      <w:r w:rsidR="009141BB" w:rsidRPr="00D44F90">
        <w:t xml:space="preserve">überwinden“. Lesen Sie dazu passende Seiten im Internet durch. Beurteilen Sie </w:t>
      </w:r>
      <w:r w:rsidR="005A4B27" w:rsidRPr="00D44F90">
        <w:t>die Qualität</w:t>
      </w:r>
      <w:r w:rsidR="00A37ACE" w:rsidRPr="00D44F90">
        <w:t xml:space="preserve"> der Informationen</w:t>
      </w:r>
      <w:r w:rsidR="005A4B27" w:rsidRPr="00D44F90">
        <w:t>.</w:t>
      </w:r>
      <w:r w:rsidR="00BA305A" w:rsidRPr="00D44F90">
        <w:t xml:space="preserve"> </w:t>
      </w:r>
    </w:p>
    <w:p w:rsidR="00925C29" w:rsidRPr="00D44F90" w:rsidRDefault="00511501" w:rsidP="00D44F90">
      <w:pPr>
        <w:pStyle w:val="AufgabeKasten"/>
      </w:pPr>
      <w:r w:rsidRPr="00AA18D1">
        <w:rPr>
          <w:noProof/>
          <w:lang w:eastAsia="de-DE"/>
        </w:rPr>
        <w:drawing>
          <wp:anchor distT="0" distB="0" distL="114300" distR="114300" simplePos="0" relativeHeight="251879424" behindDoc="0" locked="0" layoutInCell="1" allowOverlap="1" wp14:anchorId="0A303EF2" wp14:editId="77EB761E">
            <wp:simplePos x="0" y="0"/>
            <wp:positionH relativeFrom="column">
              <wp:posOffset>4765675</wp:posOffset>
            </wp:positionH>
            <wp:positionV relativeFrom="paragraph">
              <wp:posOffset>116205</wp:posOffset>
            </wp:positionV>
            <wp:extent cx="324000" cy="324000"/>
            <wp:effectExtent l="0" t="0" r="0" b="0"/>
            <wp:wrapNone/>
            <wp:docPr id="1442" name="Grafik 1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A1687B" w:rsidRPr="00D44F90">
        <w:rPr>
          <w:noProof/>
          <w:lang w:eastAsia="de-DE"/>
        </w:rPr>
        <w:drawing>
          <wp:anchor distT="0" distB="0" distL="114300" distR="114300" simplePos="0" relativeHeight="251709440" behindDoc="0" locked="0" layoutInCell="0" allowOverlap="1" wp14:anchorId="7C53AE6D" wp14:editId="31578D73">
            <wp:simplePos x="0" y="0"/>
            <wp:positionH relativeFrom="rightMargin">
              <wp:posOffset>63500</wp:posOffset>
            </wp:positionH>
            <wp:positionV relativeFrom="paragraph">
              <wp:posOffset>574040</wp:posOffset>
            </wp:positionV>
            <wp:extent cx="323850" cy="323850"/>
            <wp:effectExtent l="0" t="0" r="0" b="0"/>
            <wp:wrapNone/>
            <wp:docPr id="45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1687B" w:rsidRPr="00D44F90">
        <w:rPr>
          <w:noProof/>
          <w:lang w:eastAsia="de-DE"/>
        </w:rPr>
        <w:drawing>
          <wp:anchor distT="0" distB="0" distL="114300" distR="114300" simplePos="0" relativeHeight="251711488" behindDoc="0" locked="0" layoutInCell="0" allowOverlap="1" wp14:anchorId="06DA4661" wp14:editId="7ECAA34B">
            <wp:simplePos x="0" y="0"/>
            <wp:positionH relativeFrom="rightMargin">
              <wp:posOffset>478155</wp:posOffset>
            </wp:positionH>
            <wp:positionV relativeFrom="paragraph">
              <wp:posOffset>106045</wp:posOffset>
            </wp:positionV>
            <wp:extent cx="532765" cy="323850"/>
            <wp:effectExtent l="0" t="0" r="635" b="0"/>
            <wp:wrapNone/>
            <wp:docPr id="45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B2DB7" w:rsidRPr="00D44F90">
        <w:t>Arbeiten Sie zu dritt oder zu viert zusammen. Tauschen Sie sich über das aus, was Sie jeweils gelesen haben. Schreiben Sie alle Tipps, die I</w:t>
      </w:r>
      <w:r w:rsidR="00BA305A" w:rsidRPr="00D44F90">
        <w:t>hrer Ansicht nach gegen Lampenfieber helfen können</w:t>
      </w:r>
      <w:r w:rsidR="005B2DB7" w:rsidRPr="00D44F90">
        <w:t>,</w:t>
      </w:r>
      <w:r w:rsidR="00BA305A" w:rsidRPr="00D44F90">
        <w:t xml:space="preserve"> auf kl</w:t>
      </w:r>
      <w:r w:rsidR="005B2DB7" w:rsidRPr="00D44F90">
        <w:t>eine Metaplankarten. Gestalten S</w:t>
      </w:r>
      <w:r w:rsidR="00BA305A" w:rsidRPr="00D44F90">
        <w:t>ie e</w:t>
      </w:r>
      <w:r w:rsidR="005B2DB7" w:rsidRPr="00D44F90">
        <w:t>in Plakat mit dem Titel: „Redeängste überwinden“.</w:t>
      </w:r>
    </w:p>
    <w:p w:rsidR="00BA305A" w:rsidRPr="00D44F90" w:rsidRDefault="00BA305A" w:rsidP="00D44F90">
      <w:pPr>
        <w:pStyle w:val="AufgabeKasten"/>
      </w:pPr>
      <w:r w:rsidRPr="00D44F90">
        <w:t>Entscheiden Sie dann  in der Klasse, welche</w:t>
      </w:r>
      <w:r w:rsidR="00FD2A6D">
        <w:t>s</w:t>
      </w:r>
      <w:r w:rsidRPr="00D44F90">
        <w:t xml:space="preserve"> das beste Plakat ist. Hängen Sie di</w:t>
      </w:r>
      <w:r w:rsidRPr="00D44F90">
        <w:t>e</w:t>
      </w:r>
      <w:r w:rsidRPr="00D44F90">
        <w:t>ses Plakat im Klassenzimmer auf.</w:t>
      </w:r>
    </w:p>
    <w:p w:rsidR="00BA305A" w:rsidRPr="009141BB" w:rsidRDefault="00BA305A" w:rsidP="00925C29">
      <w:pPr>
        <w:pStyle w:val="AufgabeKasten"/>
        <w:numPr>
          <w:ilvl w:val="0"/>
          <w:numId w:val="0"/>
        </w:numPr>
        <w:ind w:left="568"/>
        <w:rPr>
          <w:rStyle w:val="Hervorhebung"/>
        </w:rPr>
      </w:pPr>
    </w:p>
    <w:p w:rsidR="00E92363" w:rsidRDefault="00E92363">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9D461F" w:rsidRPr="00B51DE9" w:rsidTr="008F7E41">
        <w:trPr>
          <w:trHeight w:val="523"/>
        </w:trPr>
        <w:tc>
          <w:tcPr>
            <w:tcW w:w="2268" w:type="dxa"/>
            <w:tcBorders>
              <w:left w:val="single" w:sz="4" w:space="0" w:color="auto"/>
              <w:bottom w:val="single" w:sz="4" w:space="0" w:color="auto"/>
              <w:right w:val="single" w:sz="4" w:space="0" w:color="auto"/>
            </w:tcBorders>
            <w:shd w:val="clear" w:color="auto" w:fill="D9D9D9"/>
            <w:hideMark/>
          </w:tcPr>
          <w:p w:rsidR="009D461F" w:rsidRDefault="009D461F" w:rsidP="008F7E41">
            <w:pPr>
              <w:pStyle w:val="Tabelle6pt"/>
              <w:rPr>
                <w:color w:val="000000"/>
              </w:rPr>
            </w:pPr>
            <w:r>
              <w:lastRenderedPageBreak/>
              <w:t>Kompetenzbereich</w:t>
            </w:r>
          </w:p>
          <w:p w:rsidR="009D461F" w:rsidRDefault="003033AC" w:rsidP="009D461F">
            <w:pPr>
              <w:pStyle w:val="TabelleKopflinks"/>
            </w:pPr>
            <w:r>
              <w:t xml:space="preserve">03 </w:t>
            </w:r>
            <w:r w:rsidR="009D461F">
              <w:t>Sprechen</w:t>
            </w:r>
          </w:p>
          <w:p w:rsidR="009D461F" w:rsidRDefault="003033AC" w:rsidP="009D461F">
            <w:pPr>
              <w:pStyle w:val="TabelleKopflinks"/>
            </w:pPr>
            <w:r>
              <w:t>(An Gesprächen teil-nehmen)</w:t>
            </w:r>
          </w:p>
        </w:tc>
        <w:tc>
          <w:tcPr>
            <w:tcW w:w="851" w:type="dxa"/>
            <w:tcBorders>
              <w:left w:val="single" w:sz="4" w:space="0" w:color="auto"/>
              <w:bottom w:val="single" w:sz="4" w:space="0" w:color="auto"/>
              <w:right w:val="single" w:sz="4" w:space="0" w:color="auto"/>
            </w:tcBorders>
            <w:shd w:val="clear" w:color="auto" w:fill="D9D9D9"/>
            <w:hideMark/>
          </w:tcPr>
          <w:p w:rsidR="009D461F" w:rsidRDefault="009D461F" w:rsidP="008F7E41">
            <w:pPr>
              <w:pStyle w:val="Tabelle6pt"/>
              <w:rPr>
                <w:color w:val="000000"/>
              </w:rPr>
            </w:pPr>
            <w:r>
              <w:t>Lernfortschritt</w:t>
            </w:r>
          </w:p>
          <w:p w:rsidR="009D461F" w:rsidRDefault="009D461F" w:rsidP="008F7E41">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9D461F" w:rsidRDefault="009D461F" w:rsidP="008F7E41">
            <w:pPr>
              <w:pStyle w:val="Tabelle6pt"/>
              <w:rPr>
                <w:color w:val="000000"/>
              </w:rPr>
            </w:pPr>
            <w:r>
              <w:t>Materialien/Titel</w:t>
            </w:r>
          </w:p>
          <w:p w:rsidR="009D461F" w:rsidRDefault="009D461F" w:rsidP="008F7E41">
            <w:pPr>
              <w:pStyle w:val="TabelleKopflinks"/>
            </w:pPr>
            <w:r w:rsidRPr="009D461F">
              <w:t>Körpersprache bewusst einsetzen</w:t>
            </w:r>
          </w:p>
        </w:tc>
        <w:tc>
          <w:tcPr>
            <w:tcW w:w="188" w:type="dxa"/>
            <w:vMerge w:val="restart"/>
            <w:tcBorders>
              <w:top w:val="nil"/>
              <w:left w:val="single" w:sz="4" w:space="0" w:color="auto"/>
              <w:bottom w:val="nil"/>
              <w:right w:val="single" w:sz="4" w:space="0" w:color="auto"/>
            </w:tcBorders>
            <w:shd w:val="clear" w:color="auto" w:fill="FFFFFF"/>
          </w:tcPr>
          <w:p w:rsidR="009D461F" w:rsidRPr="004B658C" w:rsidRDefault="009D461F" w:rsidP="008F7E4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9D461F" w:rsidRDefault="009D461F" w:rsidP="008F7E41">
            <w:pPr>
              <w:pStyle w:val="TabelleKopfmitte"/>
            </w:pPr>
          </w:p>
          <w:p w:rsidR="009D461F" w:rsidRPr="00B51DE9" w:rsidRDefault="009D461F" w:rsidP="008F7E41">
            <w:pPr>
              <w:pStyle w:val="TabelleKopfmitte"/>
              <w:rPr>
                <w:rFonts w:eastAsia="Calibri"/>
              </w:rPr>
            </w:pPr>
            <w:r w:rsidRPr="009D461F">
              <w:t>D.03.05.02</w:t>
            </w:r>
          </w:p>
        </w:tc>
      </w:tr>
      <w:tr w:rsidR="009D461F" w:rsidRPr="00B51DE9" w:rsidTr="008F7E41">
        <w:tc>
          <w:tcPr>
            <w:tcW w:w="7348" w:type="dxa"/>
            <w:gridSpan w:val="3"/>
            <w:tcBorders>
              <w:left w:val="single" w:sz="4" w:space="0" w:color="auto"/>
              <w:right w:val="single" w:sz="4" w:space="0" w:color="auto"/>
            </w:tcBorders>
            <w:hideMark/>
          </w:tcPr>
          <w:p w:rsidR="009D461F" w:rsidRPr="004B658C" w:rsidRDefault="009D461F" w:rsidP="008F7E41">
            <w:pPr>
              <w:pStyle w:val="Tabelle6pt"/>
            </w:pPr>
            <w:r w:rsidRPr="004B658C">
              <w:t>Kompetenz:</w:t>
            </w:r>
          </w:p>
          <w:p w:rsidR="009D461F" w:rsidRDefault="009D461F" w:rsidP="008F7E41">
            <w:pPr>
              <w:pStyle w:val="Kopf8ptafz"/>
            </w:pPr>
            <w:r w:rsidRPr="005A4B27">
              <w:t>Ich kann beim Reden auf meine Körpersprache achten.</w:t>
            </w:r>
          </w:p>
        </w:tc>
        <w:tc>
          <w:tcPr>
            <w:tcW w:w="188" w:type="dxa"/>
            <w:vMerge/>
            <w:tcBorders>
              <w:left w:val="single" w:sz="4" w:space="0" w:color="auto"/>
              <w:bottom w:val="nil"/>
              <w:right w:val="nil"/>
            </w:tcBorders>
            <w:vAlign w:val="center"/>
            <w:hideMark/>
          </w:tcPr>
          <w:p w:rsidR="009D461F" w:rsidRDefault="009D461F" w:rsidP="008F7E4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D461F" w:rsidRPr="00B51DE9" w:rsidTr="008F7E41">
              <w:trPr>
                <w:trHeight w:val="284"/>
              </w:trPr>
              <w:tc>
                <w:tcPr>
                  <w:tcW w:w="2090" w:type="dxa"/>
                  <w:shd w:val="clear" w:color="auto" w:fill="auto"/>
                </w:tcPr>
                <w:p w:rsidR="009D461F" w:rsidRPr="00B51DE9" w:rsidRDefault="009D461F" w:rsidP="008F7E41">
                  <w:pPr>
                    <w:pStyle w:val="Textkrpermitte"/>
                  </w:pPr>
                  <w:proofErr w:type="spellStart"/>
                  <w:r w:rsidRPr="00B51DE9">
                    <w:t>LernPROJEKT</w:t>
                  </w:r>
                  <w:proofErr w:type="spellEnd"/>
                </w:p>
              </w:tc>
            </w:tr>
            <w:tr w:rsidR="009D461F" w:rsidRPr="00B51DE9" w:rsidTr="008F7E41">
              <w:trPr>
                <w:trHeight w:val="284"/>
              </w:trPr>
              <w:tc>
                <w:tcPr>
                  <w:tcW w:w="2090" w:type="dxa"/>
                  <w:shd w:val="clear" w:color="auto" w:fill="D9D9D9" w:themeFill="background1" w:themeFillShade="D9"/>
                </w:tcPr>
                <w:p w:rsidR="009D461F" w:rsidRPr="00B51DE9" w:rsidRDefault="009D461F" w:rsidP="008F7E41">
                  <w:pPr>
                    <w:pStyle w:val="TabelleKopfmitte"/>
                  </w:pPr>
                  <w:proofErr w:type="spellStart"/>
                  <w:r w:rsidRPr="00B51DE9">
                    <w:t>LernTHEMA</w:t>
                  </w:r>
                  <w:proofErr w:type="spellEnd"/>
                </w:p>
              </w:tc>
            </w:tr>
            <w:tr w:rsidR="009D461F" w:rsidRPr="00B51DE9" w:rsidTr="008F7E41">
              <w:trPr>
                <w:trHeight w:val="284"/>
              </w:trPr>
              <w:tc>
                <w:tcPr>
                  <w:tcW w:w="2090" w:type="dxa"/>
                </w:tcPr>
                <w:p w:rsidR="009D461F" w:rsidRPr="00B51DE9" w:rsidRDefault="009D461F" w:rsidP="008F7E41">
                  <w:pPr>
                    <w:pStyle w:val="Textkrpermitte"/>
                  </w:pPr>
                  <w:proofErr w:type="spellStart"/>
                  <w:r w:rsidRPr="00B51DE9">
                    <w:t>LernSCHRITT</w:t>
                  </w:r>
                  <w:proofErr w:type="spellEnd"/>
                </w:p>
              </w:tc>
            </w:tr>
          </w:tbl>
          <w:p w:rsidR="009D461F" w:rsidRPr="00B51DE9" w:rsidRDefault="009D461F" w:rsidP="008F7E41">
            <w:pPr>
              <w:pStyle w:val="TabelleKopfmitte"/>
            </w:pPr>
          </w:p>
        </w:tc>
      </w:tr>
      <w:tr w:rsidR="009D461F" w:rsidRPr="00B51DE9" w:rsidTr="008F7E41">
        <w:tc>
          <w:tcPr>
            <w:tcW w:w="7348" w:type="dxa"/>
            <w:gridSpan w:val="3"/>
            <w:tcBorders>
              <w:left w:val="single" w:sz="4" w:space="0" w:color="auto"/>
              <w:right w:val="single" w:sz="4" w:space="0" w:color="auto"/>
            </w:tcBorders>
            <w:hideMark/>
          </w:tcPr>
          <w:p w:rsidR="009D461F" w:rsidRPr="004B658C" w:rsidRDefault="009D461F" w:rsidP="008F7E41">
            <w:pPr>
              <w:pStyle w:val="Tabelle6pt"/>
            </w:pPr>
            <w:r w:rsidRPr="004B658C">
              <w:t>Hauptbezug:</w:t>
            </w:r>
          </w:p>
          <w:p w:rsidR="009D461F" w:rsidRDefault="009D461F" w:rsidP="008F7E41">
            <w:pPr>
              <w:pStyle w:val="Kopf8ptafz"/>
            </w:pPr>
            <w:r>
              <w:t>Ich kann an Gesprächen teilnehmen.</w:t>
            </w:r>
          </w:p>
        </w:tc>
        <w:tc>
          <w:tcPr>
            <w:tcW w:w="188" w:type="dxa"/>
            <w:vMerge/>
            <w:tcBorders>
              <w:left w:val="single" w:sz="4" w:space="0" w:color="auto"/>
              <w:bottom w:val="nil"/>
              <w:right w:val="nil"/>
            </w:tcBorders>
            <w:vAlign w:val="center"/>
            <w:hideMark/>
          </w:tcPr>
          <w:p w:rsidR="009D461F" w:rsidRDefault="009D461F" w:rsidP="008F7E4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D461F" w:rsidRPr="00B51DE9" w:rsidRDefault="009D461F" w:rsidP="008F7E41">
            <w:pPr>
              <w:pStyle w:val="TabelleKopfmitte"/>
            </w:pPr>
          </w:p>
        </w:tc>
      </w:tr>
      <w:tr w:rsidR="009D461F" w:rsidRPr="00B51DE9" w:rsidTr="008F7E41">
        <w:tc>
          <w:tcPr>
            <w:tcW w:w="7348" w:type="dxa"/>
            <w:gridSpan w:val="3"/>
            <w:tcBorders>
              <w:left w:val="single" w:sz="4" w:space="0" w:color="auto"/>
              <w:right w:val="single" w:sz="4" w:space="0" w:color="auto"/>
            </w:tcBorders>
            <w:tcMar>
              <w:bottom w:w="0" w:type="dxa"/>
            </w:tcMar>
            <w:hideMark/>
          </w:tcPr>
          <w:p w:rsidR="009D461F" w:rsidRDefault="009D461F" w:rsidP="008F7E41">
            <w:pPr>
              <w:pStyle w:val="Tabelle6pt"/>
            </w:pPr>
            <w:r>
              <w:t>Weitere Bezüge:</w:t>
            </w:r>
          </w:p>
          <w:p w:rsidR="009D461F" w:rsidRDefault="009D461F" w:rsidP="008F7E41">
            <w:pPr>
              <w:pStyle w:val="Kopf8ptafz"/>
            </w:pPr>
            <w:r>
              <w:t>Ich kann meine Interessen vertreten und begründen.</w:t>
            </w:r>
          </w:p>
        </w:tc>
        <w:tc>
          <w:tcPr>
            <w:tcW w:w="188" w:type="dxa"/>
            <w:vMerge/>
            <w:tcBorders>
              <w:left w:val="single" w:sz="4" w:space="0" w:color="auto"/>
              <w:bottom w:val="nil"/>
              <w:right w:val="nil"/>
            </w:tcBorders>
            <w:vAlign w:val="center"/>
            <w:hideMark/>
          </w:tcPr>
          <w:p w:rsidR="009D461F" w:rsidRDefault="009D461F" w:rsidP="008F7E4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D461F" w:rsidRPr="00B51DE9" w:rsidRDefault="009D461F" w:rsidP="008F7E41">
            <w:pPr>
              <w:pStyle w:val="TabelleKopfmitte"/>
            </w:pPr>
          </w:p>
        </w:tc>
      </w:tr>
    </w:tbl>
    <w:p w:rsidR="005A4B27" w:rsidRPr="005A4B27" w:rsidRDefault="008342A6" w:rsidP="00E46BC3">
      <w:pPr>
        <w:pStyle w:val="berschrift1"/>
      </w:pPr>
      <w:r>
        <w:rPr>
          <w:noProof/>
        </w:rPr>
        <w:drawing>
          <wp:anchor distT="0" distB="0" distL="114300" distR="114300" simplePos="0" relativeHeight="251695104" behindDoc="0" locked="0" layoutInCell="1" allowOverlap="1" wp14:anchorId="3708B5DF" wp14:editId="6435EAA6">
            <wp:simplePos x="0" y="0"/>
            <wp:positionH relativeFrom="column">
              <wp:posOffset>635</wp:posOffset>
            </wp:positionH>
            <wp:positionV relativeFrom="paragraph">
              <wp:posOffset>1041400</wp:posOffset>
            </wp:positionV>
            <wp:extent cx="2155825" cy="2872740"/>
            <wp:effectExtent l="0" t="0" r="0" b="3810"/>
            <wp:wrapTopAndBottom/>
            <wp:docPr id="4" name="Grafik 4" descr="C:\Users\H\Downloads\20141129_1115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Downloads\20141129_111506.jp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155825" cy="2872740"/>
                    </a:xfrm>
                    <a:prstGeom prst="rect">
                      <a:avLst/>
                    </a:prstGeom>
                    <a:noFill/>
                    <a:ln>
                      <a:noFill/>
                    </a:ln>
                  </pic:spPr>
                </pic:pic>
              </a:graphicData>
            </a:graphic>
            <wp14:sizeRelH relativeFrom="page">
              <wp14:pctWidth>0</wp14:pctWidth>
            </wp14:sizeRelH>
            <wp14:sizeRelV relativeFrom="page">
              <wp14:pctHeight>0</wp14:pctHeight>
            </wp14:sizeRelV>
          </wp:anchor>
        </w:drawing>
      </w:r>
      <w:r w:rsidR="005A4B27" w:rsidRPr="005A4B27">
        <w:t>Körpersprache</w:t>
      </w:r>
      <w:r w:rsidR="003A1129">
        <w:t xml:space="preserve"> bewusst einsetzen</w:t>
      </w:r>
    </w:p>
    <w:p w:rsidR="005A4B27" w:rsidRPr="005A4B27" w:rsidRDefault="005A4B27" w:rsidP="005A4B27">
      <w:pPr>
        <w:pStyle w:val="Textkrper"/>
      </w:pPr>
    </w:p>
    <w:p w:rsidR="006122C5" w:rsidRDefault="00D609C6" w:rsidP="00CC4F3B">
      <w:pPr>
        <w:pStyle w:val="Abstandszeile"/>
      </w:pPr>
      <w:r>
        <w:rPr>
          <w:noProof/>
        </w:rPr>
        <w:drawing>
          <wp:anchor distT="0" distB="0" distL="114300" distR="114300" simplePos="0" relativeHeight="251697152" behindDoc="0" locked="0" layoutInCell="1" allowOverlap="1" wp14:anchorId="0FF776CE" wp14:editId="23956E71">
            <wp:simplePos x="0" y="0"/>
            <wp:positionH relativeFrom="column">
              <wp:posOffset>2531745</wp:posOffset>
            </wp:positionH>
            <wp:positionV relativeFrom="paragraph">
              <wp:posOffset>394335</wp:posOffset>
            </wp:positionV>
            <wp:extent cx="2155825" cy="2872740"/>
            <wp:effectExtent l="0" t="0" r="0" b="3810"/>
            <wp:wrapTopAndBottom/>
            <wp:docPr id="10" name="Grafik 10" descr="C:\Users\H\Downloads\20141129_11202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Downloads\20141129_112022(1).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155825" cy="2872740"/>
                    </a:xfrm>
                    <a:prstGeom prst="rect">
                      <a:avLst/>
                    </a:prstGeom>
                    <a:noFill/>
                    <a:ln>
                      <a:noFill/>
                    </a:ln>
                  </pic:spPr>
                </pic:pic>
              </a:graphicData>
            </a:graphic>
            <wp14:sizeRelH relativeFrom="page">
              <wp14:pctWidth>0</wp14:pctWidth>
            </wp14:sizeRelH>
            <wp14:sizeRelV relativeFrom="page">
              <wp14:pctHeight>0</wp14:pctHeight>
            </wp14:sizeRelV>
          </wp:anchor>
        </w:drawing>
      </w:r>
      <w:r w:rsidR="00BF3F59">
        <w:t>Bild A</w:t>
      </w:r>
      <w:r w:rsidR="00BF3F59">
        <w:tab/>
      </w:r>
      <w:r w:rsidR="00BF3F59">
        <w:tab/>
      </w:r>
      <w:r w:rsidR="00BF3F59">
        <w:tab/>
      </w:r>
      <w:r w:rsidR="00BF3F59">
        <w:tab/>
      </w:r>
      <w:r w:rsidR="00BF3F59">
        <w:tab/>
      </w:r>
      <w:r w:rsidR="004A7A3F">
        <w:tab/>
      </w:r>
      <w:r w:rsidR="003D1319">
        <w:t>Bild B</w:t>
      </w:r>
    </w:p>
    <w:p w:rsidR="00CC4F3B" w:rsidRDefault="00CC4F3B" w:rsidP="004A7A3F">
      <w:pPr>
        <w:pStyle w:val="Abstandszeile"/>
      </w:pPr>
    </w:p>
    <w:p w:rsidR="004A7A3F" w:rsidRDefault="004A7A3F" w:rsidP="004A7A3F">
      <w:pPr>
        <w:pStyle w:val="Autoren"/>
        <w:framePr w:wrap="around" w:x="8623" w:y="4196"/>
      </w:pPr>
      <w:r>
        <w:rPr>
          <w:rStyle w:val="Fett"/>
        </w:rPr>
        <w:t>Quelle:</w:t>
      </w:r>
      <w:r w:rsidR="00216D9A">
        <w:t xml:space="preserve"> Bilder der</w:t>
      </w:r>
      <w:r>
        <w:t xml:space="preserve"> Autorin</w:t>
      </w:r>
    </w:p>
    <w:p w:rsidR="004A7A3F" w:rsidRDefault="004A7A3F" w:rsidP="004A7A3F">
      <w:pPr>
        <w:pStyle w:val="Autoren"/>
        <w:framePr w:wrap="around" w:x="8623" w:y="4196"/>
      </w:pPr>
      <w:r w:rsidRPr="00B911F3">
        <w:rPr>
          <w:rStyle w:val="Fett"/>
        </w:rPr>
        <w:t>Datum:</w:t>
      </w:r>
      <w:r>
        <w:t xml:space="preserve"> 29.11.2014</w:t>
      </w:r>
    </w:p>
    <w:p w:rsidR="003A2374" w:rsidRDefault="00937683" w:rsidP="003A2374">
      <w:r w:rsidRPr="00AD3FEA">
        <w:rPr>
          <w:noProof/>
          <w:sz w:val="24"/>
          <w:lang w:eastAsia="de-DE"/>
        </w:rPr>
        <w:drawing>
          <wp:anchor distT="0" distB="0" distL="114300" distR="114300" simplePos="0" relativeHeight="251705344" behindDoc="0" locked="0" layoutInCell="0" allowOverlap="1" wp14:anchorId="2DA5F0C9" wp14:editId="52132569">
            <wp:simplePos x="0" y="0"/>
            <wp:positionH relativeFrom="rightMargin">
              <wp:posOffset>57150</wp:posOffset>
            </wp:positionH>
            <wp:positionV relativeFrom="paragraph">
              <wp:posOffset>5391785</wp:posOffset>
            </wp:positionV>
            <wp:extent cx="345440" cy="323850"/>
            <wp:effectExtent l="0" t="0" r="0" b="0"/>
            <wp:wrapNone/>
            <wp:docPr id="2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2374">
        <w:rPr>
          <w:noProof/>
          <w:lang w:eastAsia="de-DE"/>
        </w:rPr>
        <w:drawing>
          <wp:anchor distT="0" distB="0" distL="114300" distR="114300" simplePos="0" relativeHeight="251699200" behindDoc="0" locked="0" layoutInCell="0" allowOverlap="1" wp14:anchorId="7CDD0AB9" wp14:editId="46F162C1">
            <wp:simplePos x="0" y="0"/>
            <wp:positionH relativeFrom="rightMargin">
              <wp:posOffset>57150</wp:posOffset>
            </wp:positionH>
            <wp:positionV relativeFrom="paragraph">
              <wp:posOffset>3128645</wp:posOffset>
            </wp:positionV>
            <wp:extent cx="348615" cy="320040"/>
            <wp:effectExtent l="0" t="0" r="0" b="3810"/>
            <wp:wrapNone/>
            <wp:docPr id="11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2374">
        <w:rPr>
          <w:noProof/>
          <w:lang w:eastAsia="de-DE"/>
        </w:rPr>
        <w:drawing>
          <wp:anchor distT="0" distB="0" distL="114300" distR="114300" simplePos="0" relativeHeight="251700224" behindDoc="0" locked="0" layoutInCell="0" allowOverlap="1" wp14:anchorId="43F34F84" wp14:editId="683E59F6">
            <wp:simplePos x="0" y="0"/>
            <wp:positionH relativeFrom="rightMargin">
              <wp:posOffset>434975</wp:posOffset>
            </wp:positionH>
            <wp:positionV relativeFrom="paragraph">
              <wp:posOffset>3136265</wp:posOffset>
            </wp:positionV>
            <wp:extent cx="348615" cy="320040"/>
            <wp:effectExtent l="0" t="0" r="0" b="3810"/>
            <wp:wrapNone/>
            <wp:docPr id="11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2374">
        <w:rPr>
          <w:noProof/>
          <w:lang w:eastAsia="de-DE"/>
        </w:rPr>
        <w:drawing>
          <wp:anchor distT="0" distB="0" distL="114300" distR="114300" simplePos="0" relativeHeight="251701248" behindDoc="0" locked="0" layoutInCell="0" allowOverlap="1" wp14:anchorId="7FBCF6F8" wp14:editId="0F5B7DBC">
            <wp:simplePos x="0" y="0"/>
            <wp:positionH relativeFrom="rightMargin">
              <wp:posOffset>814070</wp:posOffset>
            </wp:positionH>
            <wp:positionV relativeFrom="paragraph">
              <wp:posOffset>3127375</wp:posOffset>
            </wp:positionV>
            <wp:extent cx="348615" cy="320040"/>
            <wp:effectExtent l="0" t="0" r="0" b="3810"/>
            <wp:wrapNone/>
            <wp:docPr id="1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07859" w:rsidRPr="003A2374" w:rsidRDefault="00A1687B" w:rsidP="00F91AEB">
      <w:pPr>
        <w:pStyle w:val="AufgabeEbene1"/>
      </w:pPr>
      <w:r w:rsidRPr="003A2374">
        <w:rPr>
          <w:noProof/>
          <w:lang w:eastAsia="de-DE"/>
        </w:rPr>
        <w:drawing>
          <wp:anchor distT="0" distB="0" distL="114300" distR="114300" simplePos="0" relativeHeight="251673600" behindDoc="0" locked="0" layoutInCell="0" allowOverlap="1" wp14:anchorId="430BEB99" wp14:editId="3B5A3243">
            <wp:simplePos x="0" y="0"/>
            <wp:positionH relativeFrom="rightMargin">
              <wp:posOffset>60325</wp:posOffset>
            </wp:positionH>
            <wp:positionV relativeFrom="paragraph">
              <wp:posOffset>437515</wp:posOffset>
            </wp:positionV>
            <wp:extent cx="532765" cy="323850"/>
            <wp:effectExtent l="0" t="0" r="635" b="0"/>
            <wp:wrapNone/>
            <wp:docPr id="2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A4B27" w:rsidRPr="003A2374">
        <w:t>Betrachte</w:t>
      </w:r>
      <w:r w:rsidR="003D1319" w:rsidRPr="003A2374">
        <w:t>n Sie genau die beiden</w:t>
      </w:r>
      <w:r w:rsidR="00993ECB" w:rsidRPr="003A2374">
        <w:t xml:space="preserve"> Bilder.</w:t>
      </w:r>
      <w:r w:rsidR="005A4B27" w:rsidRPr="003A2374">
        <w:t xml:space="preserve"> Bearbeiten Sie die f</w:t>
      </w:r>
      <w:r w:rsidR="00D07859" w:rsidRPr="003A2374">
        <w:t xml:space="preserve">olgenden Aufgaben </w:t>
      </w:r>
      <w:r w:rsidR="005A4B27" w:rsidRPr="003A2374">
        <w:t>zu dritt</w:t>
      </w:r>
      <w:r w:rsidR="00D07859" w:rsidRPr="003A2374">
        <w:t xml:space="preserve"> oder zu viert</w:t>
      </w:r>
      <w:r w:rsidR="005A4B27" w:rsidRPr="003A2374">
        <w:t>:</w:t>
      </w:r>
    </w:p>
    <w:p w:rsidR="005A4B27" w:rsidRPr="00925C29" w:rsidRDefault="005A4B27" w:rsidP="00925C29"/>
    <w:p w:rsidR="005A4B27" w:rsidRPr="005A4B27" w:rsidRDefault="005A4B27" w:rsidP="005A4B27">
      <w:pPr>
        <w:pStyle w:val="Textkrper"/>
        <w:numPr>
          <w:ilvl w:val="0"/>
          <w:numId w:val="11"/>
        </w:numPr>
      </w:pPr>
      <w:r w:rsidRPr="005A4B27">
        <w:t xml:space="preserve">Ahmen Sie alle nacheinander die Körperhaltung </w:t>
      </w:r>
      <w:r w:rsidRPr="003A2374">
        <w:rPr>
          <w:b/>
        </w:rPr>
        <w:t>in Bild A</w:t>
      </w:r>
      <w:r w:rsidRPr="005A4B27">
        <w:t xml:space="preserve"> nach. Sagen S</w:t>
      </w:r>
      <w:r w:rsidR="003A2374">
        <w:t>ie dazu folgenden Satz: „I</w:t>
      </w:r>
      <w:r w:rsidR="00FE0DC6">
        <w:t>ch habe eine andere Ansicht</w:t>
      </w:r>
      <w:r w:rsidRPr="005A4B27">
        <w:t>.“</w:t>
      </w:r>
    </w:p>
    <w:p w:rsidR="005A4B27" w:rsidRPr="005A4B27" w:rsidRDefault="003A1129" w:rsidP="005A4B27">
      <w:pPr>
        <w:pStyle w:val="Textkrper"/>
        <w:numPr>
          <w:ilvl w:val="0"/>
          <w:numId w:val="11"/>
        </w:numPr>
      </w:pPr>
      <w:r>
        <w:t>Teilen Sie Ihrer</w:t>
      </w:r>
      <w:r w:rsidR="005A4B27" w:rsidRPr="005A4B27">
        <w:t xml:space="preserve"> Gruppe</w:t>
      </w:r>
      <w:r>
        <w:t xml:space="preserve"> mit</w:t>
      </w:r>
      <w:r w:rsidR="005A4B27" w:rsidRPr="005A4B27">
        <w:t xml:space="preserve">, welche Wirkung die Körperhaltung auf Ihre </w:t>
      </w:r>
      <w:r>
        <w:t>e</w:t>
      </w:r>
      <w:r>
        <w:t>i</w:t>
      </w:r>
      <w:r>
        <w:t xml:space="preserve">genen </w:t>
      </w:r>
      <w:r w:rsidR="005A4B27" w:rsidRPr="005A4B27">
        <w:t>Gefüh</w:t>
      </w:r>
      <w:r>
        <w:t>le und Ihre Stimmung</w:t>
      </w:r>
      <w:r w:rsidR="005A4B27" w:rsidRPr="005A4B27">
        <w:t xml:space="preserve"> </w:t>
      </w:r>
      <w:r>
        <w:t>hat. Fragen Sie anschließend die</w:t>
      </w:r>
      <w:r w:rsidR="005A4B27" w:rsidRPr="005A4B27">
        <w:t xml:space="preserve"> Gru</w:t>
      </w:r>
      <w:r w:rsidR="005A4B27" w:rsidRPr="005A4B27">
        <w:t>p</w:t>
      </w:r>
      <w:r w:rsidR="00E5540E">
        <w:t>penmitglied</w:t>
      </w:r>
      <w:r w:rsidR="00FE0DC6">
        <w:t>er, wie Ihre Körperhaltung auf s</w:t>
      </w:r>
      <w:r w:rsidR="00E5540E">
        <w:t xml:space="preserve">ie </w:t>
      </w:r>
      <w:r w:rsidR="005A4B27" w:rsidRPr="005A4B27">
        <w:t>wirkt.</w:t>
      </w:r>
    </w:p>
    <w:p w:rsidR="005A4B27" w:rsidRPr="005A4B27" w:rsidRDefault="005A4B27" w:rsidP="005A4B27">
      <w:pPr>
        <w:pStyle w:val="Textkrper"/>
        <w:numPr>
          <w:ilvl w:val="0"/>
          <w:numId w:val="11"/>
        </w:numPr>
      </w:pPr>
      <w:r w:rsidRPr="005A4B27">
        <w:t xml:space="preserve">Ahmen Sie jetzt alle nacheinander die Körperhaltung </w:t>
      </w:r>
      <w:r w:rsidRPr="003A2374">
        <w:rPr>
          <w:b/>
        </w:rPr>
        <w:t>in Bild B</w:t>
      </w:r>
      <w:r w:rsidRPr="005A4B27">
        <w:t xml:space="preserve"> nach. Sag</w:t>
      </w:r>
      <w:r w:rsidR="003A2374">
        <w:t xml:space="preserve">en Sie dazu </w:t>
      </w:r>
      <w:r w:rsidR="003A1129">
        <w:t xml:space="preserve">wieder </w:t>
      </w:r>
      <w:r w:rsidR="003A2374">
        <w:t>folgenden Satz: „I</w:t>
      </w:r>
      <w:r w:rsidR="00FE0DC6">
        <w:t>ch habe eine andere Ansicht</w:t>
      </w:r>
      <w:r w:rsidRPr="005A4B27">
        <w:t>.“</w:t>
      </w:r>
    </w:p>
    <w:p w:rsidR="005A4B27" w:rsidRPr="005A4B27" w:rsidRDefault="00A4427F" w:rsidP="005A4B27">
      <w:pPr>
        <w:pStyle w:val="Textkrper"/>
        <w:numPr>
          <w:ilvl w:val="0"/>
          <w:numId w:val="11"/>
        </w:numPr>
      </w:pPr>
      <w:r>
        <w:t>Welche Wirkung hat</w:t>
      </w:r>
      <w:r w:rsidR="005A4B27" w:rsidRPr="005A4B27">
        <w:t xml:space="preserve"> diese Körperhaltung auf Ihre </w:t>
      </w:r>
      <w:r w:rsidR="003A1129">
        <w:t xml:space="preserve">eigenen </w:t>
      </w:r>
      <w:r w:rsidR="005A4B27" w:rsidRPr="005A4B27">
        <w:t>Gefühle und Ihre Stim</w:t>
      </w:r>
      <w:r w:rsidR="003A1129">
        <w:t>mung? Wie wirkt die Haltung auf die</w:t>
      </w:r>
      <w:r w:rsidR="005A4B27" w:rsidRPr="005A4B27">
        <w:t xml:space="preserve"> Gruppenmitglieder?</w:t>
      </w:r>
    </w:p>
    <w:p w:rsidR="005A4B27" w:rsidRPr="005A4B27" w:rsidRDefault="00667519" w:rsidP="005A4B27">
      <w:pPr>
        <w:pStyle w:val="Textkrper"/>
      </w:pPr>
      <w:r w:rsidRPr="00AD3FEA">
        <w:rPr>
          <w:noProof/>
          <w:sz w:val="24"/>
        </w:rPr>
        <w:drawing>
          <wp:anchor distT="0" distB="0" distL="114300" distR="114300" simplePos="0" relativeHeight="251706368" behindDoc="0" locked="0" layoutInCell="0" allowOverlap="1" wp14:anchorId="0E46FA7A" wp14:editId="5403CE65">
            <wp:simplePos x="0" y="0"/>
            <wp:positionH relativeFrom="rightMargin">
              <wp:posOffset>436880</wp:posOffset>
            </wp:positionH>
            <wp:positionV relativeFrom="paragraph">
              <wp:posOffset>148590</wp:posOffset>
            </wp:positionV>
            <wp:extent cx="345600" cy="324000"/>
            <wp:effectExtent l="0" t="0" r="0" b="0"/>
            <wp:wrapNone/>
            <wp:docPr id="2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35CBC" w:rsidRDefault="00166FDD" w:rsidP="004A7A3F">
      <w:pPr>
        <w:pStyle w:val="AufgabeEbene1"/>
        <w:rPr>
          <w:i/>
          <w:iCs/>
        </w:rPr>
      </w:pPr>
      <w:r w:rsidRPr="00935CBC">
        <w:t xml:space="preserve">Lesen Sie sich  </w:t>
      </w:r>
      <w:r w:rsidR="00925C29" w:rsidRPr="00935CBC">
        <w:t xml:space="preserve">die </w:t>
      </w:r>
      <w:r w:rsidRPr="00935CBC">
        <w:t>kursiv</w:t>
      </w:r>
      <w:r w:rsidR="00925C29" w:rsidRPr="00935CBC">
        <w:t xml:space="preserve"> </w:t>
      </w:r>
      <w:r w:rsidRPr="00935CBC">
        <w:t>gedruckten Wörter durch.</w:t>
      </w:r>
      <w:r w:rsidR="00935CBC" w:rsidRPr="00935CBC">
        <w:rPr>
          <w:i/>
          <w:iCs/>
        </w:rPr>
        <w:t xml:space="preserve"> </w:t>
      </w:r>
    </w:p>
    <w:p w:rsidR="00667519" w:rsidRDefault="00667519" w:rsidP="00935CBC">
      <w:pPr>
        <w:rPr>
          <w:i/>
          <w:iCs/>
        </w:rPr>
      </w:pPr>
    </w:p>
    <w:p w:rsidR="00935CBC" w:rsidRPr="00935CBC" w:rsidRDefault="00511501" w:rsidP="00935CBC">
      <w:pPr>
        <w:rPr>
          <w:i/>
          <w:iCs/>
        </w:rPr>
      </w:pPr>
      <w:r w:rsidRPr="00AA18D1">
        <w:rPr>
          <w:noProof/>
          <w:lang w:eastAsia="de-DE"/>
        </w:rPr>
        <w:drawing>
          <wp:anchor distT="0" distB="0" distL="114300" distR="114300" simplePos="0" relativeHeight="251881472" behindDoc="0" locked="0" layoutInCell="1" allowOverlap="1" wp14:anchorId="6A4E06A8" wp14:editId="4E623B63">
            <wp:simplePos x="0" y="0"/>
            <wp:positionH relativeFrom="column">
              <wp:posOffset>4739640</wp:posOffset>
            </wp:positionH>
            <wp:positionV relativeFrom="paragraph">
              <wp:posOffset>93980</wp:posOffset>
            </wp:positionV>
            <wp:extent cx="323850" cy="323850"/>
            <wp:effectExtent l="0" t="0" r="0" b="0"/>
            <wp:wrapNone/>
            <wp:docPr id="1443" name="Grafik 1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1687B" w:rsidRPr="00AD3FEA">
        <w:rPr>
          <w:noProof/>
          <w:sz w:val="24"/>
          <w:lang w:eastAsia="de-DE"/>
        </w:rPr>
        <w:drawing>
          <wp:anchor distT="0" distB="0" distL="114300" distR="114300" simplePos="0" relativeHeight="251703296" behindDoc="0" locked="0" layoutInCell="0" allowOverlap="1" wp14:anchorId="0E1AA94E" wp14:editId="2FDDC7FD">
            <wp:simplePos x="0" y="0"/>
            <wp:positionH relativeFrom="rightMargin">
              <wp:posOffset>476885</wp:posOffset>
            </wp:positionH>
            <wp:positionV relativeFrom="paragraph">
              <wp:posOffset>97790</wp:posOffset>
            </wp:positionV>
            <wp:extent cx="302260" cy="323850"/>
            <wp:effectExtent l="0" t="0" r="2540" b="0"/>
            <wp:wrapNone/>
            <wp:docPr id="1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B07C7">
        <w:rPr>
          <w:i/>
          <w:iCs/>
        </w:rPr>
        <w:t>Zuhörer/innen anschauen –</w:t>
      </w:r>
      <w:r w:rsidR="00A31DE1">
        <w:rPr>
          <w:i/>
          <w:iCs/>
        </w:rPr>
        <w:t xml:space="preserve"> ruhig </w:t>
      </w:r>
      <w:r w:rsidR="00037ABB">
        <w:rPr>
          <w:i/>
          <w:iCs/>
        </w:rPr>
        <w:t xml:space="preserve">auf beiden Beinen </w:t>
      </w:r>
      <w:r w:rsidR="00A31DE1">
        <w:rPr>
          <w:i/>
          <w:iCs/>
        </w:rPr>
        <w:t>ste</w:t>
      </w:r>
      <w:r w:rsidR="00A81D84">
        <w:rPr>
          <w:i/>
          <w:iCs/>
        </w:rPr>
        <w:t>hen</w:t>
      </w:r>
      <w:r w:rsidR="00CB07C7">
        <w:rPr>
          <w:i/>
          <w:iCs/>
        </w:rPr>
        <w:t xml:space="preserve"> – </w:t>
      </w:r>
      <w:r w:rsidR="0001539C">
        <w:rPr>
          <w:i/>
          <w:iCs/>
        </w:rPr>
        <w:t xml:space="preserve">zu den Mitteilungen </w:t>
      </w:r>
      <w:r w:rsidR="00A31DE1">
        <w:rPr>
          <w:i/>
          <w:iCs/>
        </w:rPr>
        <w:t>passe</w:t>
      </w:r>
      <w:r w:rsidR="00A31DE1">
        <w:rPr>
          <w:i/>
          <w:iCs/>
        </w:rPr>
        <w:t>n</w:t>
      </w:r>
      <w:r w:rsidR="00A31DE1">
        <w:rPr>
          <w:i/>
          <w:iCs/>
        </w:rPr>
        <w:t xml:space="preserve">de </w:t>
      </w:r>
      <w:r w:rsidR="00935CBC" w:rsidRPr="00935CBC">
        <w:rPr>
          <w:i/>
          <w:iCs/>
        </w:rPr>
        <w:t>Handbewegun</w:t>
      </w:r>
      <w:r w:rsidR="00A81D84">
        <w:rPr>
          <w:i/>
          <w:iCs/>
        </w:rPr>
        <w:t>gen</w:t>
      </w:r>
      <w:r w:rsidR="00CB07C7">
        <w:rPr>
          <w:i/>
          <w:iCs/>
        </w:rPr>
        <w:t xml:space="preserve"> – </w:t>
      </w:r>
      <w:r w:rsidR="00935CBC" w:rsidRPr="00935CBC">
        <w:rPr>
          <w:i/>
          <w:iCs/>
        </w:rPr>
        <w:t>angemessener Abstand zu anderen Personen</w:t>
      </w:r>
      <w:r w:rsidR="00CB07C7">
        <w:rPr>
          <w:i/>
          <w:iCs/>
        </w:rPr>
        <w:t xml:space="preserve"> – </w:t>
      </w:r>
      <w:r w:rsidR="00A81D84">
        <w:rPr>
          <w:i/>
          <w:iCs/>
        </w:rPr>
        <w:t>lockere Knieha</w:t>
      </w:r>
      <w:r w:rsidR="00A81D84">
        <w:rPr>
          <w:i/>
          <w:iCs/>
        </w:rPr>
        <w:t>l</w:t>
      </w:r>
      <w:r w:rsidR="00CB07C7">
        <w:rPr>
          <w:i/>
          <w:iCs/>
        </w:rPr>
        <w:t xml:space="preserve">tung – </w:t>
      </w:r>
      <w:r w:rsidR="00A81D84">
        <w:rPr>
          <w:i/>
          <w:iCs/>
        </w:rPr>
        <w:t>d</w:t>
      </w:r>
      <w:r w:rsidR="00A4427F">
        <w:rPr>
          <w:i/>
          <w:iCs/>
        </w:rPr>
        <w:t>en Körper dem Publikum zuwenden</w:t>
      </w:r>
      <w:r w:rsidR="00CB07C7">
        <w:rPr>
          <w:i/>
          <w:iCs/>
        </w:rPr>
        <w:t xml:space="preserve"> – </w:t>
      </w:r>
      <w:r w:rsidR="00A81D84">
        <w:rPr>
          <w:i/>
          <w:iCs/>
        </w:rPr>
        <w:t>gerader Rücken</w:t>
      </w:r>
    </w:p>
    <w:p w:rsidR="00166FDD" w:rsidRPr="00935CBC" w:rsidRDefault="00166FDD" w:rsidP="00935CBC"/>
    <w:p w:rsidR="005A4B27" w:rsidRDefault="00CB07C7" w:rsidP="004D2130">
      <w:r>
        <w:lastRenderedPageBreak/>
        <w:t>Etwa 80 Prozent</w:t>
      </w:r>
      <w:r w:rsidR="004D2130" w:rsidRPr="004D2130">
        <w:t xml:space="preserve"> der Informationen in einem Gespräch werden nonverbal</w:t>
      </w:r>
      <w:r w:rsidR="00957633">
        <w:t xml:space="preserve"> (= nicht sprachlich)</w:t>
      </w:r>
      <w:r w:rsidR="004D2130" w:rsidRPr="004D2130">
        <w:t xml:space="preserve"> vermittelt. </w:t>
      </w:r>
      <w:r w:rsidR="00A81D84">
        <w:t xml:space="preserve">Stellen Sie sich vor, die Gliederpuppe von Fotografie B würde ihre eigene Haltung beschreiben.  </w:t>
      </w:r>
      <w:r w:rsidR="00A31DE1">
        <w:t>Setzen</w:t>
      </w:r>
      <w:r w:rsidR="005A4B27" w:rsidRPr="004D2130">
        <w:t xml:space="preserve"> Sie mit Hilfe </w:t>
      </w:r>
      <w:r w:rsidR="004D2130" w:rsidRPr="004D2130">
        <w:t>der kursiv gedruckten</w:t>
      </w:r>
      <w:r w:rsidR="00166FDD" w:rsidRPr="004D2130">
        <w:t xml:space="preserve"> Begriffe </w:t>
      </w:r>
      <w:r w:rsidR="00A31DE1">
        <w:t>den folgenden Text fort:</w:t>
      </w:r>
    </w:p>
    <w:p w:rsidR="00A81D84" w:rsidRDefault="00A81D84" w:rsidP="004D2130"/>
    <w:p w:rsidR="00957633" w:rsidRPr="00A31DE1" w:rsidRDefault="00A81D84" w:rsidP="00A31DE1">
      <w:pPr>
        <w:pStyle w:val="AufgabeText"/>
        <w:rPr>
          <w:i/>
        </w:rPr>
      </w:pPr>
      <w:r>
        <w:rPr>
          <w:i/>
        </w:rPr>
        <w:t>„Ich wende meinen Körper dem Publikum zu und schaue meine Zuhörer und Zuhöreri</w:t>
      </w:r>
      <w:r>
        <w:rPr>
          <w:i/>
        </w:rPr>
        <w:t>n</w:t>
      </w:r>
      <w:r>
        <w:rPr>
          <w:i/>
        </w:rPr>
        <w:t xml:space="preserve">nen an. Mein Gesicht ist freundlich und entspannt. Ich stehe ruhig </w:t>
      </w:r>
      <w:r w:rsidR="00037ABB">
        <w:rPr>
          <w:i/>
        </w:rPr>
        <w:t>...“</w:t>
      </w:r>
    </w:p>
    <w:p w:rsidR="00166FDD" w:rsidRDefault="004A7A3F" w:rsidP="00166FDD">
      <w:pPr>
        <w:pStyle w:val="AufgabeText"/>
        <w:rPr>
          <w:rStyle w:val="Hervorhebung"/>
        </w:rPr>
      </w:pPr>
      <w:r w:rsidRPr="004D2130">
        <w:rPr>
          <w:noProof/>
          <w:lang w:eastAsia="de-DE"/>
        </w:rPr>
        <w:drawing>
          <wp:anchor distT="0" distB="0" distL="114300" distR="114300" simplePos="0" relativeHeight="251713536" behindDoc="0" locked="0" layoutInCell="0" allowOverlap="1" wp14:anchorId="78974D6E" wp14:editId="5F826D5E">
            <wp:simplePos x="0" y="0"/>
            <wp:positionH relativeFrom="rightMargin">
              <wp:posOffset>777875</wp:posOffset>
            </wp:positionH>
            <wp:positionV relativeFrom="paragraph">
              <wp:posOffset>113665</wp:posOffset>
            </wp:positionV>
            <wp:extent cx="658800" cy="324000"/>
            <wp:effectExtent l="0" t="0" r="8255" b="0"/>
            <wp:wrapNone/>
            <wp:docPr id="45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667519" w:rsidRPr="004D2130">
        <w:rPr>
          <w:noProof/>
          <w:lang w:eastAsia="de-DE"/>
        </w:rPr>
        <w:drawing>
          <wp:anchor distT="0" distB="0" distL="114300" distR="114300" simplePos="0" relativeHeight="251718656" behindDoc="0" locked="0" layoutInCell="0" allowOverlap="1" wp14:anchorId="728878AE" wp14:editId="788A9C33">
            <wp:simplePos x="0" y="0"/>
            <wp:positionH relativeFrom="rightMargin">
              <wp:posOffset>408940</wp:posOffset>
            </wp:positionH>
            <wp:positionV relativeFrom="paragraph">
              <wp:posOffset>119380</wp:posOffset>
            </wp:positionV>
            <wp:extent cx="345600" cy="324000"/>
            <wp:effectExtent l="0" t="0" r="0" b="0"/>
            <wp:wrapNone/>
            <wp:docPr id="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4D2130" w:rsidRPr="004D2130">
        <w:rPr>
          <w:noProof/>
          <w:lang w:eastAsia="de-DE"/>
        </w:rPr>
        <w:drawing>
          <wp:anchor distT="0" distB="0" distL="114300" distR="114300" simplePos="0" relativeHeight="251717632" behindDoc="0" locked="0" layoutInCell="0" allowOverlap="1" wp14:anchorId="36526F45" wp14:editId="138370E0">
            <wp:simplePos x="0" y="0"/>
            <wp:positionH relativeFrom="rightMargin">
              <wp:posOffset>54610</wp:posOffset>
            </wp:positionH>
            <wp:positionV relativeFrom="paragraph">
              <wp:posOffset>115570</wp:posOffset>
            </wp:positionV>
            <wp:extent cx="345600" cy="324000"/>
            <wp:effectExtent l="0" t="0" r="0" b="0"/>
            <wp:wrapNone/>
            <wp:docPr id="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D2130" w:rsidRDefault="00F91AEB" w:rsidP="004A7A3F">
      <w:pPr>
        <w:pStyle w:val="AufgabeEbene1"/>
      </w:pPr>
      <w:r w:rsidRPr="004D2130">
        <w:rPr>
          <w:noProof/>
          <w:lang w:eastAsia="de-DE"/>
        </w:rPr>
        <w:drawing>
          <wp:anchor distT="0" distB="0" distL="114300" distR="114300" simplePos="0" relativeHeight="251715584" behindDoc="0" locked="0" layoutInCell="0" allowOverlap="1" wp14:anchorId="51398F23" wp14:editId="28351AFE">
            <wp:simplePos x="0" y="0"/>
            <wp:positionH relativeFrom="rightMargin">
              <wp:posOffset>101600</wp:posOffset>
            </wp:positionH>
            <wp:positionV relativeFrom="paragraph">
              <wp:posOffset>434340</wp:posOffset>
            </wp:positionV>
            <wp:extent cx="327600" cy="410400"/>
            <wp:effectExtent l="0" t="0" r="0" b="8890"/>
            <wp:wrapNone/>
            <wp:docPr id="468"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27600" cy="41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AD3FEA" w:rsidRPr="004D2130">
        <w:t>Vergleichen Sie Ihren Text mit Ihrem Partner.</w:t>
      </w:r>
      <w:r w:rsidR="004D2130">
        <w:t xml:space="preserve"> </w:t>
      </w:r>
      <w:r w:rsidR="00AD3FEA" w:rsidRPr="004D2130">
        <w:t xml:space="preserve"> Verbessern Sie gemeinsam Ihre sprachlichen Fehler. </w:t>
      </w:r>
    </w:p>
    <w:p w:rsidR="005A4B27" w:rsidRPr="004D2130" w:rsidRDefault="00AD3FEA" w:rsidP="004A7A3F">
      <w:pPr>
        <w:pStyle w:val="AufgabeEbene1"/>
      </w:pPr>
      <w:r w:rsidRPr="004D2130">
        <w:t>Fragen Sie anschließend eine Lehrkraft, ob Ihr Text sprachlich korrekt ist.</w:t>
      </w:r>
    </w:p>
    <w:p w:rsidR="005A4B27" w:rsidRPr="005A4B27" w:rsidRDefault="005A4B27" w:rsidP="005A4B27">
      <w:pPr>
        <w:pStyle w:val="Textkrper"/>
      </w:pPr>
    </w:p>
    <w:p w:rsidR="005A4B27" w:rsidRDefault="00FB2587" w:rsidP="004A7A3F">
      <w:pPr>
        <w:pStyle w:val="AufgabeEbene1"/>
      </w:pPr>
      <w:r>
        <w:rPr>
          <w:noProof/>
          <w:sz w:val="24"/>
          <w:lang w:eastAsia="de-DE"/>
        </w:rPr>
        <w:drawing>
          <wp:anchor distT="0" distB="0" distL="114300" distR="114300" simplePos="0" relativeHeight="251835392" behindDoc="0" locked="0" layoutInCell="0" allowOverlap="1" wp14:anchorId="04A3281D" wp14:editId="02468315">
            <wp:simplePos x="0" y="0"/>
            <wp:positionH relativeFrom="rightMargin">
              <wp:posOffset>61595</wp:posOffset>
            </wp:positionH>
            <wp:positionV relativeFrom="paragraph">
              <wp:posOffset>374650</wp:posOffset>
            </wp:positionV>
            <wp:extent cx="323850" cy="323850"/>
            <wp:effectExtent l="0" t="0" r="0" b="0"/>
            <wp:wrapNone/>
            <wp:docPr id="9"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22752" behindDoc="0" locked="0" layoutInCell="0" allowOverlap="1" wp14:anchorId="3B3E7391" wp14:editId="65E45BD0">
            <wp:simplePos x="0" y="0"/>
            <wp:positionH relativeFrom="rightMargin">
              <wp:posOffset>452755</wp:posOffset>
            </wp:positionH>
            <wp:positionV relativeFrom="paragraph">
              <wp:posOffset>377825</wp:posOffset>
            </wp:positionV>
            <wp:extent cx="302260" cy="323850"/>
            <wp:effectExtent l="0" t="0" r="2540" b="0"/>
            <wp:wrapNone/>
            <wp:docPr id="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A4B27" w:rsidRPr="004D2130">
        <w:t xml:space="preserve">Informieren Sie  sich selbständig </w:t>
      </w:r>
      <w:r w:rsidR="004D2130">
        <w:t xml:space="preserve"> </w:t>
      </w:r>
      <w:r w:rsidR="005A4B27" w:rsidRPr="004D2130">
        <w:t>über die Bedeutung der Körpersprache für die Kommunikation. Nehmen Sie Ihr Deutschbuch</w:t>
      </w:r>
      <w:r w:rsidR="00AF5922">
        <w:t xml:space="preserve"> zu Hilfe oder nutzen Sie das In</w:t>
      </w:r>
      <w:r w:rsidR="005A4B27" w:rsidRPr="004D2130">
        <w:t>ternet.</w:t>
      </w:r>
      <w:r w:rsidR="004A7A3F">
        <w:rPr>
          <w:noProof/>
          <w:sz w:val="24"/>
          <w:lang w:eastAsia="de-DE"/>
        </w:rPr>
        <w:drawing>
          <wp:anchor distT="0" distB="0" distL="114300" distR="114300" simplePos="0" relativeHeight="251870208" behindDoc="0" locked="0" layoutInCell="0" allowOverlap="1" wp14:anchorId="5E3F454D" wp14:editId="3C52878B">
            <wp:simplePos x="0" y="0"/>
            <wp:positionH relativeFrom="rightMargin">
              <wp:posOffset>410210</wp:posOffset>
            </wp:positionH>
            <wp:positionV relativeFrom="paragraph">
              <wp:posOffset>0</wp:posOffset>
            </wp:positionV>
            <wp:extent cx="349200" cy="320400"/>
            <wp:effectExtent l="0" t="0" r="0" b="3810"/>
            <wp:wrapNone/>
            <wp:docPr id="99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4A7A3F">
        <w:rPr>
          <w:noProof/>
          <w:sz w:val="24"/>
          <w:lang w:eastAsia="de-DE"/>
        </w:rPr>
        <w:drawing>
          <wp:anchor distT="0" distB="0" distL="114300" distR="114300" simplePos="0" relativeHeight="251869184" behindDoc="0" locked="0" layoutInCell="0" allowOverlap="1" wp14:anchorId="4526C0E7" wp14:editId="7AC33CD9">
            <wp:simplePos x="0" y="0"/>
            <wp:positionH relativeFrom="rightMargin">
              <wp:posOffset>53975</wp:posOffset>
            </wp:positionH>
            <wp:positionV relativeFrom="paragraph">
              <wp:posOffset>0</wp:posOffset>
            </wp:positionV>
            <wp:extent cx="349200" cy="320400"/>
            <wp:effectExtent l="0" t="0" r="0" b="3810"/>
            <wp:wrapNone/>
            <wp:docPr id="100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5194D" w:rsidRDefault="0065194D" w:rsidP="004D2130"/>
    <w:p w:rsidR="00AF5922" w:rsidRDefault="004A7A3F" w:rsidP="004D2130">
      <w:r w:rsidRPr="004D2130">
        <w:rPr>
          <w:noProof/>
          <w:lang w:eastAsia="de-DE"/>
        </w:rPr>
        <w:drawing>
          <wp:anchor distT="0" distB="0" distL="114300" distR="114300" simplePos="0" relativeHeight="251678720" behindDoc="0" locked="0" layoutInCell="0" allowOverlap="1" wp14:anchorId="2CDBDFA9" wp14:editId="0A2015DD">
            <wp:simplePos x="0" y="0"/>
            <wp:positionH relativeFrom="rightMargin">
              <wp:posOffset>777875</wp:posOffset>
            </wp:positionH>
            <wp:positionV relativeFrom="paragraph">
              <wp:posOffset>144145</wp:posOffset>
            </wp:positionV>
            <wp:extent cx="658800" cy="324000"/>
            <wp:effectExtent l="0" t="0" r="8255" b="0"/>
            <wp:wrapNone/>
            <wp:docPr id="2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4B27" w:rsidRPr="005A4B27" w:rsidRDefault="00AF5922" w:rsidP="004A7A3F">
      <w:pPr>
        <w:pStyle w:val="AufgabeEbene1"/>
      </w:pPr>
      <w:r>
        <w:t xml:space="preserve">Arbeiten Sie zu zweit. </w:t>
      </w:r>
      <w:r w:rsidR="005A4B27" w:rsidRPr="005A4B27">
        <w:t>Vervollständigen Sie aufgrund der Informationen</w:t>
      </w:r>
      <w:r w:rsidR="00E01FED">
        <w:t>, die Sie g</w:t>
      </w:r>
      <w:r w:rsidR="00E01FED">
        <w:t>e</w:t>
      </w:r>
      <w:r w:rsidR="00E01FED">
        <w:t>sammelt haben,</w:t>
      </w:r>
      <w:r w:rsidR="005A4B27" w:rsidRPr="005A4B27">
        <w:t xml:space="preserve"> folgende Tabelle.</w:t>
      </w:r>
      <w:r w:rsidR="00E01FED">
        <w:t xml:space="preserve"> </w:t>
      </w:r>
      <w:r w:rsidR="004A7A3F">
        <w:rPr>
          <w:noProof/>
          <w:sz w:val="24"/>
          <w:lang w:eastAsia="de-DE"/>
        </w:rPr>
        <w:drawing>
          <wp:anchor distT="0" distB="0" distL="114300" distR="114300" simplePos="0" relativeHeight="251873280" behindDoc="0" locked="0" layoutInCell="0" allowOverlap="1" wp14:anchorId="5E3F454D" wp14:editId="3C52878B">
            <wp:simplePos x="0" y="0"/>
            <wp:positionH relativeFrom="rightMargin">
              <wp:posOffset>410210</wp:posOffset>
            </wp:positionH>
            <wp:positionV relativeFrom="paragraph">
              <wp:posOffset>0</wp:posOffset>
            </wp:positionV>
            <wp:extent cx="349200" cy="320400"/>
            <wp:effectExtent l="0" t="0" r="0" b="3810"/>
            <wp:wrapNone/>
            <wp:docPr id="100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4A7A3F">
        <w:rPr>
          <w:noProof/>
          <w:sz w:val="24"/>
          <w:lang w:eastAsia="de-DE"/>
        </w:rPr>
        <w:drawing>
          <wp:anchor distT="0" distB="0" distL="114300" distR="114300" simplePos="0" relativeHeight="251872256" behindDoc="0" locked="0" layoutInCell="0" allowOverlap="1" wp14:anchorId="4526C0E7" wp14:editId="7AC33CD9">
            <wp:simplePos x="0" y="0"/>
            <wp:positionH relativeFrom="rightMargin">
              <wp:posOffset>53975</wp:posOffset>
            </wp:positionH>
            <wp:positionV relativeFrom="paragraph">
              <wp:posOffset>0</wp:posOffset>
            </wp:positionV>
            <wp:extent cx="349200" cy="320400"/>
            <wp:effectExtent l="0" t="0" r="0" b="3810"/>
            <wp:wrapNone/>
            <wp:docPr id="100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4B27" w:rsidRPr="005A4B27" w:rsidRDefault="005A4B27" w:rsidP="005A4B27">
      <w:pPr>
        <w:pStyle w:val="Textkrper"/>
      </w:pPr>
    </w:p>
    <w:p w:rsidR="005A4B27" w:rsidRPr="00E01FED" w:rsidRDefault="005A4B27" w:rsidP="005A4B27">
      <w:pPr>
        <w:pStyle w:val="Textkrper"/>
        <w:rPr>
          <w:rStyle w:val="Fett"/>
        </w:rPr>
      </w:pPr>
      <w:r w:rsidRPr="00E01FED">
        <w:rPr>
          <w:rStyle w:val="Fett"/>
        </w:rPr>
        <w:t xml:space="preserve">Die Wirkung von </w:t>
      </w:r>
      <w:r w:rsidR="00E01FED" w:rsidRPr="00E01FED">
        <w:rPr>
          <w:rStyle w:val="Fett"/>
        </w:rPr>
        <w:t>Körpersprache in einem Gespräch</w:t>
      </w:r>
    </w:p>
    <w:p w:rsidR="005A4B27" w:rsidRPr="005A4B27" w:rsidRDefault="005A4B27" w:rsidP="005A4B27">
      <w:pPr>
        <w:pStyle w:val="Textkrpe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5A4B27" w:rsidRPr="005A4B27" w:rsidTr="00A37ACE">
        <w:tc>
          <w:tcPr>
            <w:tcW w:w="2445" w:type="dxa"/>
            <w:shd w:val="clear" w:color="auto" w:fill="D9D9D9" w:themeFill="background1" w:themeFillShade="D9"/>
          </w:tcPr>
          <w:p w:rsidR="005A4B27" w:rsidRPr="005A4B27" w:rsidRDefault="005A4B27" w:rsidP="0001539C">
            <w:pPr>
              <w:pStyle w:val="Textkrper"/>
              <w:jc w:val="left"/>
              <w:rPr>
                <w:rFonts w:eastAsiaTheme="minorHAnsi"/>
                <w:b/>
              </w:rPr>
            </w:pPr>
          </w:p>
        </w:tc>
        <w:tc>
          <w:tcPr>
            <w:tcW w:w="2445" w:type="dxa"/>
            <w:shd w:val="clear" w:color="auto" w:fill="D9D9D9" w:themeFill="background1" w:themeFillShade="D9"/>
          </w:tcPr>
          <w:p w:rsidR="005A4B27" w:rsidRPr="005A4B27" w:rsidRDefault="005A4B27" w:rsidP="0001539C">
            <w:pPr>
              <w:pStyle w:val="Textkrper"/>
              <w:jc w:val="left"/>
              <w:rPr>
                <w:rFonts w:eastAsiaTheme="minorHAnsi"/>
                <w:b/>
              </w:rPr>
            </w:pPr>
            <w:r w:rsidRPr="005A4B27">
              <w:rPr>
                <w:rFonts w:eastAsiaTheme="minorHAnsi"/>
                <w:b/>
              </w:rPr>
              <w:t>negative Ausstrahlung</w:t>
            </w:r>
          </w:p>
        </w:tc>
        <w:tc>
          <w:tcPr>
            <w:tcW w:w="2445" w:type="dxa"/>
            <w:shd w:val="clear" w:color="auto" w:fill="D9D9D9" w:themeFill="background1" w:themeFillShade="D9"/>
          </w:tcPr>
          <w:p w:rsidR="005A4B27" w:rsidRPr="005A4B27" w:rsidRDefault="005A4B27" w:rsidP="0001539C">
            <w:pPr>
              <w:pStyle w:val="Textkrper"/>
              <w:jc w:val="left"/>
              <w:rPr>
                <w:rFonts w:eastAsiaTheme="minorHAnsi"/>
                <w:b/>
              </w:rPr>
            </w:pPr>
            <w:r w:rsidRPr="005A4B27">
              <w:rPr>
                <w:rFonts w:eastAsiaTheme="minorHAnsi"/>
                <w:b/>
              </w:rPr>
              <w:t>positive Ausstrahlung</w:t>
            </w:r>
          </w:p>
        </w:tc>
      </w:tr>
      <w:tr w:rsidR="005A4B27" w:rsidRPr="005A4B27" w:rsidTr="00A37ACE">
        <w:tc>
          <w:tcPr>
            <w:tcW w:w="2445" w:type="dxa"/>
            <w:shd w:val="clear" w:color="auto" w:fill="auto"/>
          </w:tcPr>
          <w:p w:rsidR="005A4B27" w:rsidRPr="005A4B27" w:rsidRDefault="005A4B27" w:rsidP="0001539C">
            <w:pPr>
              <w:pStyle w:val="Textkrper"/>
              <w:jc w:val="left"/>
              <w:rPr>
                <w:rFonts w:eastAsiaTheme="minorHAnsi"/>
              </w:rPr>
            </w:pPr>
            <w:r w:rsidRPr="005A4B27">
              <w:rPr>
                <w:rFonts w:eastAsiaTheme="minorHAnsi"/>
              </w:rPr>
              <w:t>Mimik</w:t>
            </w:r>
          </w:p>
        </w:tc>
        <w:tc>
          <w:tcPr>
            <w:tcW w:w="2445" w:type="dxa"/>
          </w:tcPr>
          <w:p w:rsidR="005A4B27" w:rsidRPr="005A4B27" w:rsidRDefault="005A4B27" w:rsidP="0001539C">
            <w:pPr>
              <w:pStyle w:val="Textkrper"/>
              <w:jc w:val="left"/>
              <w:rPr>
                <w:rFonts w:eastAsiaTheme="minorHAnsi"/>
              </w:rPr>
            </w:pPr>
          </w:p>
        </w:tc>
        <w:tc>
          <w:tcPr>
            <w:tcW w:w="2445" w:type="dxa"/>
          </w:tcPr>
          <w:p w:rsidR="005A4B27" w:rsidRPr="005A4B27" w:rsidRDefault="005A4B27" w:rsidP="0001539C">
            <w:pPr>
              <w:pStyle w:val="Textkrper"/>
              <w:jc w:val="left"/>
              <w:rPr>
                <w:rFonts w:eastAsiaTheme="minorHAnsi"/>
              </w:rPr>
            </w:pPr>
          </w:p>
        </w:tc>
      </w:tr>
      <w:tr w:rsidR="005A4B27" w:rsidRPr="005A4B27" w:rsidTr="00A37ACE">
        <w:tc>
          <w:tcPr>
            <w:tcW w:w="2445" w:type="dxa"/>
            <w:shd w:val="clear" w:color="auto" w:fill="auto"/>
          </w:tcPr>
          <w:p w:rsidR="005A4B27" w:rsidRPr="005A4B27" w:rsidRDefault="005A4B27" w:rsidP="0001539C">
            <w:pPr>
              <w:pStyle w:val="Textkrper"/>
              <w:jc w:val="left"/>
              <w:rPr>
                <w:rFonts w:eastAsiaTheme="minorHAnsi"/>
              </w:rPr>
            </w:pPr>
            <w:r w:rsidRPr="005A4B27">
              <w:rPr>
                <w:rFonts w:eastAsiaTheme="minorHAnsi"/>
              </w:rPr>
              <w:t>Gestik</w:t>
            </w:r>
          </w:p>
        </w:tc>
        <w:tc>
          <w:tcPr>
            <w:tcW w:w="2445" w:type="dxa"/>
          </w:tcPr>
          <w:p w:rsidR="005A4B27" w:rsidRPr="005A4B27" w:rsidRDefault="005A4B27" w:rsidP="0001539C">
            <w:pPr>
              <w:pStyle w:val="Textkrper"/>
              <w:jc w:val="left"/>
              <w:rPr>
                <w:rFonts w:eastAsiaTheme="minorHAnsi"/>
              </w:rPr>
            </w:pPr>
          </w:p>
        </w:tc>
        <w:tc>
          <w:tcPr>
            <w:tcW w:w="2445" w:type="dxa"/>
          </w:tcPr>
          <w:p w:rsidR="005A4B27" w:rsidRPr="005A4B27" w:rsidRDefault="005A4B27" w:rsidP="0001539C">
            <w:pPr>
              <w:pStyle w:val="Textkrper"/>
              <w:jc w:val="left"/>
              <w:rPr>
                <w:rFonts w:eastAsiaTheme="minorHAnsi"/>
              </w:rPr>
            </w:pPr>
          </w:p>
        </w:tc>
      </w:tr>
      <w:tr w:rsidR="005A4B27" w:rsidRPr="005A4B27" w:rsidTr="00A37ACE">
        <w:tc>
          <w:tcPr>
            <w:tcW w:w="2445" w:type="dxa"/>
            <w:shd w:val="clear" w:color="auto" w:fill="auto"/>
          </w:tcPr>
          <w:p w:rsidR="005A4B27" w:rsidRPr="005A4B27" w:rsidRDefault="005A4B27" w:rsidP="0001539C">
            <w:pPr>
              <w:pStyle w:val="Textkrper"/>
              <w:jc w:val="left"/>
              <w:rPr>
                <w:rFonts w:eastAsiaTheme="minorHAnsi"/>
              </w:rPr>
            </w:pPr>
            <w:r w:rsidRPr="005A4B27">
              <w:rPr>
                <w:rFonts w:eastAsiaTheme="minorHAnsi"/>
              </w:rPr>
              <w:t>Körperhaltung</w:t>
            </w:r>
          </w:p>
        </w:tc>
        <w:tc>
          <w:tcPr>
            <w:tcW w:w="2445" w:type="dxa"/>
          </w:tcPr>
          <w:p w:rsidR="005A4B27" w:rsidRPr="005A4B27" w:rsidRDefault="005A4B27" w:rsidP="0001539C">
            <w:pPr>
              <w:pStyle w:val="Textkrper"/>
              <w:jc w:val="left"/>
              <w:rPr>
                <w:rFonts w:eastAsiaTheme="minorHAnsi"/>
              </w:rPr>
            </w:pPr>
          </w:p>
        </w:tc>
        <w:tc>
          <w:tcPr>
            <w:tcW w:w="2445" w:type="dxa"/>
          </w:tcPr>
          <w:p w:rsidR="005A4B27" w:rsidRPr="005A4B27" w:rsidRDefault="005A4B27" w:rsidP="0001539C">
            <w:pPr>
              <w:pStyle w:val="Textkrper"/>
              <w:jc w:val="left"/>
              <w:rPr>
                <w:rFonts w:eastAsiaTheme="minorHAnsi"/>
              </w:rPr>
            </w:pPr>
          </w:p>
        </w:tc>
      </w:tr>
      <w:tr w:rsidR="005A4B27" w:rsidRPr="005A4B27" w:rsidTr="00A37ACE">
        <w:tc>
          <w:tcPr>
            <w:tcW w:w="2445" w:type="dxa"/>
            <w:shd w:val="clear" w:color="auto" w:fill="auto"/>
          </w:tcPr>
          <w:p w:rsidR="005A4B27" w:rsidRPr="005A4B27" w:rsidRDefault="005A4B27" w:rsidP="0001539C">
            <w:pPr>
              <w:pStyle w:val="Textkrper"/>
              <w:jc w:val="left"/>
              <w:rPr>
                <w:rFonts w:eastAsiaTheme="minorHAnsi"/>
              </w:rPr>
            </w:pPr>
            <w:r w:rsidRPr="005A4B27">
              <w:rPr>
                <w:rFonts w:eastAsiaTheme="minorHAnsi"/>
              </w:rPr>
              <w:t>äußere Erscheinung (Kle</w:t>
            </w:r>
            <w:r w:rsidRPr="005A4B27">
              <w:rPr>
                <w:rFonts w:eastAsiaTheme="minorHAnsi"/>
              </w:rPr>
              <w:t>i</w:t>
            </w:r>
            <w:r w:rsidRPr="005A4B27">
              <w:rPr>
                <w:rFonts w:eastAsiaTheme="minorHAnsi"/>
              </w:rPr>
              <w:t>dung...)</w:t>
            </w:r>
          </w:p>
        </w:tc>
        <w:tc>
          <w:tcPr>
            <w:tcW w:w="2445" w:type="dxa"/>
          </w:tcPr>
          <w:p w:rsidR="005A4B27" w:rsidRPr="005A4B27" w:rsidRDefault="005A4B27" w:rsidP="0001539C">
            <w:pPr>
              <w:pStyle w:val="Textkrper"/>
              <w:jc w:val="left"/>
              <w:rPr>
                <w:rFonts w:eastAsiaTheme="minorHAnsi"/>
              </w:rPr>
            </w:pPr>
          </w:p>
        </w:tc>
        <w:tc>
          <w:tcPr>
            <w:tcW w:w="2445" w:type="dxa"/>
          </w:tcPr>
          <w:p w:rsidR="005A4B27" w:rsidRPr="005A4B27" w:rsidRDefault="005A4B27" w:rsidP="0001539C">
            <w:pPr>
              <w:pStyle w:val="Textkrper"/>
              <w:jc w:val="left"/>
              <w:rPr>
                <w:rFonts w:eastAsiaTheme="minorHAnsi"/>
              </w:rPr>
            </w:pPr>
          </w:p>
        </w:tc>
      </w:tr>
      <w:tr w:rsidR="005A4B27" w:rsidRPr="005A4B27" w:rsidTr="00A37ACE">
        <w:tc>
          <w:tcPr>
            <w:tcW w:w="2445" w:type="dxa"/>
            <w:shd w:val="clear" w:color="auto" w:fill="auto"/>
          </w:tcPr>
          <w:p w:rsidR="005A4B27" w:rsidRPr="005A4B27" w:rsidRDefault="005A4B27" w:rsidP="0001539C">
            <w:pPr>
              <w:pStyle w:val="Textkrper"/>
              <w:jc w:val="left"/>
              <w:rPr>
                <w:rFonts w:eastAsiaTheme="minorHAnsi"/>
              </w:rPr>
            </w:pPr>
            <w:r w:rsidRPr="005A4B27">
              <w:rPr>
                <w:rFonts w:eastAsiaTheme="minorHAnsi"/>
              </w:rPr>
              <w:t>Sprechweise, Stimmlage, Tonfall</w:t>
            </w:r>
          </w:p>
        </w:tc>
        <w:tc>
          <w:tcPr>
            <w:tcW w:w="2445" w:type="dxa"/>
          </w:tcPr>
          <w:p w:rsidR="005A4B27" w:rsidRPr="005A4B27" w:rsidRDefault="005A4B27" w:rsidP="0001539C">
            <w:pPr>
              <w:pStyle w:val="Textkrper"/>
              <w:jc w:val="left"/>
              <w:rPr>
                <w:rFonts w:eastAsiaTheme="minorHAnsi"/>
              </w:rPr>
            </w:pPr>
          </w:p>
        </w:tc>
        <w:tc>
          <w:tcPr>
            <w:tcW w:w="2445" w:type="dxa"/>
          </w:tcPr>
          <w:p w:rsidR="005A4B27" w:rsidRPr="005A4B27" w:rsidRDefault="005A4B27" w:rsidP="0001539C">
            <w:pPr>
              <w:pStyle w:val="Textkrper"/>
              <w:jc w:val="left"/>
              <w:rPr>
                <w:rFonts w:eastAsiaTheme="minorHAnsi"/>
              </w:rPr>
            </w:pPr>
          </w:p>
        </w:tc>
      </w:tr>
    </w:tbl>
    <w:p w:rsidR="006A0E54" w:rsidRDefault="005A4B27" w:rsidP="005A4B27">
      <w:pPr>
        <w:pStyle w:val="Textkrper"/>
      </w:pPr>
      <w:r w:rsidRPr="005A4B27">
        <w:t xml:space="preserve"> </w:t>
      </w:r>
    </w:p>
    <w:p w:rsidR="00667519" w:rsidRDefault="00E01FED">
      <w:pPr>
        <w:spacing w:line="240" w:lineRule="exact"/>
      </w:pPr>
      <w:r>
        <w:t>Diskutieren Sie miteinander, wenn Sie unterschiedlicher Meinung sind. Welche Ausstra</w:t>
      </w:r>
      <w:r>
        <w:t>h</w:t>
      </w:r>
      <w:r>
        <w:t>lung welches Verhalten hat, kann manchmal sehr unterschiedlich wahrgenommen we</w:t>
      </w:r>
      <w:r>
        <w:t>r</w:t>
      </w:r>
      <w:r>
        <w:t>den. Lassen Sie verschiedene Lösungen gelten.</w:t>
      </w:r>
    </w:p>
    <w:p w:rsidR="00667519" w:rsidRDefault="00667519">
      <w:pPr>
        <w:spacing w:line="240" w:lineRule="exact"/>
      </w:pPr>
    </w:p>
    <w:p w:rsidR="00E35432" w:rsidRDefault="00E35432">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E35432" w:rsidRPr="00B51DE9" w:rsidTr="00166FDD">
        <w:trPr>
          <w:trHeight w:val="523"/>
        </w:trPr>
        <w:tc>
          <w:tcPr>
            <w:tcW w:w="2268" w:type="dxa"/>
            <w:tcBorders>
              <w:left w:val="single" w:sz="4" w:space="0" w:color="auto"/>
              <w:bottom w:val="single" w:sz="4" w:space="0" w:color="auto"/>
              <w:right w:val="single" w:sz="4" w:space="0" w:color="auto"/>
            </w:tcBorders>
            <w:shd w:val="clear" w:color="auto" w:fill="D9D9D9"/>
            <w:hideMark/>
          </w:tcPr>
          <w:p w:rsidR="00E35432" w:rsidRDefault="00E35432" w:rsidP="00166FDD">
            <w:pPr>
              <w:pStyle w:val="Tabelle6pt"/>
              <w:rPr>
                <w:color w:val="000000"/>
              </w:rPr>
            </w:pPr>
            <w:r>
              <w:lastRenderedPageBreak/>
              <w:t>Kompetenzbereich</w:t>
            </w:r>
          </w:p>
          <w:p w:rsidR="00E35432" w:rsidRDefault="003033AC" w:rsidP="00E01FED">
            <w:pPr>
              <w:pStyle w:val="TabelleKopflinks"/>
            </w:pPr>
            <w:r>
              <w:t xml:space="preserve">03 </w:t>
            </w:r>
            <w:r w:rsidR="0061196E">
              <w:t>Sprechen</w:t>
            </w:r>
          </w:p>
          <w:p w:rsidR="0061196E" w:rsidRDefault="0061196E" w:rsidP="003033AC">
            <w:pPr>
              <w:pStyle w:val="TabelleKopflinks"/>
            </w:pPr>
            <w:r>
              <w:t>(An Gesprächen tei</w:t>
            </w:r>
            <w:r>
              <w:t>l</w:t>
            </w:r>
            <w:r>
              <w:t>nehmen)</w:t>
            </w:r>
          </w:p>
        </w:tc>
        <w:tc>
          <w:tcPr>
            <w:tcW w:w="851" w:type="dxa"/>
            <w:tcBorders>
              <w:left w:val="single" w:sz="4" w:space="0" w:color="auto"/>
              <w:bottom w:val="single" w:sz="4" w:space="0" w:color="auto"/>
              <w:right w:val="single" w:sz="4" w:space="0" w:color="auto"/>
            </w:tcBorders>
            <w:shd w:val="clear" w:color="auto" w:fill="D9D9D9"/>
            <w:hideMark/>
          </w:tcPr>
          <w:p w:rsidR="00E35432" w:rsidRDefault="00E35432" w:rsidP="00166FDD">
            <w:pPr>
              <w:pStyle w:val="Tabelle6pt"/>
              <w:rPr>
                <w:color w:val="000000"/>
              </w:rPr>
            </w:pPr>
            <w:r>
              <w:t>Lernfortschritt</w:t>
            </w:r>
          </w:p>
          <w:p w:rsidR="00E35432" w:rsidRDefault="00E01FED" w:rsidP="00166FDD">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E35432" w:rsidRDefault="00E35432" w:rsidP="00166FDD">
            <w:pPr>
              <w:pStyle w:val="Tabelle6pt"/>
              <w:rPr>
                <w:color w:val="000000"/>
              </w:rPr>
            </w:pPr>
            <w:r>
              <w:t>Materialien/Titel</w:t>
            </w:r>
          </w:p>
          <w:p w:rsidR="00E35432" w:rsidRDefault="00E01FED" w:rsidP="00E01FED">
            <w:pPr>
              <w:pStyle w:val="TabelleKopflinks"/>
            </w:pPr>
            <w:r>
              <w:t>Zuhören lernen</w:t>
            </w:r>
          </w:p>
        </w:tc>
        <w:tc>
          <w:tcPr>
            <w:tcW w:w="188" w:type="dxa"/>
            <w:vMerge w:val="restart"/>
            <w:tcBorders>
              <w:top w:val="nil"/>
              <w:left w:val="single" w:sz="4" w:space="0" w:color="auto"/>
              <w:bottom w:val="nil"/>
              <w:right w:val="single" w:sz="4" w:space="0" w:color="auto"/>
            </w:tcBorders>
            <w:shd w:val="clear" w:color="auto" w:fill="FFFFFF"/>
          </w:tcPr>
          <w:p w:rsidR="00E35432" w:rsidRPr="004B658C" w:rsidRDefault="00E35432" w:rsidP="00166FDD">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CB07C7" w:rsidRDefault="00CB07C7" w:rsidP="00166FDD">
            <w:pPr>
              <w:pStyle w:val="TabelleKopfmitte"/>
            </w:pPr>
          </w:p>
          <w:p w:rsidR="00E35432" w:rsidRPr="00B51DE9" w:rsidRDefault="00182880" w:rsidP="00166FDD">
            <w:pPr>
              <w:pStyle w:val="TabelleKopfmitte"/>
              <w:rPr>
                <w:rFonts w:eastAsia="Calibri"/>
              </w:rPr>
            </w:pPr>
            <w:r>
              <w:t>D03.05</w:t>
            </w:r>
            <w:r w:rsidR="004360C3">
              <w:t>.03</w:t>
            </w:r>
          </w:p>
        </w:tc>
      </w:tr>
      <w:tr w:rsidR="00E35432" w:rsidRPr="00B51DE9" w:rsidTr="00166FDD">
        <w:tc>
          <w:tcPr>
            <w:tcW w:w="7348" w:type="dxa"/>
            <w:gridSpan w:val="3"/>
            <w:tcBorders>
              <w:left w:val="single" w:sz="4" w:space="0" w:color="auto"/>
              <w:right w:val="single" w:sz="4" w:space="0" w:color="auto"/>
            </w:tcBorders>
            <w:hideMark/>
          </w:tcPr>
          <w:p w:rsidR="00E35432" w:rsidRPr="004B658C" w:rsidRDefault="00E35432" w:rsidP="00166FDD">
            <w:pPr>
              <w:pStyle w:val="Tabelle6pt"/>
            </w:pPr>
            <w:r w:rsidRPr="004B658C">
              <w:t>Kompetenz:</w:t>
            </w:r>
          </w:p>
          <w:p w:rsidR="00E35432" w:rsidRDefault="00290AF7" w:rsidP="00320FA2">
            <w:pPr>
              <w:pStyle w:val="Kopf8ptafz"/>
            </w:pPr>
            <w:r>
              <w:t xml:space="preserve">Ich kann </w:t>
            </w:r>
            <w:r w:rsidR="00320FA2">
              <w:t>in einer Diskussion anderen zuhören.</w:t>
            </w:r>
          </w:p>
        </w:tc>
        <w:tc>
          <w:tcPr>
            <w:tcW w:w="188" w:type="dxa"/>
            <w:vMerge/>
            <w:tcBorders>
              <w:left w:val="single" w:sz="4" w:space="0" w:color="auto"/>
              <w:bottom w:val="nil"/>
              <w:right w:val="nil"/>
            </w:tcBorders>
            <w:vAlign w:val="center"/>
            <w:hideMark/>
          </w:tcPr>
          <w:p w:rsidR="00E35432" w:rsidRDefault="00E35432" w:rsidP="00166FDD">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D461F" w:rsidRPr="00B51DE9" w:rsidTr="008F7E41">
              <w:trPr>
                <w:trHeight w:val="284"/>
              </w:trPr>
              <w:tc>
                <w:tcPr>
                  <w:tcW w:w="2090" w:type="dxa"/>
                  <w:shd w:val="clear" w:color="auto" w:fill="auto"/>
                </w:tcPr>
                <w:p w:rsidR="009D461F" w:rsidRPr="00B51DE9" w:rsidRDefault="009D461F" w:rsidP="008F7E41">
                  <w:pPr>
                    <w:pStyle w:val="Textkrpermitte"/>
                  </w:pPr>
                  <w:proofErr w:type="spellStart"/>
                  <w:r w:rsidRPr="00B51DE9">
                    <w:t>LernPROJEKT</w:t>
                  </w:r>
                  <w:proofErr w:type="spellEnd"/>
                </w:p>
              </w:tc>
            </w:tr>
            <w:tr w:rsidR="009D461F" w:rsidRPr="00B51DE9" w:rsidTr="008F7E41">
              <w:trPr>
                <w:trHeight w:val="284"/>
              </w:trPr>
              <w:tc>
                <w:tcPr>
                  <w:tcW w:w="2090" w:type="dxa"/>
                  <w:shd w:val="clear" w:color="auto" w:fill="D9D9D9" w:themeFill="background1" w:themeFillShade="D9"/>
                </w:tcPr>
                <w:p w:rsidR="009D461F" w:rsidRPr="00B51DE9" w:rsidRDefault="009D461F" w:rsidP="008F7E41">
                  <w:pPr>
                    <w:pStyle w:val="TabelleKopfmitte"/>
                  </w:pPr>
                  <w:proofErr w:type="spellStart"/>
                  <w:r w:rsidRPr="00B51DE9">
                    <w:t>LernTHEMA</w:t>
                  </w:r>
                  <w:proofErr w:type="spellEnd"/>
                </w:p>
              </w:tc>
            </w:tr>
            <w:tr w:rsidR="009D461F" w:rsidRPr="00B51DE9" w:rsidTr="008F7E41">
              <w:trPr>
                <w:trHeight w:val="284"/>
              </w:trPr>
              <w:tc>
                <w:tcPr>
                  <w:tcW w:w="2090" w:type="dxa"/>
                </w:tcPr>
                <w:p w:rsidR="009D461F" w:rsidRPr="00B51DE9" w:rsidRDefault="009D461F" w:rsidP="008F7E41">
                  <w:pPr>
                    <w:pStyle w:val="Textkrpermitte"/>
                  </w:pPr>
                  <w:proofErr w:type="spellStart"/>
                  <w:r w:rsidRPr="00B51DE9">
                    <w:t>LernSCHRITT</w:t>
                  </w:r>
                  <w:proofErr w:type="spellEnd"/>
                </w:p>
              </w:tc>
            </w:tr>
          </w:tbl>
          <w:p w:rsidR="00E35432" w:rsidRPr="00B51DE9" w:rsidRDefault="00E35432" w:rsidP="00166FDD">
            <w:pPr>
              <w:pStyle w:val="TabelleKopfmitte"/>
            </w:pPr>
          </w:p>
        </w:tc>
      </w:tr>
      <w:tr w:rsidR="00E35432" w:rsidRPr="00B51DE9" w:rsidTr="00166FDD">
        <w:tc>
          <w:tcPr>
            <w:tcW w:w="7348" w:type="dxa"/>
            <w:gridSpan w:val="3"/>
            <w:tcBorders>
              <w:left w:val="single" w:sz="4" w:space="0" w:color="auto"/>
              <w:right w:val="single" w:sz="4" w:space="0" w:color="auto"/>
            </w:tcBorders>
            <w:hideMark/>
          </w:tcPr>
          <w:p w:rsidR="00E35432" w:rsidRPr="004B658C" w:rsidRDefault="00E35432" w:rsidP="00166FDD">
            <w:pPr>
              <w:pStyle w:val="Tabelle6pt"/>
            </w:pPr>
            <w:r w:rsidRPr="004B658C">
              <w:t>Hauptbezug:</w:t>
            </w:r>
          </w:p>
          <w:p w:rsidR="00E35432" w:rsidRDefault="00CB360E" w:rsidP="00CB360E">
            <w:pPr>
              <w:pStyle w:val="Kopf8ptafz"/>
            </w:pPr>
            <w:r>
              <w:t>Ich kann an Gesprächen teilnehmen.</w:t>
            </w:r>
          </w:p>
        </w:tc>
        <w:tc>
          <w:tcPr>
            <w:tcW w:w="188" w:type="dxa"/>
            <w:vMerge/>
            <w:tcBorders>
              <w:left w:val="single" w:sz="4" w:space="0" w:color="auto"/>
              <w:bottom w:val="nil"/>
              <w:right w:val="nil"/>
            </w:tcBorders>
            <w:vAlign w:val="center"/>
            <w:hideMark/>
          </w:tcPr>
          <w:p w:rsidR="00E35432" w:rsidRDefault="00E35432" w:rsidP="00166FD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35432" w:rsidRPr="00B51DE9" w:rsidRDefault="00E35432" w:rsidP="00166FDD">
            <w:pPr>
              <w:pStyle w:val="TabelleKopfmitte"/>
            </w:pPr>
          </w:p>
        </w:tc>
      </w:tr>
      <w:tr w:rsidR="00E35432" w:rsidRPr="00B51DE9" w:rsidTr="00166FDD">
        <w:tc>
          <w:tcPr>
            <w:tcW w:w="7348" w:type="dxa"/>
            <w:gridSpan w:val="3"/>
            <w:tcBorders>
              <w:left w:val="single" w:sz="4" w:space="0" w:color="auto"/>
              <w:right w:val="single" w:sz="4" w:space="0" w:color="auto"/>
            </w:tcBorders>
            <w:tcMar>
              <w:bottom w:w="0" w:type="dxa"/>
            </w:tcMar>
            <w:hideMark/>
          </w:tcPr>
          <w:p w:rsidR="00E35432" w:rsidRDefault="00E35432" w:rsidP="00166FDD">
            <w:pPr>
              <w:pStyle w:val="Tabelle6pt"/>
            </w:pPr>
            <w:r>
              <w:t>Weitere Bezüge:</w:t>
            </w:r>
          </w:p>
          <w:p w:rsidR="00E35432" w:rsidRDefault="00D37149" w:rsidP="00CB360E">
            <w:pPr>
              <w:pStyle w:val="Kopf8ptafz"/>
            </w:pPr>
            <w:r>
              <w:t xml:space="preserve">Ich kann </w:t>
            </w:r>
            <w:r w:rsidR="00CB360E">
              <w:t>in Gesprächen die Hauptaussagen  verstehen.</w:t>
            </w:r>
          </w:p>
        </w:tc>
        <w:tc>
          <w:tcPr>
            <w:tcW w:w="188" w:type="dxa"/>
            <w:vMerge/>
            <w:tcBorders>
              <w:left w:val="single" w:sz="4" w:space="0" w:color="auto"/>
              <w:bottom w:val="nil"/>
              <w:right w:val="nil"/>
            </w:tcBorders>
            <w:vAlign w:val="center"/>
            <w:hideMark/>
          </w:tcPr>
          <w:p w:rsidR="00E35432" w:rsidRDefault="00E35432" w:rsidP="00166FD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35432" w:rsidRPr="00B51DE9" w:rsidRDefault="00E35432" w:rsidP="00166FDD">
            <w:pPr>
              <w:pStyle w:val="TabelleKopfmitte"/>
            </w:pPr>
          </w:p>
        </w:tc>
      </w:tr>
    </w:tbl>
    <w:p w:rsidR="00290AF7" w:rsidRDefault="00EF7A01" w:rsidP="00EF7A01">
      <w:pPr>
        <w:pStyle w:val="berschrift1"/>
      </w:pPr>
      <w:r>
        <w:t>Zuhören lernen</w:t>
      </w:r>
    </w:p>
    <w:p w:rsidR="00D07859" w:rsidRDefault="00077768" w:rsidP="004A7A3F">
      <w:pPr>
        <w:pStyle w:val="AufgabeEbene1"/>
        <w:numPr>
          <w:ilvl w:val="0"/>
          <w:numId w:val="28"/>
        </w:numPr>
      </w:pPr>
      <w:r>
        <w:rPr>
          <w:noProof/>
          <w:sz w:val="24"/>
          <w:lang w:eastAsia="de-DE"/>
        </w:rPr>
        <w:drawing>
          <wp:anchor distT="0" distB="0" distL="114300" distR="114300" simplePos="0" relativeHeight="251680768" behindDoc="0" locked="0" layoutInCell="0" allowOverlap="1" wp14:anchorId="1F7FED0A" wp14:editId="09B54E49">
            <wp:simplePos x="0" y="0"/>
            <wp:positionH relativeFrom="rightMargin">
              <wp:posOffset>107950</wp:posOffset>
            </wp:positionH>
            <wp:positionV relativeFrom="paragraph">
              <wp:posOffset>45720</wp:posOffset>
            </wp:positionV>
            <wp:extent cx="345600" cy="324000"/>
            <wp:effectExtent l="0" t="0" r="0" b="0"/>
            <wp:wrapNone/>
            <wp:docPr id="2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C058B2">
        <w:rPr>
          <w:noProof/>
          <w:sz w:val="24"/>
          <w:lang w:eastAsia="de-DE"/>
        </w:rPr>
        <w:drawing>
          <wp:anchor distT="0" distB="0" distL="114300" distR="114300" simplePos="0" relativeHeight="251681792" behindDoc="0" locked="0" layoutInCell="0" allowOverlap="1" wp14:anchorId="0B88FC19" wp14:editId="213BF9B1">
            <wp:simplePos x="0" y="0"/>
            <wp:positionH relativeFrom="rightMargin">
              <wp:posOffset>467995</wp:posOffset>
            </wp:positionH>
            <wp:positionV relativeFrom="paragraph">
              <wp:posOffset>45720</wp:posOffset>
            </wp:positionV>
            <wp:extent cx="345600" cy="324000"/>
            <wp:effectExtent l="0" t="0" r="0" b="0"/>
            <wp:wrapNone/>
            <wp:docPr id="2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07859" w:rsidRPr="00C058B2">
        <w:t>Bearbeiten Sie die folgende</w:t>
      </w:r>
      <w:r w:rsidR="00182880">
        <w:t>n</w:t>
      </w:r>
      <w:r w:rsidR="00D07859" w:rsidRPr="00C058B2">
        <w:t xml:space="preserve"> Aufgabe</w:t>
      </w:r>
      <w:r w:rsidR="00182880">
        <w:t>n</w:t>
      </w:r>
      <w:r w:rsidR="00D07859" w:rsidRPr="00C058B2">
        <w:t xml:space="preserve"> zu dritt oder zu viert.</w:t>
      </w:r>
    </w:p>
    <w:p w:rsidR="00622A28" w:rsidRPr="00182880" w:rsidRDefault="00FB2587" w:rsidP="004A7A3F">
      <w:pPr>
        <w:pStyle w:val="AufgabeEbene2"/>
      </w:pPr>
      <w:r w:rsidRPr="00D07859">
        <w:rPr>
          <w:rStyle w:val="Fett"/>
          <w:noProof/>
          <w:lang w:eastAsia="de-DE"/>
        </w:rPr>
        <w:drawing>
          <wp:anchor distT="0" distB="0" distL="114300" distR="114300" simplePos="0" relativeHeight="251683840" behindDoc="0" locked="0" layoutInCell="0" allowOverlap="1" wp14:anchorId="4BA15571" wp14:editId="0757B582">
            <wp:simplePos x="0" y="0"/>
            <wp:positionH relativeFrom="rightMargin">
              <wp:posOffset>105410</wp:posOffset>
            </wp:positionH>
            <wp:positionV relativeFrom="paragraph">
              <wp:posOffset>283210</wp:posOffset>
            </wp:positionV>
            <wp:extent cx="532800" cy="324000"/>
            <wp:effectExtent l="0" t="0" r="635" b="0"/>
            <wp:wrapNone/>
            <wp:docPr id="2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290AF7" w:rsidRPr="00290AF7">
        <w:t xml:space="preserve">Woran merke ich, dass mir  jemand </w:t>
      </w:r>
      <w:r w:rsidR="00290AF7" w:rsidRPr="00182880">
        <w:rPr>
          <w:b/>
        </w:rPr>
        <w:t>nicht</w:t>
      </w:r>
      <w:r w:rsidR="00290AF7" w:rsidRPr="00290AF7">
        <w:t xml:space="preserve"> zuhört?</w:t>
      </w:r>
      <w:r w:rsidR="00182880">
        <w:t xml:space="preserve"> </w:t>
      </w:r>
      <w:r w:rsidR="00E01FED">
        <w:t>Notieren Sie</w:t>
      </w:r>
      <w:r w:rsidR="00290AF7" w:rsidRPr="00290AF7">
        <w:t xml:space="preserve"> in der Gruppe so viele Merkmale wie möglich, </w:t>
      </w:r>
      <w:r w:rsidR="00290AF7">
        <w:t xml:space="preserve">an denen sich erkennen lässt, </w:t>
      </w:r>
      <w:r w:rsidR="00D07859">
        <w:t xml:space="preserve"> dass </w:t>
      </w:r>
      <w:r w:rsidR="00290AF7" w:rsidRPr="00290AF7">
        <w:t xml:space="preserve">einem </w:t>
      </w:r>
      <w:r w:rsidR="00290AF7" w:rsidRPr="00182880">
        <w:rPr>
          <w:b/>
        </w:rPr>
        <w:t>nicht</w:t>
      </w:r>
      <w:r w:rsidR="00290AF7" w:rsidRPr="00290AF7">
        <w:t xml:space="preserve"> z</w:t>
      </w:r>
      <w:r w:rsidR="00290AF7" w:rsidRPr="00290AF7">
        <w:t>u</w:t>
      </w:r>
      <w:r w:rsidR="00290AF7" w:rsidRPr="00290AF7">
        <w:t xml:space="preserve">gehört wird. </w:t>
      </w:r>
      <w:r w:rsidR="00E01FED">
        <w:t>Unterscheiden Sie</w:t>
      </w:r>
      <w:r w:rsidR="00290AF7">
        <w:t xml:space="preserve"> dabei zwischen sprachlichen und </w:t>
      </w:r>
      <w:r w:rsidR="00D07859">
        <w:t>nich</w:t>
      </w:r>
      <w:r w:rsidR="00E01FED">
        <w:t>t sprachl</w:t>
      </w:r>
      <w:r w:rsidR="00E01FED">
        <w:t>i</w:t>
      </w:r>
      <w:r w:rsidR="00E01FED">
        <w:t>chen Merkmalen. Achten Sie</w:t>
      </w:r>
      <w:r w:rsidR="00D07859">
        <w:t xml:space="preserve"> auf eine </w:t>
      </w:r>
      <w:r w:rsidR="00C058B2">
        <w:t>übersichtliche Darstellung Ihrer</w:t>
      </w:r>
      <w:r w:rsidR="00D07859">
        <w:t xml:space="preserve"> Stichworte.</w:t>
      </w:r>
    </w:p>
    <w:p w:rsidR="00ED4228" w:rsidRPr="00182880" w:rsidRDefault="00511501" w:rsidP="004A7A3F">
      <w:pPr>
        <w:pStyle w:val="AufgabeEbene2"/>
        <w:rPr>
          <w:b/>
          <w:bCs/>
        </w:rPr>
      </w:pPr>
      <w:r w:rsidRPr="00AA18D1">
        <w:rPr>
          <w:noProof/>
          <w:lang w:eastAsia="de-DE"/>
        </w:rPr>
        <w:drawing>
          <wp:anchor distT="0" distB="0" distL="114300" distR="114300" simplePos="0" relativeHeight="251883520" behindDoc="0" locked="0" layoutInCell="1" allowOverlap="1" wp14:anchorId="66D4CD0B" wp14:editId="0CCB1B88">
            <wp:simplePos x="0" y="0"/>
            <wp:positionH relativeFrom="column">
              <wp:posOffset>4787265</wp:posOffset>
            </wp:positionH>
            <wp:positionV relativeFrom="paragraph">
              <wp:posOffset>90170</wp:posOffset>
            </wp:positionV>
            <wp:extent cx="323850" cy="323850"/>
            <wp:effectExtent l="0" t="0" r="0" b="0"/>
            <wp:wrapNone/>
            <wp:docPr id="1447" name="Grafik 1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22A28">
        <w:t xml:space="preserve">Und jetzt umgekehrt: </w:t>
      </w:r>
      <w:r w:rsidR="00622A28" w:rsidRPr="00622A28">
        <w:t xml:space="preserve">Woran merke ich, dass mir  </w:t>
      </w:r>
      <w:r w:rsidR="00622A28" w:rsidRPr="00182880">
        <w:rPr>
          <w:b/>
        </w:rPr>
        <w:t>jemand  zuhört</w:t>
      </w:r>
      <w:r w:rsidR="00622A28" w:rsidRPr="00622A28">
        <w:t>?</w:t>
      </w:r>
      <w:r w:rsidR="00182880">
        <w:t xml:space="preserve"> </w:t>
      </w:r>
      <w:r w:rsidR="00E01FED">
        <w:t>Notieren Sie</w:t>
      </w:r>
      <w:r w:rsidR="00622A28" w:rsidRPr="00622A28">
        <w:t xml:space="preserve"> in der Gruppe so viele Merkmale wie möglich, an denen sich erkennen lässt,  dass </w:t>
      </w:r>
      <w:r w:rsidR="00622A28" w:rsidRPr="00182880">
        <w:rPr>
          <w:b/>
        </w:rPr>
        <w:t>einem zugehört wird</w:t>
      </w:r>
      <w:r w:rsidR="00622A28" w:rsidRPr="00622A28">
        <w:t>. Untersche</w:t>
      </w:r>
      <w:r w:rsidR="002673FA">
        <w:t>iden Sie</w:t>
      </w:r>
      <w:r w:rsidR="00622A28" w:rsidRPr="00622A28">
        <w:t xml:space="preserve"> dabei zwischen sprachlichen und nicht sprachli</w:t>
      </w:r>
      <w:r w:rsidR="002673FA">
        <w:t xml:space="preserve">chen Merkmalen. Achten Sie </w:t>
      </w:r>
      <w:r w:rsidR="00622A28" w:rsidRPr="00622A28">
        <w:t xml:space="preserve">auf eine </w:t>
      </w:r>
      <w:r w:rsidR="002673FA">
        <w:t>übersichtliche Darstellung Ihrer</w:t>
      </w:r>
      <w:r w:rsidR="00622A28" w:rsidRPr="00622A28">
        <w:t xml:space="preserve"> Stichworte.</w:t>
      </w:r>
      <w:r w:rsidR="00622A28" w:rsidRPr="00182880">
        <w:rPr>
          <w:b/>
          <w:bCs/>
        </w:rPr>
        <w:t xml:space="preserve"> </w:t>
      </w:r>
    </w:p>
    <w:p w:rsidR="00ED4228" w:rsidRPr="00C058B2" w:rsidRDefault="00ED4228" w:rsidP="004A7A3F">
      <w:pPr>
        <w:pStyle w:val="AufgabeEbene1"/>
      </w:pPr>
      <w:r w:rsidRPr="00C058B2">
        <w:rPr>
          <w:noProof/>
          <w:lang w:eastAsia="de-DE"/>
        </w:rPr>
        <w:drawing>
          <wp:anchor distT="0" distB="0" distL="114300" distR="114300" simplePos="0" relativeHeight="251693056" behindDoc="0" locked="0" layoutInCell="0" allowOverlap="1" wp14:anchorId="3CDB3285" wp14:editId="402DF47B">
            <wp:simplePos x="0" y="0"/>
            <wp:positionH relativeFrom="rightMargin">
              <wp:posOffset>482600</wp:posOffset>
            </wp:positionH>
            <wp:positionV relativeFrom="paragraph">
              <wp:posOffset>0</wp:posOffset>
            </wp:positionV>
            <wp:extent cx="302260" cy="323850"/>
            <wp:effectExtent l="0" t="0" r="2540" b="0"/>
            <wp:wrapNone/>
            <wp:docPr id="45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58B2">
        <w:t>Vergleichen Sie Ihre Beobachtungen mit dem Lösungsvorschlag</w:t>
      </w:r>
      <w:r w:rsidR="00017EFC">
        <w:t xml:space="preserve"> (nächste Seite) </w:t>
      </w:r>
      <w:r w:rsidR="00D464F5">
        <w:t xml:space="preserve"> und ergänzen S</w:t>
      </w:r>
      <w:r w:rsidRPr="00C058B2">
        <w:t>ie entsprechend Ihre  Notizen.</w:t>
      </w:r>
      <w:r w:rsidRPr="00C058B2">
        <w:rPr>
          <w:noProof/>
          <w:lang w:eastAsia="de-DE"/>
        </w:rPr>
        <w:drawing>
          <wp:anchor distT="0" distB="0" distL="114300" distR="114300" simplePos="0" relativeHeight="251691008" behindDoc="0" locked="0" layoutInCell="0" allowOverlap="1" wp14:anchorId="3E08D632" wp14:editId="740E08E3">
            <wp:simplePos x="0" y="0"/>
            <wp:positionH relativeFrom="rightMargin">
              <wp:posOffset>107950</wp:posOffset>
            </wp:positionH>
            <wp:positionV relativeFrom="paragraph">
              <wp:posOffset>0</wp:posOffset>
            </wp:positionV>
            <wp:extent cx="345600" cy="324000"/>
            <wp:effectExtent l="0" t="0" r="0" b="0"/>
            <wp:wrapNone/>
            <wp:docPr id="45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07859" w:rsidRPr="00C058B2" w:rsidRDefault="00D07859" w:rsidP="00C058B2"/>
    <w:p w:rsidR="00FF73EF" w:rsidRDefault="007C6491" w:rsidP="004A7A3F">
      <w:pPr>
        <w:pStyle w:val="AufgabeEbene1"/>
      </w:pPr>
      <w:r>
        <w:rPr>
          <w:noProof/>
          <w:lang w:eastAsia="de-DE"/>
        </w:rPr>
        <w:drawing>
          <wp:anchor distT="0" distB="0" distL="114300" distR="114300" simplePos="0" relativeHeight="251727872" behindDoc="0" locked="0" layoutInCell="0" allowOverlap="1" wp14:anchorId="094F7E03" wp14:editId="49A1DCD5">
            <wp:simplePos x="0" y="0"/>
            <wp:positionH relativeFrom="rightMargin">
              <wp:posOffset>104140</wp:posOffset>
            </wp:positionH>
            <wp:positionV relativeFrom="paragraph">
              <wp:posOffset>450215</wp:posOffset>
            </wp:positionV>
            <wp:extent cx="532800" cy="324000"/>
            <wp:effectExtent l="0" t="0" r="635" b="0"/>
            <wp:wrapNone/>
            <wp:docPr id="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FF73EF">
        <w:rPr>
          <w:noProof/>
          <w:sz w:val="24"/>
          <w:lang w:eastAsia="de-DE"/>
        </w:rPr>
        <w:drawing>
          <wp:anchor distT="0" distB="0" distL="114300" distR="114300" simplePos="0" relativeHeight="251730944" behindDoc="0" locked="0" layoutInCell="0" allowOverlap="1" wp14:anchorId="61A1A381" wp14:editId="110A7AAF">
            <wp:simplePos x="0" y="0"/>
            <wp:positionH relativeFrom="rightMargin">
              <wp:posOffset>467995</wp:posOffset>
            </wp:positionH>
            <wp:positionV relativeFrom="paragraph">
              <wp:posOffset>46990</wp:posOffset>
            </wp:positionV>
            <wp:extent cx="349200" cy="320400"/>
            <wp:effectExtent l="0" t="0" r="0" b="3810"/>
            <wp:wrapNone/>
            <wp:docPr id="1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FF73EF">
        <w:rPr>
          <w:noProof/>
          <w:sz w:val="24"/>
          <w:lang w:eastAsia="de-DE"/>
        </w:rPr>
        <w:drawing>
          <wp:anchor distT="0" distB="0" distL="114300" distR="114300" simplePos="0" relativeHeight="251729920" behindDoc="0" locked="0" layoutInCell="0" allowOverlap="1" wp14:anchorId="5A1157DA" wp14:editId="66641C96">
            <wp:simplePos x="0" y="0"/>
            <wp:positionH relativeFrom="rightMargin">
              <wp:posOffset>107950</wp:posOffset>
            </wp:positionH>
            <wp:positionV relativeFrom="paragraph">
              <wp:posOffset>46990</wp:posOffset>
            </wp:positionV>
            <wp:extent cx="349200" cy="320400"/>
            <wp:effectExtent l="0" t="0" r="0" b="3810"/>
            <wp:wrapNone/>
            <wp:docPr id="1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C058B2">
        <w:t>Üben Sie in der Gruppe aktives Zuhören. Jeder von Ihnen äußert seine Meinung zum Thema „Alkoholverbot für junge Menschen bis 21</w:t>
      </w:r>
      <w:r w:rsidR="002673FA">
        <w:t>?“. G</w:t>
      </w:r>
      <w:r w:rsidR="00C058B2">
        <w:t>eben</w:t>
      </w:r>
      <w:r w:rsidR="002673FA">
        <w:t xml:space="preserve"> Sie</w:t>
      </w:r>
      <w:r w:rsidR="00C058B2">
        <w:t xml:space="preserve"> sich wechselseitig</w:t>
      </w:r>
      <w:r w:rsidR="002673FA">
        <w:t xml:space="preserve"> so genau wie möglich </w:t>
      </w:r>
      <w:r w:rsidR="00C058B2">
        <w:t xml:space="preserve">Ihre Meinungen wieder. Achten </w:t>
      </w:r>
      <w:r w:rsidR="002673FA">
        <w:t xml:space="preserve">Sie </w:t>
      </w:r>
      <w:r w:rsidR="00C058B2">
        <w:t>dabei auf die sprachlichen und nicht</w:t>
      </w:r>
      <w:r w:rsidR="00EA01EE">
        <w:t xml:space="preserve"> </w:t>
      </w:r>
      <w:r w:rsidR="00C058B2">
        <w:t>sprachlichen Merkmale für aktives Zuhören, die Sie sich gerade erarbeitet haben.</w:t>
      </w:r>
    </w:p>
    <w:p w:rsidR="00FF73EF" w:rsidRDefault="00FF73EF" w:rsidP="00D07859">
      <w:pPr>
        <w:spacing w:line="240" w:lineRule="exact"/>
      </w:pPr>
    </w:p>
    <w:p w:rsidR="00FF73EF" w:rsidRDefault="00FF73EF" w:rsidP="00D07859">
      <w:pPr>
        <w:spacing w:line="240" w:lineRule="exact"/>
      </w:pPr>
    </w:p>
    <w:p w:rsidR="00FF73EF" w:rsidRDefault="00FF73EF" w:rsidP="00D07859">
      <w:pPr>
        <w:spacing w:line="240" w:lineRule="exact"/>
      </w:pPr>
    </w:p>
    <w:p w:rsidR="00FF73EF" w:rsidRDefault="00FF73EF" w:rsidP="00D07859">
      <w:pPr>
        <w:spacing w:line="240" w:lineRule="exact"/>
      </w:pPr>
    </w:p>
    <w:p w:rsidR="00FF73EF" w:rsidRDefault="00FF73EF" w:rsidP="00D07859">
      <w:pPr>
        <w:spacing w:line="240" w:lineRule="exact"/>
      </w:pPr>
    </w:p>
    <w:p w:rsidR="00C058B2" w:rsidRPr="00D07859" w:rsidRDefault="00C058B2" w:rsidP="00D07859">
      <w:pPr>
        <w:spacing w:line="240" w:lineRule="exact"/>
      </w:pPr>
    </w:p>
    <w:p w:rsidR="00290AF7" w:rsidRPr="00290AF7" w:rsidRDefault="00290AF7" w:rsidP="00290AF7">
      <w:pPr>
        <w:spacing w:line="240" w:lineRule="exact"/>
      </w:pPr>
    </w:p>
    <w:p w:rsidR="00290AF7" w:rsidRPr="00290AF7" w:rsidRDefault="00290AF7" w:rsidP="00290AF7">
      <w:pPr>
        <w:spacing w:line="240" w:lineRule="exact"/>
      </w:pPr>
    </w:p>
    <w:p w:rsidR="00290AF7" w:rsidRDefault="00290AF7">
      <w:pPr>
        <w:spacing w:line="240" w:lineRule="exact"/>
      </w:pPr>
    </w:p>
    <w:p w:rsidR="00290AF7" w:rsidRDefault="00290AF7">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290AF7" w:rsidRPr="00B51DE9" w:rsidTr="00166FDD">
        <w:trPr>
          <w:trHeight w:val="523"/>
        </w:trPr>
        <w:tc>
          <w:tcPr>
            <w:tcW w:w="2268" w:type="dxa"/>
            <w:tcBorders>
              <w:left w:val="single" w:sz="4" w:space="0" w:color="auto"/>
              <w:bottom w:val="single" w:sz="4" w:space="0" w:color="auto"/>
              <w:right w:val="single" w:sz="4" w:space="0" w:color="auto"/>
            </w:tcBorders>
            <w:shd w:val="clear" w:color="auto" w:fill="D9D9D9"/>
            <w:hideMark/>
          </w:tcPr>
          <w:p w:rsidR="00290AF7" w:rsidRDefault="00290AF7" w:rsidP="00166FDD">
            <w:pPr>
              <w:pStyle w:val="Tabelle6pt"/>
              <w:rPr>
                <w:color w:val="000000"/>
              </w:rPr>
            </w:pPr>
            <w:r>
              <w:lastRenderedPageBreak/>
              <w:t>Kompetenzbereich</w:t>
            </w:r>
          </w:p>
          <w:p w:rsidR="004360C3" w:rsidRPr="004360C3" w:rsidRDefault="003033AC" w:rsidP="004360C3">
            <w:pPr>
              <w:pStyle w:val="TabelleKopflinks"/>
            </w:pPr>
            <w:r>
              <w:t xml:space="preserve">03 </w:t>
            </w:r>
            <w:r w:rsidR="004360C3" w:rsidRPr="004360C3">
              <w:t>Sprechen</w:t>
            </w:r>
          </w:p>
          <w:p w:rsidR="00290AF7" w:rsidRDefault="004360C3" w:rsidP="004360C3">
            <w:pPr>
              <w:pStyle w:val="TabelleKopflinks"/>
            </w:pPr>
            <w:r w:rsidRPr="004360C3">
              <w:t>(An Gesprächen tei</w:t>
            </w:r>
            <w:r w:rsidRPr="004360C3">
              <w:t>l</w:t>
            </w:r>
            <w:r w:rsidR="003033AC">
              <w:t>nehmen)</w:t>
            </w:r>
          </w:p>
        </w:tc>
        <w:tc>
          <w:tcPr>
            <w:tcW w:w="851" w:type="dxa"/>
            <w:tcBorders>
              <w:left w:val="single" w:sz="4" w:space="0" w:color="auto"/>
              <w:bottom w:val="single" w:sz="4" w:space="0" w:color="auto"/>
              <w:right w:val="single" w:sz="4" w:space="0" w:color="auto"/>
            </w:tcBorders>
            <w:shd w:val="clear" w:color="auto" w:fill="D9D9D9"/>
            <w:hideMark/>
          </w:tcPr>
          <w:p w:rsidR="00290AF7" w:rsidRDefault="00290AF7" w:rsidP="00166FDD">
            <w:pPr>
              <w:pStyle w:val="Tabelle6pt"/>
              <w:rPr>
                <w:color w:val="000000"/>
              </w:rPr>
            </w:pPr>
            <w:r>
              <w:t>Lernfortschritt</w:t>
            </w:r>
          </w:p>
          <w:p w:rsidR="00290AF7" w:rsidRDefault="00C01741" w:rsidP="00166FDD">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290AF7" w:rsidRDefault="00290AF7" w:rsidP="00166FDD">
            <w:pPr>
              <w:pStyle w:val="Tabelle6pt"/>
              <w:rPr>
                <w:color w:val="000000"/>
              </w:rPr>
            </w:pPr>
            <w:r>
              <w:t>Materialien/Titel</w:t>
            </w:r>
          </w:p>
          <w:p w:rsidR="00290AF7" w:rsidRDefault="00C01741" w:rsidP="00C01741">
            <w:pPr>
              <w:pStyle w:val="TabelleKopflinks"/>
            </w:pPr>
            <w:r>
              <w:t>Zuhören lernen</w:t>
            </w:r>
          </w:p>
        </w:tc>
        <w:tc>
          <w:tcPr>
            <w:tcW w:w="188" w:type="dxa"/>
            <w:vMerge w:val="restart"/>
            <w:tcBorders>
              <w:top w:val="nil"/>
              <w:left w:val="single" w:sz="4" w:space="0" w:color="auto"/>
              <w:bottom w:val="nil"/>
              <w:right w:val="single" w:sz="4" w:space="0" w:color="auto"/>
            </w:tcBorders>
            <w:shd w:val="clear" w:color="auto" w:fill="FFFFFF"/>
          </w:tcPr>
          <w:p w:rsidR="00290AF7" w:rsidRPr="004B658C" w:rsidRDefault="00290AF7" w:rsidP="00166FDD">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CB07C7" w:rsidRDefault="00CB07C7" w:rsidP="00C01741">
            <w:pPr>
              <w:pStyle w:val="TabelleKopfmitte"/>
            </w:pPr>
          </w:p>
          <w:p w:rsidR="00290AF7" w:rsidRPr="00B51DE9" w:rsidRDefault="00C01741" w:rsidP="00C01741">
            <w:pPr>
              <w:pStyle w:val="TabelleKopfmitte"/>
              <w:rPr>
                <w:rFonts w:eastAsia="Calibri"/>
              </w:rPr>
            </w:pPr>
            <w:r>
              <w:t>D03.05</w:t>
            </w:r>
            <w:r w:rsidR="004360C3">
              <w:t>.03</w:t>
            </w:r>
          </w:p>
        </w:tc>
      </w:tr>
      <w:tr w:rsidR="00290AF7" w:rsidRPr="00B51DE9" w:rsidTr="00166FDD">
        <w:tc>
          <w:tcPr>
            <w:tcW w:w="7348" w:type="dxa"/>
            <w:gridSpan w:val="3"/>
            <w:tcBorders>
              <w:left w:val="single" w:sz="4" w:space="0" w:color="auto"/>
              <w:right w:val="single" w:sz="4" w:space="0" w:color="auto"/>
            </w:tcBorders>
            <w:hideMark/>
          </w:tcPr>
          <w:p w:rsidR="00290AF7" w:rsidRPr="004B658C" w:rsidRDefault="00290AF7" w:rsidP="00166FDD">
            <w:pPr>
              <w:pStyle w:val="Tabelle6pt"/>
            </w:pPr>
            <w:r w:rsidRPr="004B658C">
              <w:t>Kompetenz:</w:t>
            </w:r>
          </w:p>
          <w:p w:rsidR="00290AF7" w:rsidRDefault="00A32BA0" w:rsidP="00320FA2">
            <w:pPr>
              <w:pStyle w:val="Kopf8ptafz"/>
            </w:pPr>
            <w:r w:rsidRPr="00A32BA0">
              <w:t xml:space="preserve">Ich kann </w:t>
            </w:r>
            <w:r w:rsidR="00320FA2">
              <w:t>in einer Diskussion anderen zuhören.</w:t>
            </w:r>
          </w:p>
        </w:tc>
        <w:tc>
          <w:tcPr>
            <w:tcW w:w="188" w:type="dxa"/>
            <w:vMerge/>
            <w:tcBorders>
              <w:left w:val="single" w:sz="4" w:space="0" w:color="auto"/>
              <w:bottom w:val="nil"/>
              <w:right w:val="nil"/>
            </w:tcBorders>
            <w:vAlign w:val="center"/>
            <w:hideMark/>
          </w:tcPr>
          <w:p w:rsidR="00290AF7" w:rsidRDefault="00290AF7" w:rsidP="00166FDD">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90AF7" w:rsidRPr="00B51DE9" w:rsidTr="00166FDD">
              <w:trPr>
                <w:trHeight w:val="284"/>
              </w:trPr>
              <w:tc>
                <w:tcPr>
                  <w:tcW w:w="2090" w:type="dxa"/>
                  <w:shd w:val="clear" w:color="auto" w:fill="D9D9D9" w:themeFill="background1" w:themeFillShade="D9"/>
                </w:tcPr>
                <w:p w:rsidR="00290AF7" w:rsidRPr="00B51DE9" w:rsidRDefault="00290AF7" w:rsidP="00166FDD">
                  <w:pPr>
                    <w:pStyle w:val="TabelleKopfmitte"/>
                  </w:pPr>
                  <w:r>
                    <w:t>Lösung</w:t>
                  </w:r>
                </w:p>
              </w:tc>
            </w:tr>
          </w:tbl>
          <w:p w:rsidR="00290AF7" w:rsidRPr="00B51DE9" w:rsidRDefault="00290AF7" w:rsidP="00166FDD">
            <w:pPr>
              <w:pStyle w:val="TabelleKopfmitte"/>
            </w:pPr>
          </w:p>
        </w:tc>
      </w:tr>
      <w:tr w:rsidR="00290AF7" w:rsidRPr="00B51DE9" w:rsidTr="00166FDD">
        <w:tc>
          <w:tcPr>
            <w:tcW w:w="7348" w:type="dxa"/>
            <w:gridSpan w:val="3"/>
            <w:tcBorders>
              <w:left w:val="single" w:sz="4" w:space="0" w:color="auto"/>
              <w:right w:val="single" w:sz="4" w:space="0" w:color="auto"/>
            </w:tcBorders>
            <w:hideMark/>
          </w:tcPr>
          <w:p w:rsidR="00290AF7" w:rsidRPr="004B658C" w:rsidRDefault="00290AF7" w:rsidP="00166FDD">
            <w:pPr>
              <w:pStyle w:val="Tabelle6pt"/>
            </w:pPr>
            <w:r w:rsidRPr="004B658C">
              <w:t>Hauptbezug:</w:t>
            </w:r>
          </w:p>
          <w:p w:rsidR="00290AF7" w:rsidRDefault="00077768" w:rsidP="00CB360E">
            <w:pPr>
              <w:pStyle w:val="Kopf8ptafz"/>
            </w:pPr>
            <w:r>
              <w:t xml:space="preserve">Ich kann </w:t>
            </w:r>
            <w:r w:rsidR="00CB360E">
              <w:t xml:space="preserve">an </w:t>
            </w:r>
            <w:r>
              <w:t xml:space="preserve"> Gesprächen </w:t>
            </w:r>
            <w:r w:rsidR="00CB360E">
              <w:t>teilnehmen.</w:t>
            </w:r>
          </w:p>
        </w:tc>
        <w:tc>
          <w:tcPr>
            <w:tcW w:w="188" w:type="dxa"/>
            <w:vMerge/>
            <w:tcBorders>
              <w:left w:val="single" w:sz="4" w:space="0" w:color="auto"/>
              <w:bottom w:val="nil"/>
              <w:right w:val="nil"/>
            </w:tcBorders>
            <w:vAlign w:val="center"/>
            <w:hideMark/>
          </w:tcPr>
          <w:p w:rsidR="00290AF7" w:rsidRDefault="00290AF7" w:rsidP="00166FD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290AF7" w:rsidRPr="00B51DE9" w:rsidRDefault="00290AF7" w:rsidP="00166FDD">
            <w:pPr>
              <w:pStyle w:val="TabelleKopfmitte"/>
            </w:pPr>
          </w:p>
        </w:tc>
      </w:tr>
      <w:tr w:rsidR="00290AF7" w:rsidRPr="00B51DE9" w:rsidTr="00166FDD">
        <w:tc>
          <w:tcPr>
            <w:tcW w:w="7348" w:type="dxa"/>
            <w:gridSpan w:val="3"/>
            <w:tcBorders>
              <w:left w:val="single" w:sz="4" w:space="0" w:color="auto"/>
              <w:right w:val="single" w:sz="4" w:space="0" w:color="auto"/>
            </w:tcBorders>
            <w:tcMar>
              <w:bottom w:w="0" w:type="dxa"/>
            </w:tcMar>
            <w:hideMark/>
          </w:tcPr>
          <w:p w:rsidR="00290AF7" w:rsidRDefault="00290AF7" w:rsidP="00166FDD">
            <w:pPr>
              <w:pStyle w:val="Tabelle6pt"/>
            </w:pPr>
            <w:r>
              <w:t>Weitere Bezüge:</w:t>
            </w:r>
          </w:p>
          <w:p w:rsidR="00290AF7" w:rsidRDefault="00077768" w:rsidP="00CB360E">
            <w:pPr>
              <w:pStyle w:val="Kopf8ptafz"/>
            </w:pPr>
            <w:r>
              <w:t xml:space="preserve">Ich kann </w:t>
            </w:r>
            <w:r w:rsidR="00CB360E">
              <w:t>in Gesprächen die Hauptaussagen  verstehen.</w:t>
            </w:r>
          </w:p>
        </w:tc>
        <w:tc>
          <w:tcPr>
            <w:tcW w:w="188" w:type="dxa"/>
            <w:vMerge/>
            <w:tcBorders>
              <w:left w:val="single" w:sz="4" w:space="0" w:color="auto"/>
              <w:bottom w:val="nil"/>
              <w:right w:val="nil"/>
            </w:tcBorders>
            <w:vAlign w:val="center"/>
            <w:hideMark/>
          </w:tcPr>
          <w:p w:rsidR="00290AF7" w:rsidRDefault="00290AF7" w:rsidP="00166FD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290AF7" w:rsidRPr="00B51DE9" w:rsidRDefault="00290AF7" w:rsidP="00166FDD">
            <w:pPr>
              <w:pStyle w:val="TabelleKopfmitte"/>
            </w:pPr>
          </w:p>
        </w:tc>
      </w:tr>
    </w:tbl>
    <w:p w:rsidR="00A32BA0" w:rsidRDefault="004360C3" w:rsidP="00834244">
      <w:pPr>
        <w:pStyle w:val="berschrift1"/>
      </w:pPr>
      <w:r>
        <w:t>Zuhören lernen</w:t>
      </w:r>
      <w:r w:rsidR="00834244">
        <w:t xml:space="preserve">, </w:t>
      </w:r>
      <w:r w:rsidR="00A32BA0">
        <w:t>Lösungsvorschläge:</w:t>
      </w:r>
    </w:p>
    <w:p w:rsidR="00A32BA0" w:rsidRDefault="00A32BA0">
      <w:pPr>
        <w:spacing w:line="240" w:lineRule="exact"/>
      </w:pPr>
    </w:p>
    <w:p w:rsidR="00A32BA0" w:rsidRPr="006E7304" w:rsidRDefault="00A32BA0">
      <w:pPr>
        <w:spacing w:line="240" w:lineRule="exact"/>
        <w:rPr>
          <w:b/>
        </w:rPr>
      </w:pPr>
      <w:r w:rsidRPr="006E7304">
        <w:rPr>
          <w:b/>
        </w:rPr>
        <w:t>Aufgabe 1</w:t>
      </w:r>
      <w:r w:rsidR="004A7A3F">
        <w:rPr>
          <w:b/>
        </w:rPr>
        <w:t xml:space="preserve"> a)</w:t>
      </w:r>
      <w:r w:rsidRPr="006E7304">
        <w:rPr>
          <w:b/>
        </w:rPr>
        <w:t>:</w:t>
      </w:r>
      <w:r w:rsidR="006E7304" w:rsidRPr="006E7304">
        <w:rPr>
          <w:b/>
        </w:rPr>
        <w:t xml:space="preserve"> </w:t>
      </w:r>
      <w:r w:rsidRPr="006E7304">
        <w:rPr>
          <w:b/>
        </w:rPr>
        <w:t>Merkmale für Nichtzuhören (= Unaufmerksamkeit, Desinteresse</w:t>
      </w:r>
      <w:r w:rsidR="006E7304" w:rsidRPr="006E7304">
        <w:rPr>
          <w:b/>
        </w:rPr>
        <w:t>)</w:t>
      </w:r>
    </w:p>
    <w:p w:rsidR="00A32BA0" w:rsidRDefault="00A32BA0">
      <w:pPr>
        <w:spacing w:line="240" w:lineRule="exact"/>
      </w:pPr>
    </w:p>
    <w:tbl>
      <w:tblPr>
        <w:tblStyle w:val="Tabellenraster"/>
        <w:tblW w:w="6946" w:type="dxa"/>
        <w:tblInd w:w="108" w:type="dxa"/>
        <w:tblLayout w:type="fixed"/>
        <w:tblCellMar>
          <w:top w:w="57" w:type="dxa"/>
          <w:bottom w:w="57" w:type="dxa"/>
        </w:tblCellMar>
        <w:tblLook w:val="04A0" w:firstRow="1" w:lastRow="0" w:firstColumn="1" w:lastColumn="0" w:noHBand="0" w:noVBand="1"/>
      </w:tblPr>
      <w:tblGrid>
        <w:gridCol w:w="3402"/>
        <w:gridCol w:w="3544"/>
      </w:tblGrid>
      <w:tr w:rsidR="00A32BA0" w:rsidRPr="00A410C8" w:rsidTr="006E7304">
        <w:tc>
          <w:tcPr>
            <w:tcW w:w="3402" w:type="dxa"/>
            <w:shd w:val="clear" w:color="auto" w:fill="D9D9D9" w:themeFill="background1" w:themeFillShade="D9"/>
          </w:tcPr>
          <w:p w:rsidR="00A32BA0" w:rsidRPr="00A410C8" w:rsidRDefault="00A32BA0" w:rsidP="00166FDD">
            <w:pPr>
              <w:pStyle w:val="TabelleKopflinks"/>
            </w:pPr>
            <w:r>
              <w:t>nicht sprachliche Merkmale</w:t>
            </w:r>
          </w:p>
        </w:tc>
        <w:tc>
          <w:tcPr>
            <w:tcW w:w="3544" w:type="dxa"/>
            <w:shd w:val="clear" w:color="auto" w:fill="D9D9D9" w:themeFill="background1" w:themeFillShade="D9"/>
          </w:tcPr>
          <w:p w:rsidR="00A32BA0" w:rsidRPr="00A410C8" w:rsidRDefault="00A32BA0" w:rsidP="00166FDD">
            <w:pPr>
              <w:pStyle w:val="TabelleKopflinks"/>
            </w:pPr>
            <w:r>
              <w:t>sprachliche Merkmale</w:t>
            </w:r>
          </w:p>
        </w:tc>
      </w:tr>
      <w:tr w:rsidR="00A32BA0" w:rsidRPr="00A410C8" w:rsidTr="006E7304">
        <w:tc>
          <w:tcPr>
            <w:tcW w:w="3402" w:type="dxa"/>
            <w:shd w:val="clear" w:color="auto" w:fill="auto"/>
          </w:tcPr>
          <w:p w:rsidR="00A32BA0" w:rsidRDefault="002B2F02" w:rsidP="00830747">
            <w:pPr>
              <w:pStyle w:val="AufgabeKasten"/>
            </w:pPr>
            <w:r>
              <w:t>kein Blickkontakt</w:t>
            </w:r>
          </w:p>
          <w:p w:rsidR="002B2F02" w:rsidRDefault="002B2F02" w:rsidP="00830747">
            <w:pPr>
              <w:pStyle w:val="AufgabeKasten"/>
            </w:pPr>
            <w:r>
              <w:t>kein Kopfnicken</w:t>
            </w:r>
          </w:p>
          <w:p w:rsidR="002B2F02" w:rsidRDefault="002B2F02" w:rsidP="00830747">
            <w:pPr>
              <w:pStyle w:val="AufgabeKasten"/>
            </w:pPr>
            <w:r>
              <w:t>starre Mi</w:t>
            </w:r>
            <w:r w:rsidR="00146581">
              <w:t>e</w:t>
            </w:r>
            <w:r>
              <w:t>ne</w:t>
            </w:r>
          </w:p>
          <w:p w:rsidR="002B2F02" w:rsidRDefault="002B2F02" w:rsidP="00830747">
            <w:pPr>
              <w:pStyle w:val="AufgabeKasten"/>
            </w:pPr>
            <w:r>
              <w:t>kein Lächeln</w:t>
            </w:r>
          </w:p>
          <w:p w:rsidR="006E7304" w:rsidRDefault="002B2F02" w:rsidP="00830747">
            <w:pPr>
              <w:pStyle w:val="AufgabeKasten"/>
            </w:pPr>
            <w:r>
              <w:t>abgewandte Körperhaltung</w:t>
            </w:r>
          </w:p>
          <w:p w:rsidR="006E7304" w:rsidRDefault="002B2F02" w:rsidP="00830747">
            <w:pPr>
              <w:pStyle w:val="AufgabeKasten"/>
            </w:pPr>
            <w:r>
              <w:t>weggehen</w:t>
            </w:r>
          </w:p>
          <w:p w:rsidR="006E7304" w:rsidRDefault="002B2F02" w:rsidP="00830747">
            <w:pPr>
              <w:pStyle w:val="AufgabeKasten"/>
            </w:pPr>
            <w:r>
              <w:t>an unpassenden Stellen lachen</w:t>
            </w:r>
          </w:p>
          <w:p w:rsidR="002B2F02" w:rsidRDefault="002B2F02" w:rsidP="00830747">
            <w:pPr>
              <w:pStyle w:val="AufgabeKasten"/>
            </w:pPr>
            <w:r>
              <w:t>einschlafen</w:t>
            </w:r>
          </w:p>
          <w:p w:rsidR="002B2F02" w:rsidRDefault="002B2F02" w:rsidP="00830747">
            <w:pPr>
              <w:pStyle w:val="AufgabeKasten"/>
            </w:pPr>
            <w:r>
              <w:t>sich mit anderen Dingen b</w:t>
            </w:r>
            <w:r>
              <w:t>e</w:t>
            </w:r>
            <w:r>
              <w:t>schäftigen</w:t>
            </w:r>
            <w:r w:rsidR="00830747">
              <w:t xml:space="preserve"> </w:t>
            </w:r>
          </w:p>
          <w:p w:rsidR="00830747" w:rsidRDefault="00830747" w:rsidP="00830747">
            <w:pPr>
              <w:pStyle w:val="AufgabeKasten"/>
            </w:pPr>
            <w:r>
              <w:t>Kopfhörer aufziehen</w:t>
            </w:r>
          </w:p>
          <w:p w:rsidR="006E7304" w:rsidRPr="00A410C8" w:rsidRDefault="006E7304" w:rsidP="00166FDD">
            <w:pPr>
              <w:pStyle w:val="Textkrper"/>
            </w:pPr>
          </w:p>
        </w:tc>
        <w:tc>
          <w:tcPr>
            <w:tcW w:w="3544" w:type="dxa"/>
          </w:tcPr>
          <w:p w:rsidR="00A32BA0" w:rsidRDefault="002B2F02" w:rsidP="00830747">
            <w:pPr>
              <w:pStyle w:val="AufgabeKasten"/>
            </w:pPr>
            <w:r>
              <w:t>keine Fragen stellen</w:t>
            </w:r>
          </w:p>
          <w:p w:rsidR="002B2F02" w:rsidRDefault="002B2F02" w:rsidP="00830747">
            <w:pPr>
              <w:pStyle w:val="AufgabeKasten"/>
            </w:pPr>
            <w:r>
              <w:t>Fragen stellen, die nichts mit dem Gesagten zu tun haben</w:t>
            </w:r>
          </w:p>
          <w:p w:rsidR="002B2F02" w:rsidRDefault="002B2F02" w:rsidP="00830747">
            <w:pPr>
              <w:pStyle w:val="AufgabeKasten"/>
            </w:pPr>
            <w:r>
              <w:t>jemanden unterbrechen, reinr</w:t>
            </w:r>
            <w:r>
              <w:t>e</w:t>
            </w:r>
            <w:r>
              <w:t>den</w:t>
            </w:r>
          </w:p>
          <w:p w:rsidR="002B2F02" w:rsidRPr="00A410C8" w:rsidRDefault="002B2F02" w:rsidP="00830747">
            <w:pPr>
              <w:pStyle w:val="AufgabeKasten"/>
            </w:pPr>
            <w:r>
              <w:t>mit jemand anderem reden</w:t>
            </w:r>
          </w:p>
        </w:tc>
      </w:tr>
    </w:tbl>
    <w:p w:rsidR="006E7304" w:rsidRDefault="006E7304">
      <w:pPr>
        <w:spacing w:line="240" w:lineRule="exact"/>
      </w:pPr>
    </w:p>
    <w:p w:rsidR="006E7304" w:rsidRPr="006E7304" w:rsidRDefault="006E7304" w:rsidP="006E7304">
      <w:pPr>
        <w:spacing w:line="240" w:lineRule="exact"/>
        <w:rPr>
          <w:b/>
        </w:rPr>
      </w:pPr>
      <w:r w:rsidRPr="006E7304">
        <w:rPr>
          <w:b/>
        </w:rPr>
        <w:t>Au</w:t>
      </w:r>
      <w:r>
        <w:rPr>
          <w:b/>
        </w:rPr>
        <w:t xml:space="preserve">fgabe </w:t>
      </w:r>
      <w:r w:rsidR="004A7A3F">
        <w:rPr>
          <w:b/>
        </w:rPr>
        <w:t>1 b):</w:t>
      </w:r>
      <w:r w:rsidRPr="006E7304">
        <w:rPr>
          <w:b/>
        </w:rPr>
        <w:t xml:space="preserve"> </w:t>
      </w:r>
      <w:r>
        <w:rPr>
          <w:b/>
        </w:rPr>
        <w:t>Merkmale für</w:t>
      </w:r>
      <w:r w:rsidR="00C058B2">
        <w:rPr>
          <w:b/>
        </w:rPr>
        <w:t xml:space="preserve"> aktives</w:t>
      </w:r>
      <w:r>
        <w:rPr>
          <w:b/>
        </w:rPr>
        <w:t xml:space="preserve"> Z</w:t>
      </w:r>
      <w:r w:rsidRPr="006E7304">
        <w:rPr>
          <w:b/>
        </w:rPr>
        <w:t>uhören (</w:t>
      </w:r>
      <w:r>
        <w:rPr>
          <w:b/>
        </w:rPr>
        <w:t>= Aufmerksamkeit, I</w:t>
      </w:r>
      <w:r w:rsidRPr="006E7304">
        <w:rPr>
          <w:b/>
        </w:rPr>
        <w:t>nteresse</w:t>
      </w:r>
      <w:r w:rsidR="009D5591">
        <w:rPr>
          <w:b/>
        </w:rPr>
        <w:t xml:space="preserve"> zeigen</w:t>
      </w:r>
      <w:r w:rsidRPr="006E7304">
        <w:rPr>
          <w:b/>
        </w:rPr>
        <w:t>)</w:t>
      </w:r>
    </w:p>
    <w:p w:rsidR="006E7304" w:rsidRPr="006E7304" w:rsidRDefault="006E7304" w:rsidP="006E7304">
      <w:pPr>
        <w:spacing w:line="240" w:lineRule="exact"/>
      </w:pPr>
    </w:p>
    <w:tbl>
      <w:tblPr>
        <w:tblStyle w:val="Tabellenraster"/>
        <w:tblpPr w:leftFromText="141" w:rightFromText="141" w:vertAnchor="text" w:tblpY="1"/>
        <w:tblOverlap w:val="never"/>
        <w:tblW w:w="6946" w:type="dxa"/>
        <w:tblInd w:w="108" w:type="dxa"/>
        <w:tblLayout w:type="fixed"/>
        <w:tblCellMar>
          <w:top w:w="57" w:type="dxa"/>
          <w:bottom w:w="57" w:type="dxa"/>
        </w:tblCellMar>
        <w:tblLook w:val="04A0" w:firstRow="1" w:lastRow="0" w:firstColumn="1" w:lastColumn="0" w:noHBand="0" w:noVBand="1"/>
      </w:tblPr>
      <w:tblGrid>
        <w:gridCol w:w="3402"/>
        <w:gridCol w:w="3544"/>
      </w:tblGrid>
      <w:tr w:rsidR="006E7304" w:rsidRPr="006E7304" w:rsidTr="00FF73EF">
        <w:tc>
          <w:tcPr>
            <w:tcW w:w="3402" w:type="dxa"/>
            <w:shd w:val="clear" w:color="auto" w:fill="D9D9D9" w:themeFill="background1" w:themeFillShade="D9"/>
          </w:tcPr>
          <w:p w:rsidR="006E7304" w:rsidRPr="006E7304" w:rsidRDefault="006E7304" w:rsidP="00FF73EF">
            <w:pPr>
              <w:spacing w:line="240" w:lineRule="exact"/>
              <w:rPr>
                <w:rFonts w:eastAsiaTheme="minorHAnsi"/>
                <w:b/>
                <w:lang w:eastAsia="en-US"/>
              </w:rPr>
            </w:pPr>
            <w:r w:rsidRPr="006E7304">
              <w:rPr>
                <w:rFonts w:eastAsiaTheme="minorHAnsi"/>
                <w:b/>
                <w:lang w:eastAsia="en-US"/>
              </w:rPr>
              <w:t>nicht sprachliche Merkmale</w:t>
            </w:r>
          </w:p>
        </w:tc>
        <w:tc>
          <w:tcPr>
            <w:tcW w:w="3544" w:type="dxa"/>
            <w:shd w:val="clear" w:color="auto" w:fill="D9D9D9" w:themeFill="background1" w:themeFillShade="D9"/>
          </w:tcPr>
          <w:p w:rsidR="006E7304" w:rsidRPr="006E7304" w:rsidRDefault="006E7304" w:rsidP="00FF73EF">
            <w:pPr>
              <w:spacing w:line="240" w:lineRule="exact"/>
              <w:rPr>
                <w:rFonts w:eastAsiaTheme="minorHAnsi"/>
                <w:b/>
                <w:lang w:eastAsia="en-US"/>
              </w:rPr>
            </w:pPr>
            <w:r w:rsidRPr="006E7304">
              <w:rPr>
                <w:rFonts w:eastAsiaTheme="minorHAnsi"/>
                <w:b/>
                <w:lang w:eastAsia="en-US"/>
              </w:rPr>
              <w:t>sprachliche Merkmale</w:t>
            </w:r>
          </w:p>
        </w:tc>
      </w:tr>
      <w:tr w:rsidR="006E7304" w:rsidRPr="006E7304" w:rsidTr="00FF73EF">
        <w:tc>
          <w:tcPr>
            <w:tcW w:w="3402" w:type="dxa"/>
            <w:shd w:val="clear" w:color="auto" w:fill="auto"/>
          </w:tcPr>
          <w:p w:rsidR="006E7304" w:rsidRDefault="00E419C2" w:rsidP="0001539C">
            <w:pPr>
              <w:pStyle w:val="AufgabeKasten"/>
              <w:rPr>
                <w:lang w:eastAsia="en-US"/>
              </w:rPr>
            </w:pPr>
            <w:r>
              <w:rPr>
                <w:lang w:eastAsia="en-US"/>
              </w:rPr>
              <w:t>Blickkontakt</w:t>
            </w:r>
          </w:p>
          <w:p w:rsidR="00E419C2" w:rsidRDefault="001232D7" w:rsidP="0001539C">
            <w:pPr>
              <w:pStyle w:val="AufgabeKasten"/>
              <w:rPr>
                <w:lang w:eastAsia="en-US"/>
              </w:rPr>
            </w:pPr>
            <w:r>
              <w:rPr>
                <w:lang w:eastAsia="en-US"/>
              </w:rPr>
              <w:t xml:space="preserve">mit dem </w:t>
            </w:r>
            <w:r w:rsidR="00E419C2">
              <w:rPr>
                <w:lang w:eastAsia="en-US"/>
              </w:rPr>
              <w:t>Kopf</w:t>
            </w:r>
            <w:r>
              <w:rPr>
                <w:lang w:eastAsia="en-US"/>
              </w:rPr>
              <w:t xml:space="preserve"> </w:t>
            </w:r>
            <w:r w:rsidR="00E419C2">
              <w:rPr>
                <w:lang w:eastAsia="en-US"/>
              </w:rPr>
              <w:t>nicken</w:t>
            </w:r>
          </w:p>
          <w:p w:rsidR="00E419C2" w:rsidRDefault="00E419C2" w:rsidP="0001539C">
            <w:pPr>
              <w:pStyle w:val="AufgabeKasten"/>
              <w:rPr>
                <w:lang w:eastAsia="en-US"/>
              </w:rPr>
            </w:pPr>
            <w:r>
              <w:rPr>
                <w:lang w:eastAsia="en-US"/>
              </w:rPr>
              <w:t>zugewandte Körperhaltung</w:t>
            </w:r>
          </w:p>
          <w:p w:rsidR="00E419C2" w:rsidRDefault="0012401F" w:rsidP="0001539C">
            <w:pPr>
              <w:pStyle w:val="AufgabeKasten"/>
              <w:rPr>
                <w:lang w:eastAsia="en-US"/>
              </w:rPr>
            </w:pPr>
            <w:r>
              <w:rPr>
                <w:lang w:eastAsia="en-US"/>
              </w:rPr>
              <w:t>jemanden</w:t>
            </w:r>
            <w:r w:rsidR="00E419C2">
              <w:rPr>
                <w:lang w:eastAsia="en-US"/>
              </w:rPr>
              <w:t xml:space="preserve"> ausreden lassen</w:t>
            </w:r>
          </w:p>
          <w:p w:rsidR="00E419C2" w:rsidRDefault="00E419C2" w:rsidP="0001539C">
            <w:pPr>
              <w:pStyle w:val="AufgabeKasten"/>
              <w:rPr>
                <w:lang w:eastAsia="en-US"/>
              </w:rPr>
            </w:pPr>
            <w:r>
              <w:rPr>
                <w:lang w:eastAsia="en-US"/>
              </w:rPr>
              <w:t>lächeln</w:t>
            </w:r>
          </w:p>
          <w:p w:rsidR="00E419C2" w:rsidRDefault="00E419C2" w:rsidP="0001539C">
            <w:pPr>
              <w:pStyle w:val="AufgabeKasten"/>
              <w:rPr>
                <w:lang w:eastAsia="en-US"/>
              </w:rPr>
            </w:pPr>
            <w:r>
              <w:rPr>
                <w:lang w:eastAsia="en-US"/>
              </w:rPr>
              <w:t>freundlicher Blick</w:t>
            </w:r>
          </w:p>
          <w:p w:rsidR="00B621EC" w:rsidRDefault="00B621EC" w:rsidP="0001539C">
            <w:pPr>
              <w:pStyle w:val="AufgabeKasten"/>
              <w:rPr>
                <w:lang w:eastAsia="en-US"/>
              </w:rPr>
            </w:pPr>
            <w:r>
              <w:rPr>
                <w:lang w:eastAsia="en-US"/>
              </w:rPr>
              <w:t>keine Nebenbeschäftigungen</w:t>
            </w:r>
          </w:p>
          <w:p w:rsidR="007B068C" w:rsidRPr="0001539C" w:rsidRDefault="007B068C" w:rsidP="0001539C">
            <w:pPr>
              <w:pStyle w:val="AufgabeKasten"/>
              <w:rPr>
                <w:lang w:eastAsia="en-US"/>
              </w:rPr>
            </w:pPr>
            <w:r>
              <w:rPr>
                <w:lang w:eastAsia="en-US"/>
              </w:rPr>
              <w:t>auf Gefühle des Sprechenden reagieren mit dem passend</w:t>
            </w:r>
            <w:r w:rsidR="0001539C">
              <w:rPr>
                <w:lang w:eastAsia="en-US"/>
              </w:rPr>
              <w:t xml:space="preserve">en </w:t>
            </w:r>
            <w:r w:rsidRPr="0001539C">
              <w:rPr>
                <w:lang w:eastAsia="en-US"/>
              </w:rPr>
              <w:t>Gesichtsausdruck</w:t>
            </w:r>
          </w:p>
          <w:p w:rsidR="006E7304" w:rsidRPr="006E7304" w:rsidRDefault="006E7304" w:rsidP="0001539C">
            <w:pPr>
              <w:spacing w:line="240" w:lineRule="exact"/>
              <w:rPr>
                <w:rFonts w:eastAsiaTheme="minorHAnsi"/>
                <w:lang w:eastAsia="en-US"/>
              </w:rPr>
            </w:pPr>
          </w:p>
        </w:tc>
        <w:tc>
          <w:tcPr>
            <w:tcW w:w="3544" w:type="dxa"/>
          </w:tcPr>
          <w:p w:rsidR="006E7304" w:rsidRDefault="00E419C2" w:rsidP="0001539C">
            <w:pPr>
              <w:pStyle w:val="AufgabeKasten"/>
              <w:rPr>
                <w:lang w:eastAsia="en-US"/>
              </w:rPr>
            </w:pPr>
            <w:r>
              <w:rPr>
                <w:lang w:eastAsia="en-US"/>
              </w:rPr>
              <w:t>Zuhörfloskeln wie „</w:t>
            </w:r>
            <w:proofErr w:type="spellStart"/>
            <w:r>
              <w:rPr>
                <w:lang w:eastAsia="en-US"/>
              </w:rPr>
              <w:t>Mhm</w:t>
            </w:r>
            <w:proofErr w:type="spellEnd"/>
            <w:r>
              <w:rPr>
                <w:lang w:eastAsia="en-US"/>
              </w:rPr>
              <w:t>“, „Ja“</w:t>
            </w:r>
          </w:p>
          <w:p w:rsidR="007B068C" w:rsidRDefault="007B068C" w:rsidP="0001539C">
            <w:pPr>
              <w:pStyle w:val="AufgabeKasten"/>
              <w:rPr>
                <w:lang w:eastAsia="en-US"/>
              </w:rPr>
            </w:pPr>
            <w:r>
              <w:rPr>
                <w:lang w:eastAsia="en-US"/>
              </w:rPr>
              <w:t xml:space="preserve">das Gehörte mit eigenen Worten wiedergeben (zum Beispiel: „Du meinst also, </w:t>
            </w:r>
            <w:proofErr w:type="spellStart"/>
            <w:r>
              <w:rPr>
                <w:lang w:eastAsia="en-US"/>
              </w:rPr>
              <w:t>dass.</w:t>
            </w:r>
            <w:proofErr w:type="spellEnd"/>
            <w:r>
              <w:rPr>
                <w:lang w:eastAsia="en-US"/>
              </w:rPr>
              <w:t>..)</w:t>
            </w:r>
          </w:p>
          <w:p w:rsidR="007B068C" w:rsidRDefault="007B068C" w:rsidP="0001539C">
            <w:pPr>
              <w:pStyle w:val="AufgabeKasten"/>
              <w:rPr>
                <w:lang w:eastAsia="en-US"/>
              </w:rPr>
            </w:pPr>
            <w:r>
              <w:rPr>
                <w:lang w:eastAsia="en-US"/>
              </w:rPr>
              <w:t>nachfragen, wenn etwas nicht verstanden wurde</w:t>
            </w:r>
          </w:p>
          <w:p w:rsidR="007B068C" w:rsidRDefault="007B068C" w:rsidP="0001539C">
            <w:pPr>
              <w:pStyle w:val="AufgabeKasten"/>
              <w:rPr>
                <w:lang w:eastAsia="en-US"/>
              </w:rPr>
            </w:pPr>
            <w:r>
              <w:rPr>
                <w:lang w:eastAsia="en-US"/>
              </w:rPr>
              <w:t>wahrgenommene Gefühle a</w:t>
            </w:r>
            <w:r>
              <w:rPr>
                <w:lang w:eastAsia="en-US"/>
              </w:rPr>
              <w:t>n</w:t>
            </w:r>
            <w:r>
              <w:rPr>
                <w:lang w:eastAsia="en-US"/>
              </w:rPr>
              <w:t>sprechen, wenn es die Situation erfordert</w:t>
            </w:r>
          </w:p>
          <w:p w:rsidR="007B068C" w:rsidRPr="006E7304" w:rsidRDefault="007B068C" w:rsidP="0001539C">
            <w:pPr>
              <w:spacing w:line="240" w:lineRule="exact"/>
              <w:rPr>
                <w:rFonts w:eastAsiaTheme="minorHAnsi"/>
                <w:lang w:eastAsia="en-US"/>
              </w:rPr>
            </w:pP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6A0E54" w:rsidRPr="00B51DE9" w:rsidTr="00166FDD">
        <w:trPr>
          <w:trHeight w:val="523"/>
        </w:trPr>
        <w:tc>
          <w:tcPr>
            <w:tcW w:w="2268" w:type="dxa"/>
            <w:tcBorders>
              <w:left w:val="single" w:sz="4" w:space="0" w:color="auto"/>
              <w:bottom w:val="single" w:sz="4" w:space="0" w:color="auto"/>
              <w:right w:val="single" w:sz="4" w:space="0" w:color="auto"/>
            </w:tcBorders>
            <w:shd w:val="clear" w:color="auto" w:fill="D9D9D9"/>
            <w:hideMark/>
          </w:tcPr>
          <w:p w:rsidR="006A0E54" w:rsidRDefault="00FF73EF" w:rsidP="00166FDD">
            <w:pPr>
              <w:pStyle w:val="Tabelle6pt"/>
              <w:rPr>
                <w:color w:val="000000"/>
              </w:rPr>
            </w:pPr>
            <w:r>
              <w:lastRenderedPageBreak/>
              <w:br w:type="textWrapping" w:clear="all"/>
            </w:r>
            <w:r w:rsidR="006A0E54">
              <w:t>Kompetenzbereich</w:t>
            </w:r>
          </w:p>
          <w:p w:rsidR="004360C3" w:rsidRPr="004360C3" w:rsidRDefault="003033AC" w:rsidP="004360C3">
            <w:pPr>
              <w:pStyle w:val="TabelleKopflinks"/>
            </w:pPr>
            <w:r>
              <w:t xml:space="preserve">03 </w:t>
            </w:r>
            <w:r w:rsidR="004360C3" w:rsidRPr="004360C3">
              <w:t>Sprechen</w:t>
            </w:r>
          </w:p>
          <w:p w:rsidR="006A0E54" w:rsidRDefault="004360C3" w:rsidP="004360C3">
            <w:pPr>
              <w:pStyle w:val="TabelleKopflinks"/>
            </w:pPr>
            <w:r w:rsidRPr="004360C3">
              <w:t>(An Gesprächen tei</w:t>
            </w:r>
            <w:r w:rsidRPr="004360C3">
              <w:t>l</w:t>
            </w:r>
            <w:r w:rsidR="003033AC">
              <w:t>nehmen)</w:t>
            </w:r>
          </w:p>
        </w:tc>
        <w:tc>
          <w:tcPr>
            <w:tcW w:w="851" w:type="dxa"/>
            <w:tcBorders>
              <w:left w:val="single" w:sz="4" w:space="0" w:color="auto"/>
              <w:bottom w:val="single" w:sz="4" w:space="0" w:color="auto"/>
              <w:right w:val="single" w:sz="4" w:space="0" w:color="auto"/>
            </w:tcBorders>
            <w:shd w:val="clear" w:color="auto" w:fill="D9D9D9"/>
            <w:hideMark/>
          </w:tcPr>
          <w:p w:rsidR="006A0E54" w:rsidRDefault="006A0E54" w:rsidP="00166FDD">
            <w:pPr>
              <w:pStyle w:val="Tabelle6pt"/>
              <w:rPr>
                <w:color w:val="000000"/>
              </w:rPr>
            </w:pPr>
            <w:r>
              <w:t>Lernfortschritt</w:t>
            </w:r>
          </w:p>
          <w:p w:rsidR="006A0E54" w:rsidRDefault="004A2857" w:rsidP="00166FDD">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6A0E54" w:rsidRDefault="006A0E54" w:rsidP="00166FDD">
            <w:pPr>
              <w:pStyle w:val="Tabelle6pt"/>
              <w:rPr>
                <w:color w:val="000000"/>
              </w:rPr>
            </w:pPr>
            <w:r>
              <w:t>Materialien/Titel</w:t>
            </w:r>
          </w:p>
          <w:p w:rsidR="006A0E54" w:rsidRDefault="004A2857" w:rsidP="00166FDD">
            <w:pPr>
              <w:pStyle w:val="TabelleKopflinks"/>
            </w:pPr>
            <w:r>
              <w:t>Andere Meinungen respektieren</w:t>
            </w:r>
          </w:p>
        </w:tc>
        <w:tc>
          <w:tcPr>
            <w:tcW w:w="188" w:type="dxa"/>
            <w:vMerge w:val="restart"/>
            <w:tcBorders>
              <w:top w:val="nil"/>
              <w:left w:val="single" w:sz="4" w:space="0" w:color="auto"/>
              <w:bottom w:val="nil"/>
              <w:right w:val="single" w:sz="4" w:space="0" w:color="auto"/>
            </w:tcBorders>
            <w:shd w:val="clear" w:color="auto" w:fill="FFFFFF"/>
          </w:tcPr>
          <w:p w:rsidR="006A0E54" w:rsidRPr="004B658C" w:rsidRDefault="006A0E54" w:rsidP="00166FDD">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0442A" w:rsidRDefault="0020442A" w:rsidP="00166FDD">
            <w:pPr>
              <w:pStyle w:val="TabelleKopfmitte"/>
            </w:pPr>
          </w:p>
          <w:p w:rsidR="006A0E54" w:rsidRPr="00B51DE9" w:rsidRDefault="004A2857" w:rsidP="00166FDD">
            <w:pPr>
              <w:pStyle w:val="TabelleKopfmitte"/>
              <w:rPr>
                <w:rFonts w:eastAsia="Calibri"/>
              </w:rPr>
            </w:pPr>
            <w:r>
              <w:t>D03.05</w:t>
            </w:r>
            <w:r w:rsidR="004360C3">
              <w:t>.</w:t>
            </w:r>
            <w:r w:rsidR="009D461F">
              <w:t>0</w:t>
            </w:r>
            <w:r w:rsidR="004360C3">
              <w:t>4</w:t>
            </w:r>
          </w:p>
        </w:tc>
      </w:tr>
      <w:tr w:rsidR="006A0E54" w:rsidRPr="00B51DE9" w:rsidTr="00166FDD">
        <w:tc>
          <w:tcPr>
            <w:tcW w:w="7348" w:type="dxa"/>
            <w:gridSpan w:val="3"/>
            <w:tcBorders>
              <w:left w:val="single" w:sz="4" w:space="0" w:color="auto"/>
              <w:right w:val="single" w:sz="4" w:space="0" w:color="auto"/>
            </w:tcBorders>
            <w:hideMark/>
          </w:tcPr>
          <w:p w:rsidR="006A0E54" w:rsidRPr="004B658C" w:rsidRDefault="006A0E54" w:rsidP="00166FDD">
            <w:pPr>
              <w:pStyle w:val="Tabelle6pt"/>
            </w:pPr>
            <w:r w:rsidRPr="004B658C">
              <w:t>Kompetenz:</w:t>
            </w:r>
          </w:p>
          <w:p w:rsidR="00017EFC" w:rsidRDefault="00290AF7" w:rsidP="007F2D6C">
            <w:pPr>
              <w:pStyle w:val="Kopf8ptafz"/>
            </w:pPr>
            <w:r>
              <w:t xml:space="preserve">Ich kann </w:t>
            </w:r>
            <w:r w:rsidR="007F2D6C">
              <w:t>andere Meinungen respektieren.</w:t>
            </w:r>
          </w:p>
          <w:p w:rsidR="006A0E54" w:rsidRDefault="006A0E54" w:rsidP="006E7304">
            <w:pPr>
              <w:pStyle w:val="Kopf8ptafz"/>
              <w:numPr>
                <w:ilvl w:val="0"/>
                <w:numId w:val="0"/>
              </w:numPr>
              <w:ind w:left="227"/>
            </w:pPr>
          </w:p>
        </w:tc>
        <w:tc>
          <w:tcPr>
            <w:tcW w:w="188" w:type="dxa"/>
            <w:vMerge/>
            <w:tcBorders>
              <w:left w:val="single" w:sz="4" w:space="0" w:color="auto"/>
              <w:bottom w:val="nil"/>
              <w:right w:val="nil"/>
            </w:tcBorders>
            <w:vAlign w:val="center"/>
            <w:hideMark/>
          </w:tcPr>
          <w:p w:rsidR="006A0E54" w:rsidRDefault="006A0E54" w:rsidP="00166FDD">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A0E54" w:rsidRPr="00B51DE9" w:rsidTr="00166FDD">
              <w:trPr>
                <w:trHeight w:val="284"/>
              </w:trPr>
              <w:tc>
                <w:tcPr>
                  <w:tcW w:w="2090" w:type="dxa"/>
                  <w:shd w:val="clear" w:color="auto" w:fill="auto"/>
                </w:tcPr>
                <w:p w:rsidR="006A0E54" w:rsidRPr="00B51DE9" w:rsidRDefault="006A0E54" w:rsidP="00166FDD">
                  <w:pPr>
                    <w:pStyle w:val="Textkrpermitte"/>
                  </w:pPr>
                  <w:proofErr w:type="spellStart"/>
                  <w:r w:rsidRPr="00B51DE9">
                    <w:t>LernPROJEKT</w:t>
                  </w:r>
                  <w:proofErr w:type="spellEnd"/>
                </w:p>
              </w:tc>
            </w:tr>
            <w:tr w:rsidR="006A0E54" w:rsidRPr="00B51DE9" w:rsidTr="00166FDD">
              <w:trPr>
                <w:trHeight w:val="284"/>
              </w:trPr>
              <w:tc>
                <w:tcPr>
                  <w:tcW w:w="2090" w:type="dxa"/>
                  <w:shd w:val="clear" w:color="auto" w:fill="D9D9D9" w:themeFill="background1" w:themeFillShade="D9"/>
                </w:tcPr>
                <w:p w:rsidR="006A0E54" w:rsidRPr="00B51DE9" w:rsidRDefault="006A0E54" w:rsidP="00166FDD">
                  <w:pPr>
                    <w:pStyle w:val="TabelleKopfmitte"/>
                  </w:pPr>
                  <w:proofErr w:type="spellStart"/>
                  <w:r w:rsidRPr="00B51DE9">
                    <w:t>LernTHEMA</w:t>
                  </w:r>
                  <w:proofErr w:type="spellEnd"/>
                </w:p>
              </w:tc>
            </w:tr>
            <w:tr w:rsidR="006A0E54" w:rsidRPr="00B51DE9" w:rsidTr="00166FDD">
              <w:trPr>
                <w:trHeight w:val="284"/>
              </w:trPr>
              <w:tc>
                <w:tcPr>
                  <w:tcW w:w="2090" w:type="dxa"/>
                </w:tcPr>
                <w:p w:rsidR="006A0E54" w:rsidRPr="00B51DE9" w:rsidRDefault="006A0E54" w:rsidP="00166FDD">
                  <w:pPr>
                    <w:pStyle w:val="Textkrpermitte"/>
                  </w:pPr>
                  <w:proofErr w:type="spellStart"/>
                  <w:r w:rsidRPr="00B51DE9">
                    <w:t>LernSCHRITT</w:t>
                  </w:r>
                  <w:proofErr w:type="spellEnd"/>
                </w:p>
              </w:tc>
            </w:tr>
          </w:tbl>
          <w:p w:rsidR="006A0E54" w:rsidRPr="00B51DE9" w:rsidRDefault="006A0E54" w:rsidP="00166FDD">
            <w:pPr>
              <w:pStyle w:val="TabelleKopfmitte"/>
            </w:pPr>
          </w:p>
        </w:tc>
      </w:tr>
      <w:tr w:rsidR="006A0E54" w:rsidRPr="00B51DE9" w:rsidTr="00166FDD">
        <w:tc>
          <w:tcPr>
            <w:tcW w:w="7348" w:type="dxa"/>
            <w:gridSpan w:val="3"/>
            <w:tcBorders>
              <w:left w:val="single" w:sz="4" w:space="0" w:color="auto"/>
              <w:right w:val="single" w:sz="4" w:space="0" w:color="auto"/>
            </w:tcBorders>
            <w:hideMark/>
          </w:tcPr>
          <w:p w:rsidR="006A0E54" w:rsidRPr="004B658C" w:rsidRDefault="006A0E54" w:rsidP="00166FDD">
            <w:pPr>
              <w:pStyle w:val="Tabelle6pt"/>
            </w:pPr>
            <w:r w:rsidRPr="004B658C">
              <w:t>Hauptbezug:</w:t>
            </w:r>
          </w:p>
          <w:p w:rsidR="006A0E54" w:rsidRDefault="00066771" w:rsidP="00166FDD">
            <w:pPr>
              <w:pStyle w:val="Kopf8ptafz"/>
            </w:pPr>
            <w:r>
              <w:t>Ich kann an Gesprächen teilnehmen über Themen, die mir vertraut sind.</w:t>
            </w:r>
          </w:p>
        </w:tc>
        <w:tc>
          <w:tcPr>
            <w:tcW w:w="188" w:type="dxa"/>
            <w:vMerge/>
            <w:tcBorders>
              <w:left w:val="single" w:sz="4" w:space="0" w:color="auto"/>
              <w:bottom w:val="nil"/>
              <w:right w:val="nil"/>
            </w:tcBorders>
            <w:vAlign w:val="center"/>
            <w:hideMark/>
          </w:tcPr>
          <w:p w:rsidR="006A0E54" w:rsidRDefault="006A0E54" w:rsidP="00166FD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A0E54" w:rsidRPr="00B51DE9" w:rsidRDefault="006A0E54" w:rsidP="00166FDD">
            <w:pPr>
              <w:pStyle w:val="TabelleKopfmitte"/>
            </w:pPr>
          </w:p>
        </w:tc>
      </w:tr>
      <w:tr w:rsidR="006A0E54" w:rsidRPr="00B51DE9" w:rsidTr="00166FDD">
        <w:tc>
          <w:tcPr>
            <w:tcW w:w="7348" w:type="dxa"/>
            <w:gridSpan w:val="3"/>
            <w:tcBorders>
              <w:left w:val="single" w:sz="4" w:space="0" w:color="auto"/>
              <w:right w:val="single" w:sz="4" w:space="0" w:color="auto"/>
            </w:tcBorders>
            <w:tcMar>
              <w:bottom w:w="0" w:type="dxa"/>
            </w:tcMar>
            <w:hideMark/>
          </w:tcPr>
          <w:p w:rsidR="006A0E54" w:rsidRDefault="006A0E54" w:rsidP="00166FDD">
            <w:pPr>
              <w:pStyle w:val="Tabelle6pt"/>
            </w:pPr>
            <w:r>
              <w:t>Weitere Bezüge:</w:t>
            </w:r>
          </w:p>
          <w:p w:rsidR="006A0E54" w:rsidRDefault="00066771" w:rsidP="00166FDD">
            <w:pPr>
              <w:pStyle w:val="Kopf8ptafz"/>
            </w:pPr>
            <w:r>
              <w:t>Ich kann zu einem alltäglichen Thema Stellung beziehen.</w:t>
            </w:r>
          </w:p>
        </w:tc>
        <w:tc>
          <w:tcPr>
            <w:tcW w:w="188" w:type="dxa"/>
            <w:vMerge/>
            <w:tcBorders>
              <w:left w:val="single" w:sz="4" w:space="0" w:color="auto"/>
              <w:bottom w:val="nil"/>
              <w:right w:val="nil"/>
            </w:tcBorders>
            <w:vAlign w:val="center"/>
            <w:hideMark/>
          </w:tcPr>
          <w:p w:rsidR="006A0E54" w:rsidRDefault="006A0E54" w:rsidP="00166FD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A0E54" w:rsidRPr="00B51DE9" w:rsidRDefault="006A0E54" w:rsidP="00166FDD">
            <w:pPr>
              <w:pStyle w:val="TabelleKopfmitte"/>
            </w:pPr>
          </w:p>
        </w:tc>
      </w:tr>
    </w:tbl>
    <w:p w:rsidR="00E66034" w:rsidRDefault="009A745F" w:rsidP="00E66034">
      <w:pPr>
        <w:pStyle w:val="berschrift1"/>
      </w:pPr>
      <w:r>
        <w:rPr>
          <w:noProof/>
          <w:sz w:val="24"/>
        </w:rPr>
        <w:drawing>
          <wp:anchor distT="0" distB="0" distL="114300" distR="114300" simplePos="0" relativeHeight="251740160" behindDoc="0" locked="0" layoutInCell="0" allowOverlap="1" wp14:anchorId="01FB3CFC" wp14:editId="1E5F3430">
            <wp:simplePos x="0" y="0"/>
            <wp:positionH relativeFrom="rightMargin">
              <wp:posOffset>130810</wp:posOffset>
            </wp:positionH>
            <wp:positionV relativeFrom="paragraph">
              <wp:posOffset>417830</wp:posOffset>
            </wp:positionV>
            <wp:extent cx="302260" cy="323850"/>
            <wp:effectExtent l="0" t="0" r="2540" b="0"/>
            <wp:wrapNone/>
            <wp:docPr id="47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66034">
        <w:t>Andere Meinungen respektieren</w:t>
      </w:r>
      <w:r w:rsidR="007C6491">
        <w:rPr>
          <w:noProof/>
          <w:sz w:val="24"/>
        </w:rPr>
        <w:drawing>
          <wp:anchor distT="0" distB="0" distL="114300" distR="114300" simplePos="0" relativeHeight="251850752" behindDoc="0" locked="0" layoutInCell="0" allowOverlap="1" wp14:anchorId="590E6BB7" wp14:editId="194743AB">
            <wp:simplePos x="0" y="0"/>
            <wp:positionH relativeFrom="rightMargin">
              <wp:posOffset>828040</wp:posOffset>
            </wp:positionH>
            <wp:positionV relativeFrom="paragraph">
              <wp:posOffset>0</wp:posOffset>
            </wp:positionV>
            <wp:extent cx="349200" cy="320400"/>
            <wp:effectExtent l="0" t="0" r="0" b="3810"/>
            <wp:wrapNone/>
            <wp:docPr id="97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7C6491">
        <w:rPr>
          <w:noProof/>
          <w:sz w:val="24"/>
        </w:rPr>
        <w:drawing>
          <wp:anchor distT="0" distB="0" distL="114300" distR="114300" simplePos="0" relativeHeight="251849728" behindDoc="0" locked="0" layoutInCell="0" allowOverlap="1" wp14:anchorId="5DFBB815" wp14:editId="1CD1E9FA">
            <wp:simplePos x="0" y="0"/>
            <wp:positionH relativeFrom="rightMargin">
              <wp:posOffset>467995</wp:posOffset>
            </wp:positionH>
            <wp:positionV relativeFrom="paragraph">
              <wp:posOffset>0</wp:posOffset>
            </wp:positionV>
            <wp:extent cx="349885" cy="320675"/>
            <wp:effectExtent l="0" t="0" r="0" b="3175"/>
            <wp:wrapNone/>
            <wp:docPr id="98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C6491">
        <w:rPr>
          <w:noProof/>
          <w:sz w:val="24"/>
        </w:rPr>
        <w:drawing>
          <wp:anchor distT="0" distB="0" distL="114300" distR="114300" simplePos="0" relativeHeight="251848704" behindDoc="0" locked="0" layoutInCell="0" allowOverlap="1" wp14:anchorId="3C09E853" wp14:editId="63227D16">
            <wp:simplePos x="0" y="0"/>
            <wp:positionH relativeFrom="rightMargin">
              <wp:posOffset>107950</wp:posOffset>
            </wp:positionH>
            <wp:positionV relativeFrom="paragraph">
              <wp:posOffset>0</wp:posOffset>
            </wp:positionV>
            <wp:extent cx="349885" cy="320675"/>
            <wp:effectExtent l="0" t="0" r="0" b="3175"/>
            <wp:wrapNone/>
            <wp:docPr id="98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4244" w:rsidRDefault="004A2857" w:rsidP="00C2188A">
      <w:pPr>
        <w:pStyle w:val="Textkrper"/>
        <w:numPr>
          <w:ilvl w:val="0"/>
          <w:numId w:val="31"/>
        </w:numPr>
      </w:pPr>
      <w:r>
        <w:t>E</w:t>
      </w:r>
      <w:r w:rsidR="00E66034">
        <w:t>rinnern Sie sich noch an d</w:t>
      </w:r>
      <w:r w:rsidR="001F080F">
        <w:t>en Diskussionsbeitrag zum Thema „Alkoholverbot für junge Menschen bis 21 Jahre“</w:t>
      </w:r>
      <w:r w:rsidR="00834244">
        <w:t>?</w:t>
      </w:r>
    </w:p>
    <w:p w:rsidR="001F080F" w:rsidRDefault="00511501" w:rsidP="00E66034">
      <w:pPr>
        <w:pStyle w:val="Textkrper"/>
        <w:rPr>
          <w:rStyle w:val="Hervorhebung"/>
        </w:rPr>
      </w:pPr>
      <w:r w:rsidRPr="00AA18D1">
        <w:rPr>
          <w:noProof/>
        </w:rPr>
        <w:drawing>
          <wp:anchor distT="0" distB="0" distL="114300" distR="114300" simplePos="0" relativeHeight="251884544" behindDoc="0" locked="0" layoutInCell="1" allowOverlap="1" wp14:anchorId="52201827" wp14:editId="344B75C6">
            <wp:simplePos x="0" y="0"/>
            <wp:positionH relativeFrom="column">
              <wp:posOffset>4801425</wp:posOffset>
            </wp:positionH>
            <wp:positionV relativeFrom="paragraph">
              <wp:posOffset>5715</wp:posOffset>
            </wp:positionV>
            <wp:extent cx="324000" cy="324000"/>
            <wp:effectExtent l="0" t="0" r="0" b="0"/>
            <wp:wrapNone/>
            <wp:docPr id="1448" name="Grafik 1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77203">
        <w:rPr>
          <w:rStyle w:val="Hervorhebung"/>
        </w:rPr>
        <w:t xml:space="preserve">- </w:t>
      </w:r>
      <w:r w:rsidR="00C80E54" w:rsidRPr="00C80E54">
        <w:rPr>
          <w:rStyle w:val="Hervorhebung"/>
        </w:rPr>
        <w:t>„Der Alkoholkonsum sollte für junge Menschen unter 21 Jahren ganz verboten werd</w:t>
      </w:r>
      <w:r w:rsidR="00681315">
        <w:rPr>
          <w:rStyle w:val="Hervorhebung"/>
        </w:rPr>
        <w:t xml:space="preserve">en. In fast allen Staaten der </w:t>
      </w:r>
      <w:r w:rsidR="00C80E54" w:rsidRPr="00C80E54">
        <w:rPr>
          <w:rStyle w:val="Hervorhebung"/>
        </w:rPr>
        <w:t xml:space="preserve"> USA ist </w:t>
      </w:r>
      <w:r w:rsidR="00681315">
        <w:rPr>
          <w:rStyle w:val="Hervorhebung"/>
        </w:rPr>
        <w:t xml:space="preserve">das so. </w:t>
      </w:r>
      <w:r w:rsidR="00C80E54" w:rsidRPr="00C80E54">
        <w:rPr>
          <w:rStyle w:val="Hervorhebung"/>
        </w:rPr>
        <w:t xml:space="preserve">Wer ist </w:t>
      </w:r>
      <w:r w:rsidR="00681315">
        <w:rPr>
          <w:rStyle w:val="Hervorhebung"/>
        </w:rPr>
        <w:t xml:space="preserve">Samstagnacht </w:t>
      </w:r>
      <w:r w:rsidR="00C80E54" w:rsidRPr="00C80E54">
        <w:rPr>
          <w:rStyle w:val="Hervorhebung"/>
        </w:rPr>
        <w:t>nur auf die Idee mit dem b</w:t>
      </w:r>
      <w:r w:rsidR="00C80E54" w:rsidRPr="00C80E54">
        <w:rPr>
          <w:rStyle w:val="Hervorhebung"/>
        </w:rPr>
        <w:t>e</w:t>
      </w:r>
      <w:r w:rsidR="001232D7">
        <w:rPr>
          <w:rStyle w:val="Hervorhebung"/>
        </w:rPr>
        <w:t xml:space="preserve">kloppten Trinkspiel </w:t>
      </w:r>
      <w:r w:rsidR="00C01741">
        <w:rPr>
          <w:rStyle w:val="Hervorhebung"/>
        </w:rPr>
        <w:t xml:space="preserve">gekommen? </w:t>
      </w:r>
      <w:r w:rsidR="00C80E54" w:rsidRPr="00C80E54">
        <w:rPr>
          <w:rStyle w:val="Hervorhebung"/>
        </w:rPr>
        <w:t>Das einzige, was hilft, ist ein strenges Alkohol</w:t>
      </w:r>
      <w:r w:rsidR="001353AD">
        <w:rPr>
          <w:rStyle w:val="Hervorhebung"/>
        </w:rPr>
        <w:t>ver</w:t>
      </w:r>
      <w:r w:rsidR="00512325">
        <w:rPr>
          <w:rStyle w:val="Hervorhebung"/>
        </w:rPr>
        <w:t xml:space="preserve">bot für </w:t>
      </w:r>
      <w:r w:rsidR="001353AD">
        <w:rPr>
          <w:rStyle w:val="Hervorhebung"/>
        </w:rPr>
        <w:t xml:space="preserve">Menschen unter 21 </w:t>
      </w:r>
      <w:r w:rsidR="00C80E54" w:rsidRPr="00C80E54">
        <w:rPr>
          <w:rStyle w:val="Hervorhebung"/>
        </w:rPr>
        <w:t>Jahren.“</w:t>
      </w:r>
    </w:p>
    <w:p w:rsidR="00877203" w:rsidRPr="00C80E54" w:rsidRDefault="00877203" w:rsidP="00E66034">
      <w:pPr>
        <w:pStyle w:val="Textkrper"/>
        <w:rPr>
          <w:rStyle w:val="Hervorhebung"/>
        </w:rPr>
      </w:pPr>
    </w:p>
    <w:p w:rsidR="00C80E54" w:rsidRDefault="00C80E54" w:rsidP="00E66034">
      <w:pPr>
        <w:pStyle w:val="Textkrper"/>
      </w:pPr>
      <w:r>
        <w:t>Lesen Sie, wie die Diskussion weitergeht:</w:t>
      </w:r>
    </w:p>
    <w:p w:rsidR="00C80E54" w:rsidRDefault="00C80E54" w:rsidP="00E66034">
      <w:pPr>
        <w:pStyle w:val="Textkrper"/>
      </w:pPr>
    </w:p>
    <w:p w:rsidR="00C80E54" w:rsidRPr="00877203" w:rsidRDefault="00877203" w:rsidP="00E66034">
      <w:pPr>
        <w:pStyle w:val="Textkrper"/>
        <w:rPr>
          <w:i/>
        </w:rPr>
      </w:pPr>
      <w:r>
        <w:rPr>
          <w:i/>
        </w:rPr>
        <w:t xml:space="preserve">- </w:t>
      </w:r>
      <w:r w:rsidR="00C80E54" w:rsidRPr="00877203">
        <w:rPr>
          <w:i/>
        </w:rPr>
        <w:t xml:space="preserve">„ Das </w:t>
      </w:r>
      <w:r w:rsidR="003528A3" w:rsidRPr="00877203">
        <w:rPr>
          <w:i/>
        </w:rPr>
        <w:t>ist doch völliger Quatsch, was d</w:t>
      </w:r>
      <w:r w:rsidR="00C80E54" w:rsidRPr="00877203">
        <w:rPr>
          <w:i/>
        </w:rPr>
        <w:t xml:space="preserve">u da von dir gibst. </w:t>
      </w:r>
      <w:r w:rsidR="00D23956" w:rsidRPr="00877203">
        <w:rPr>
          <w:i/>
        </w:rPr>
        <w:t xml:space="preserve">Denk </w:t>
      </w:r>
      <w:r w:rsidR="001232D7">
        <w:rPr>
          <w:i/>
        </w:rPr>
        <w:t>doch mal nach, wenn d</w:t>
      </w:r>
      <w:r w:rsidR="001353AD" w:rsidRPr="00877203">
        <w:rPr>
          <w:i/>
        </w:rPr>
        <w:t>u das kannst. Wer will denn das Verbot kontrollieren?</w:t>
      </w:r>
      <w:r w:rsidR="00845EB7" w:rsidRPr="00877203">
        <w:rPr>
          <w:i/>
        </w:rPr>
        <w:t xml:space="preserve"> Ich kenne so viele Leute über 21, die mir das Zeug dann beschaffen würden. Außerdem hat meine Tante den ganzen Kelle</w:t>
      </w:r>
      <w:r w:rsidR="005C32BE">
        <w:rPr>
          <w:i/>
        </w:rPr>
        <w:t>r</w:t>
      </w:r>
      <w:r w:rsidR="00845EB7" w:rsidRPr="00877203">
        <w:rPr>
          <w:i/>
        </w:rPr>
        <w:t xml:space="preserve"> voll mit Whisky und Wacholderschnaps. Wir könnten einfach zu ihr und uns dort in aller Ruhe </w:t>
      </w:r>
      <w:proofErr w:type="spellStart"/>
      <w:r w:rsidR="00845EB7" w:rsidRPr="00877203">
        <w:rPr>
          <w:i/>
        </w:rPr>
        <w:t>z</w:t>
      </w:r>
      <w:r w:rsidR="00845EB7" w:rsidRPr="00877203">
        <w:rPr>
          <w:i/>
        </w:rPr>
        <w:t>u</w:t>
      </w:r>
      <w:r w:rsidR="00845EB7" w:rsidRPr="00877203">
        <w:rPr>
          <w:i/>
        </w:rPr>
        <w:t>dröhnen</w:t>
      </w:r>
      <w:proofErr w:type="spellEnd"/>
      <w:r w:rsidR="00845EB7" w:rsidRPr="00877203">
        <w:rPr>
          <w:i/>
        </w:rPr>
        <w:t>. Niemand kann das kontrollieren.“</w:t>
      </w:r>
    </w:p>
    <w:p w:rsidR="00845EB7" w:rsidRPr="00877203" w:rsidRDefault="00845EB7" w:rsidP="00E66034">
      <w:pPr>
        <w:pStyle w:val="Textkrper"/>
        <w:rPr>
          <w:i/>
        </w:rPr>
      </w:pPr>
    </w:p>
    <w:p w:rsidR="00845EB7" w:rsidRPr="00877203" w:rsidRDefault="00877203" w:rsidP="00E66034">
      <w:pPr>
        <w:pStyle w:val="Textkrper"/>
        <w:rPr>
          <w:i/>
        </w:rPr>
      </w:pPr>
      <w:r>
        <w:rPr>
          <w:i/>
        </w:rPr>
        <w:t xml:space="preserve">- </w:t>
      </w:r>
      <w:r w:rsidR="00A41482">
        <w:rPr>
          <w:i/>
        </w:rPr>
        <w:t xml:space="preserve">„So ein </w:t>
      </w:r>
      <w:r w:rsidR="00845EB7" w:rsidRPr="00877203">
        <w:rPr>
          <w:i/>
        </w:rPr>
        <w:t>Unsinn</w:t>
      </w:r>
      <w:r w:rsidR="00A41482">
        <w:rPr>
          <w:i/>
        </w:rPr>
        <w:t>!</w:t>
      </w:r>
      <w:r w:rsidR="001232D7">
        <w:rPr>
          <w:i/>
        </w:rPr>
        <w:t xml:space="preserve"> Wahrscheinlich hast du in d</w:t>
      </w:r>
      <w:r w:rsidR="00845EB7" w:rsidRPr="00877203">
        <w:rPr>
          <w:i/>
        </w:rPr>
        <w:t>einen jungen Jahren sch</w:t>
      </w:r>
      <w:r w:rsidR="001232D7">
        <w:rPr>
          <w:i/>
        </w:rPr>
        <w:t>on so viel gesoffen, dass sich d</w:t>
      </w:r>
      <w:r w:rsidR="00845EB7" w:rsidRPr="00877203">
        <w:rPr>
          <w:i/>
        </w:rPr>
        <w:t>eine kleinen grauen Zellen extrem reduziert haben. Wenn du dich da im Keller von Deiner Tante,</w:t>
      </w:r>
      <w:r w:rsidR="001232D7">
        <w:rPr>
          <w:i/>
        </w:rPr>
        <w:t xml:space="preserve"> der alten Schnapsdrossel, mit d</w:t>
      </w:r>
      <w:r w:rsidR="00845EB7" w:rsidRPr="00877203">
        <w:rPr>
          <w:i/>
        </w:rPr>
        <w:t xml:space="preserve">einen Freunden </w:t>
      </w:r>
      <w:proofErr w:type="spellStart"/>
      <w:r w:rsidR="00845EB7" w:rsidRPr="00877203">
        <w:rPr>
          <w:i/>
        </w:rPr>
        <w:t>z</w:t>
      </w:r>
      <w:r w:rsidR="00CB07C7">
        <w:rPr>
          <w:i/>
        </w:rPr>
        <w:t>u</w:t>
      </w:r>
      <w:r w:rsidR="00845EB7" w:rsidRPr="00877203">
        <w:rPr>
          <w:i/>
        </w:rPr>
        <w:t>säufst</w:t>
      </w:r>
      <w:proofErr w:type="spellEnd"/>
      <w:r w:rsidR="00845EB7" w:rsidRPr="00877203">
        <w:rPr>
          <w:i/>
        </w:rPr>
        <w:t>, mac</w:t>
      </w:r>
      <w:r w:rsidR="001232D7">
        <w:rPr>
          <w:i/>
        </w:rPr>
        <w:t>hst du dich eben strafbar und d</w:t>
      </w:r>
      <w:r w:rsidR="00845EB7" w:rsidRPr="00877203">
        <w:rPr>
          <w:i/>
        </w:rPr>
        <w:t>eine Tante obendrein.“</w:t>
      </w:r>
    </w:p>
    <w:p w:rsidR="00845EB7" w:rsidRPr="00877203" w:rsidRDefault="00845EB7" w:rsidP="00E66034">
      <w:pPr>
        <w:pStyle w:val="Textkrper"/>
        <w:rPr>
          <w:i/>
        </w:rPr>
      </w:pPr>
    </w:p>
    <w:p w:rsidR="00C80E54" w:rsidRPr="00877203" w:rsidRDefault="00877203" w:rsidP="00E66034">
      <w:pPr>
        <w:pStyle w:val="Textkrper"/>
        <w:rPr>
          <w:i/>
        </w:rPr>
      </w:pPr>
      <w:r>
        <w:rPr>
          <w:i/>
        </w:rPr>
        <w:t xml:space="preserve">- </w:t>
      </w:r>
      <w:r w:rsidR="00845EB7" w:rsidRPr="00877203">
        <w:rPr>
          <w:i/>
        </w:rPr>
        <w:t>„ Beleidige bloß nicht meine Tante!  Dein Großvater hat ja zehnmal mehr täglich getru</w:t>
      </w:r>
      <w:r w:rsidR="00845EB7" w:rsidRPr="00877203">
        <w:rPr>
          <w:i/>
        </w:rPr>
        <w:t>n</w:t>
      </w:r>
      <w:r w:rsidR="001232D7">
        <w:rPr>
          <w:i/>
        </w:rPr>
        <w:t>ken. Wo lebst d</w:t>
      </w:r>
      <w:r w:rsidR="00845EB7" w:rsidRPr="00877203">
        <w:rPr>
          <w:i/>
        </w:rPr>
        <w:t>u eigentlich? Alkohol ist eben ein Bestandteil unserer Kultur, seit Jahrta</w:t>
      </w:r>
      <w:r w:rsidR="00845EB7" w:rsidRPr="00877203">
        <w:rPr>
          <w:i/>
        </w:rPr>
        <w:t>u</w:t>
      </w:r>
      <w:r w:rsidR="00845EB7" w:rsidRPr="00877203">
        <w:rPr>
          <w:i/>
        </w:rPr>
        <w:t xml:space="preserve">senden schon, </w:t>
      </w:r>
      <w:proofErr w:type="spellStart"/>
      <w:r w:rsidR="00845EB7" w:rsidRPr="00877203">
        <w:rPr>
          <w:i/>
        </w:rPr>
        <w:t>Blödkopf</w:t>
      </w:r>
      <w:proofErr w:type="spellEnd"/>
      <w:r w:rsidR="00845EB7" w:rsidRPr="00877203">
        <w:rPr>
          <w:i/>
        </w:rPr>
        <w:t xml:space="preserve">!  </w:t>
      </w:r>
      <w:r w:rsidR="003528A3" w:rsidRPr="00877203">
        <w:rPr>
          <w:i/>
        </w:rPr>
        <w:t>Mit so einem  lächerlichen Verbot verteufelst du den Alkohol nur. Verbote übertreten macht übrigens Spaß. Wie kann man nur so weltfremd sein!“</w:t>
      </w:r>
    </w:p>
    <w:p w:rsidR="003528A3" w:rsidRPr="00877203" w:rsidRDefault="003528A3" w:rsidP="00E66034">
      <w:pPr>
        <w:pStyle w:val="Textkrper"/>
        <w:rPr>
          <w:i/>
        </w:rPr>
      </w:pPr>
    </w:p>
    <w:p w:rsidR="003528A3" w:rsidRPr="00877203" w:rsidRDefault="00877203" w:rsidP="00E66034">
      <w:pPr>
        <w:pStyle w:val="Textkrper"/>
        <w:rPr>
          <w:i/>
        </w:rPr>
      </w:pPr>
      <w:r>
        <w:rPr>
          <w:i/>
        </w:rPr>
        <w:t xml:space="preserve">- </w:t>
      </w:r>
      <w:r w:rsidR="00A41482">
        <w:rPr>
          <w:i/>
        </w:rPr>
        <w:t>„</w:t>
      </w:r>
      <w:r w:rsidR="003528A3" w:rsidRPr="00877203">
        <w:rPr>
          <w:i/>
        </w:rPr>
        <w:t>Wer ist hier  weltfremd? Hast du noch nicht bemerkt, dass hier im Land die Kinder immer früher anfangen, Hochprozentige</w:t>
      </w:r>
      <w:r>
        <w:rPr>
          <w:i/>
        </w:rPr>
        <w:t>s zu trinken?</w:t>
      </w:r>
      <w:r w:rsidR="006E0305" w:rsidRPr="00877203">
        <w:rPr>
          <w:i/>
        </w:rPr>
        <w:t xml:space="preserve"> Ich kenne einige, die bereits mit 16 vom Alkohol abhängig sind. Vielleicht gibt es bei einem strengen Verbot ein paar junge Alkoh</w:t>
      </w:r>
      <w:r w:rsidR="006E0305" w:rsidRPr="00877203">
        <w:rPr>
          <w:i/>
        </w:rPr>
        <w:t>o</w:t>
      </w:r>
      <w:r w:rsidR="006E0305" w:rsidRPr="00877203">
        <w:rPr>
          <w:i/>
        </w:rPr>
        <w:t>liker weniger.</w:t>
      </w:r>
      <w:r w:rsidR="00C95A6D">
        <w:rPr>
          <w:i/>
        </w:rPr>
        <w:t xml:space="preserve"> Aber das ist dir egal. Dir reicht es, wenn du deinen Spaß...“</w:t>
      </w:r>
    </w:p>
    <w:p w:rsidR="00264756" w:rsidRPr="00877203" w:rsidRDefault="00264756" w:rsidP="00E66034">
      <w:pPr>
        <w:pStyle w:val="Textkrper"/>
        <w:rPr>
          <w:i/>
        </w:rPr>
      </w:pPr>
    </w:p>
    <w:p w:rsidR="00264756" w:rsidRDefault="00877203" w:rsidP="00E66034">
      <w:pPr>
        <w:pStyle w:val="Textkrper"/>
        <w:rPr>
          <w:i/>
        </w:rPr>
      </w:pPr>
      <w:r>
        <w:rPr>
          <w:i/>
        </w:rPr>
        <w:t xml:space="preserve">- </w:t>
      </w:r>
      <w:r w:rsidR="00264756" w:rsidRPr="00877203">
        <w:rPr>
          <w:i/>
        </w:rPr>
        <w:t>„Nee, mit dir kann man nicht reden. Es gibt doch schon genug Verbote</w:t>
      </w:r>
      <w:r>
        <w:rPr>
          <w:i/>
        </w:rPr>
        <w:t>. L</w:t>
      </w:r>
      <w:r w:rsidR="00264756" w:rsidRPr="00877203">
        <w:rPr>
          <w:i/>
        </w:rPr>
        <w:t>ies doch mal Paragraph 9 des</w:t>
      </w:r>
      <w:r w:rsidRPr="00877203">
        <w:rPr>
          <w:i/>
        </w:rPr>
        <w:t xml:space="preserve"> Jugendschutzgesetzes</w:t>
      </w:r>
      <w:r>
        <w:rPr>
          <w:i/>
        </w:rPr>
        <w:t>:</w:t>
      </w:r>
      <w:r w:rsidR="00264756" w:rsidRPr="00877203">
        <w:rPr>
          <w:i/>
        </w:rPr>
        <w:t xml:space="preserve"> </w:t>
      </w:r>
      <w:r>
        <w:rPr>
          <w:i/>
        </w:rPr>
        <w:t>A</w:t>
      </w:r>
      <w:r w:rsidR="00264756" w:rsidRPr="00877203">
        <w:rPr>
          <w:i/>
        </w:rPr>
        <w:t>n Jugendliche unter 16 darf kein Alkohol ve</w:t>
      </w:r>
      <w:r w:rsidR="00264756" w:rsidRPr="00877203">
        <w:rPr>
          <w:i/>
        </w:rPr>
        <w:t>r</w:t>
      </w:r>
      <w:r w:rsidR="00264756" w:rsidRPr="00877203">
        <w:rPr>
          <w:i/>
        </w:rPr>
        <w:t>kauft werden</w:t>
      </w:r>
      <w:r w:rsidRPr="00877203">
        <w:rPr>
          <w:i/>
        </w:rPr>
        <w:t>.</w:t>
      </w:r>
      <w:r>
        <w:rPr>
          <w:i/>
        </w:rPr>
        <w:t xml:space="preserve"> Und  Alkopops darf man auch erst ab 18 kaufen. </w:t>
      </w:r>
      <w:r w:rsidRPr="00877203">
        <w:rPr>
          <w:i/>
        </w:rPr>
        <w:t xml:space="preserve"> </w:t>
      </w:r>
      <w:r>
        <w:rPr>
          <w:i/>
        </w:rPr>
        <w:t>Das reicht doch an Verb</w:t>
      </w:r>
      <w:r>
        <w:rPr>
          <w:i/>
        </w:rPr>
        <w:t>o</w:t>
      </w:r>
      <w:r>
        <w:rPr>
          <w:i/>
        </w:rPr>
        <w:t xml:space="preserve">ten. </w:t>
      </w:r>
      <w:r w:rsidRPr="00877203">
        <w:rPr>
          <w:i/>
        </w:rPr>
        <w:t xml:space="preserve">Es ist so dumm, was du denkst. Wenn ich jetzt noch weiter mit dir rede, brauche ich gleich einen Kasten Bier, um den Quatsch zu ertragen.“ </w:t>
      </w:r>
    </w:p>
    <w:p w:rsidR="00877203" w:rsidRDefault="00877203" w:rsidP="00E66034">
      <w:pPr>
        <w:pStyle w:val="Textkrper"/>
        <w:rPr>
          <w:i/>
        </w:rPr>
      </w:pPr>
    </w:p>
    <w:p w:rsidR="00877203" w:rsidRDefault="009A745F" w:rsidP="00C2188A">
      <w:pPr>
        <w:pStyle w:val="Listenabsatz"/>
        <w:numPr>
          <w:ilvl w:val="0"/>
          <w:numId w:val="31"/>
        </w:numPr>
      </w:pPr>
      <w:r>
        <w:rPr>
          <w:noProof/>
          <w:lang w:eastAsia="de-DE"/>
        </w:rPr>
        <w:drawing>
          <wp:anchor distT="0" distB="0" distL="114300" distR="114300" simplePos="0" relativeHeight="251746304" behindDoc="0" locked="0" layoutInCell="0" allowOverlap="1" wp14:anchorId="3F1D4147" wp14:editId="605E08A6">
            <wp:simplePos x="0" y="0"/>
            <wp:positionH relativeFrom="rightMargin">
              <wp:posOffset>128905</wp:posOffset>
            </wp:positionH>
            <wp:positionV relativeFrom="paragraph">
              <wp:posOffset>374015</wp:posOffset>
            </wp:positionV>
            <wp:extent cx="532765" cy="323850"/>
            <wp:effectExtent l="0" t="0" r="635" b="0"/>
            <wp:wrapNone/>
            <wp:docPr id="50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Besprechen Sie  in der Gruppe, was  Ihnen an dem Gespräch der beiden auffällt. Kennen Sie ähnliche  Situationen?  Was läuft schief? Welche Folgen kann so ein Kommunikationsstil haben?</w:t>
      </w:r>
      <w:r w:rsidR="007C6491">
        <w:rPr>
          <w:noProof/>
          <w:sz w:val="24"/>
          <w:lang w:eastAsia="de-DE"/>
        </w:rPr>
        <w:drawing>
          <wp:anchor distT="0" distB="0" distL="114300" distR="114300" simplePos="0" relativeHeight="251854848" behindDoc="0" locked="0" layoutInCell="0" allowOverlap="1" wp14:anchorId="127EA991" wp14:editId="203BCA50">
            <wp:simplePos x="0" y="0"/>
            <wp:positionH relativeFrom="rightMargin">
              <wp:posOffset>828040</wp:posOffset>
            </wp:positionH>
            <wp:positionV relativeFrom="paragraph">
              <wp:posOffset>0</wp:posOffset>
            </wp:positionV>
            <wp:extent cx="349200" cy="320400"/>
            <wp:effectExtent l="0" t="0" r="0" b="3810"/>
            <wp:wrapNone/>
            <wp:docPr id="98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7C6491">
        <w:rPr>
          <w:noProof/>
          <w:sz w:val="24"/>
          <w:lang w:eastAsia="de-DE"/>
        </w:rPr>
        <w:drawing>
          <wp:anchor distT="0" distB="0" distL="114300" distR="114300" simplePos="0" relativeHeight="251853824" behindDoc="0" locked="0" layoutInCell="0" allowOverlap="1" wp14:anchorId="30CD201A" wp14:editId="48555266">
            <wp:simplePos x="0" y="0"/>
            <wp:positionH relativeFrom="rightMargin">
              <wp:posOffset>467995</wp:posOffset>
            </wp:positionH>
            <wp:positionV relativeFrom="paragraph">
              <wp:posOffset>0</wp:posOffset>
            </wp:positionV>
            <wp:extent cx="349885" cy="320675"/>
            <wp:effectExtent l="0" t="0" r="0" b="3175"/>
            <wp:wrapNone/>
            <wp:docPr id="98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C6491">
        <w:rPr>
          <w:noProof/>
          <w:sz w:val="24"/>
          <w:lang w:eastAsia="de-DE"/>
        </w:rPr>
        <w:drawing>
          <wp:anchor distT="0" distB="0" distL="114300" distR="114300" simplePos="0" relativeHeight="251852800" behindDoc="0" locked="0" layoutInCell="0" allowOverlap="1" wp14:anchorId="0C46DB70" wp14:editId="155D1D00">
            <wp:simplePos x="0" y="0"/>
            <wp:positionH relativeFrom="rightMargin">
              <wp:posOffset>107950</wp:posOffset>
            </wp:positionH>
            <wp:positionV relativeFrom="paragraph">
              <wp:posOffset>0</wp:posOffset>
            </wp:positionV>
            <wp:extent cx="349885" cy="320675"/>
            <wp:effectExtent l="0" t="0" r="0" b="3175"/>
            <wp:wrapNone/>
            <wp:docPr id="98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70427" w:rsidRDefault="00F70427" w:rsidP="00877203"/>
    <w:p w:rsidR="008423F2" w:rsidRDefault="008423F2" w:rsidP="00877203"/>
    <w:p w:rsidR="008423F2" w:rsidRDefault="008423F2" w:rsidP="00877203"/>
    <w:p w:rsidR="008423F2" w:rsidRDefault="008423F2" w:rsidP="00877203"/>
    <w:p w:rsidR="00F70427" w:rsidRDefault="008423F2" w:rsidP="00C2188A">
      <w:pPr>
        <w:pStyle w:val="Listenabsatz"/>
        <w:numPr>
          <w:ilvl w:val="0"/>
          <w:numId w:val="31"/>
        </w:numPr>
      </w:pPr>
      <w:r w:rsidRPr="00DC1F65">
        <w:rPr>
          <w:i/>
          <w:noProof/>
          <w:sz w:val="24"/>
          <w:lang w:eastAsia="de-DE"/>
        </w:rPr>
        <w:drawing>
          <wp:anchor distT="0" distB="0" distL="114300" distR="114300" simplePos="0" relativeHeight="251764736" behindDoc="0" locked="0" layoutInCell="0" allowOverlap="1" wp14:anchorId="0C7EEFDB" wp14:editId="7CC45F39">
            <wp:simplePos x="0" y="0"/>
            <wp:positionH relativeFrom="rightMargin">
              <wp:posOffset>496570</wp:posOffset>
            </wp:positionH>
            <wp:positionV relativeFrom="paragraph">
              <wp:posOffset>19050</wp:posOffset>
            </wp:positionV>
            <wp:extent cx="302260" cy="323850"/>
            <wp:effectExtent l="0" t="0" r="2540" b="0"/>
            <wp:wrapNone/>
            <wp:docPr id="48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51424" behindDoc="0" locked="0" layoutInCell="0" allowOverlap="1" wp14:anchorId="37D37E9B" wp14:editId="47ACE2FD">
            <wp:simplePos x="0" y="0"/>
            <wp:positionH relativeFrom="rightMargin">
              <wp:posOffset>107950</wp:posOffset>
            </wp:positionH>
            <wp:positionV relativeFrom="paragraph">
              <wp:posOffset>19050</wp:posOffset>
            </wp:positionV>
            <wp:extent cx="345440" cy="323850"/>
            <wp:effectExtent l="0" t="0" r="0" b="0"/>
            <wp:wrapNone/>
            <wp:docPr id="51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D3DF4">
        <w:t>W</w:t>
      </w:r>
      <w:r w:rsidR="00EB57CC">
        <w:t>ir überzeugen andere Menschen eher, wenn wir sie nicht beleidigen</w:t>
      </w:r>
      <w:r w:rsidR="000D3DF4">
        <w:t xml:space="preserve">. Aber das ist nicht immer einfach, besonders wenn man glaubt, die richtige Meinung und die besseren Argumente zu haben. </w:t>
      </w:r>
    </w:p>
    <w:p w:rsidR="000D3DF4" w:rsidRDefault="000D3DF4" w:rsidP="00C2188A">
      <w:pPr>
        <w:ind w:firstLine="357"/>
      </w:pPr>
      <w:r>
        <w:t>Häufig benutzen wir in solchen Fällen „Du-Botschaften“,  wie zum Beispiel:</w:t>
      </w:r>
    </w:p>
    <w:p w:rsidR="000D3DF4" w:rsidRDefault="000D3DF4" w:rsidP="00877203"/>
    <w:p w:rsidR="000D3DF4" w:rsidRPr="000D3DF4" w:rsidRDefault="00DC1F65" w:rsidP="00877203">
      <w:pPr>
        <w:rPr>
          <w:i/>
        </w:rPr>
      </w:pPr>
      <w:r>
        <w:rPr>
          <w:i/>
        </w:rPr>
        <w:t>„Du redest Unsinn. D</w:t>
      </w:r>
      <w:r w:rsidR="000D3DF4" w:rsidRPr="000D3DF4">
        <w:rPr>
          <w:i/>
        </w:rPr>
        <w:t>u kannst nicht nachdenken.“</w:t>
      </w:r>
    </w:p>
    <w:p w:rsidR="000D3DF4" w:rsidRDefault="000D3DF4" w:rsidP="00877203"/>
    <w:p w:rsidR="000D3DF4" w:rsidRDefault="000D3DF4" w:rsidP="00877203">
      <w:r>
        <w:t>Solche „Du-Botschaften“ sollten in „Ich-Botschaften</w:t>
      </w:r>
      <w:r w:rsidR="003E54F3">
        <w:t>“</w:t>
      </w:r>
      <w:r>
        <w:t xml:space="preserve"> umgewandelt werden:</w:t>
      </w:r>
    </w:p>
    <w:p w:rsidR="000D3DF4" w:rsidRDefault="000D3DF4" w:rsidP="00877203"/>
    <w:p w:rsidR="000D3DF4" w:rsidRPr="00E27018" w:rsidRDefault="000D3DF4" w:rsidP="00877203">
      <w:pPr>
        <w:rPr>
          <w:i/>
        </w:rPr>
      </w:pPr>
      <w:r w:rsidRPr="00E27018">
        <w:rPr>
          <w:i/>
        </w:rPr>
        <w:t>„</w:t>
      </w:r>
      <w:r w:rsidR="00E27018" w:rsidRPr="00E27018">
        <w:rPr>
          <w:i/>
        </w:rPr>
        <w:t xml:space="preserve">Mir fällt auf, dass du die Sache nur von einer Seite betrachtest. Ich möchte dir </w:t>
      </w:r>
      <w:r w:rsidR="00384975">
        <w:rPr>
          <w:i/>
        </w:rPr>
        <w:t xml:space="preserve">gerne </w:t>
      </w:r>
      <w:r w:rsidR="00E27018" w:rsidRPr="00E27018">
        <w:rPr>
          <w:i/>
        </w:rPr>
        <w:t>meine Ge</w:t>
      </w:r>
      <w:r w:rsidR="00384975">
        <w:rPr>
          <w:i/>
        </w:rPr>
        <w:t xml:space="preserve">genargumente </w:t>
      </w:r>
      <w:r w:rsidR="0020442A">
        <w:rPr>
          <w:i/>
        </w:rPr>
        <w:t>mitt</w:t>
      </w:r>
      <w:r w:rsidR="00E27018" w:rsidRPr="00E27018">
        <w:rPr>
          <w:i/>
        </w:rPr>
        <w:t>eilen.“</w:t>
      </w:r>
    </w:p>
    <w:p w:rsidR="000D3DF4" w:rsidRDefault="00511501" w:rsidP="00877203">
      <w:pPr>
        <w:rPr>
          <w:i/>
        </w:rPr>
      </w:pPr>
      <w:r w:rsidRPr="00AA18D1">
        <w:rPr>
          <w:noProof/>
          <w:lang w:eastAsia="de-DE"/>
        </w:rPr>
        <w:drawing>
          <wp:anchor distT="0" distB="0" distL="114300" distR="114300" simplePos="0" relativeHeight="251886592" behindDoc="0" locked="0" layoutInCell="1" allowOverlap="1" wp14:anchorId="20B48087" wp14:editId="47B38080">
            <wp:simplePos x="0" y="0"/>
            <wp:positionH relativeFrom="column">
              <wp:posOffset>4784725</wp:posOffset>
            </wp:positionH>
            <wp:positionV relativeFrom="paragraph">
              <wp:posOffset>135890</wp:posOffset>
            </wp:positionV>
            <wp:extent cx="323850" cy="323850"/>
            <wp:effectExtent l="0" t="0" r="0" b="0"/>
            <wp:wrapNone/>
            <wp:docPr id="1449" name="Grafik 1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27018" w:rsidRDefault="00E27018" w:rsidP="00E27018">
      <w:r>
        <w:t>Üben Sie das Formulieren von Ich-Botschaften, indem Sie die folgende Tabelle ausfü</w:t>
      </w:r>
      <w:r>
        <w:t>l</w:t>
      </w:r>
      <w:r>
        <w:t>len</w:t>
      </w:r>
      <w:r w:rsidR="00B04DEE">
        <w:t>:</w:t>
      </w:r>
      <w:r w:rsidR="00511501" w:rsidRPr="00511501">
        <w:rPr>
          <w:noProof/>
        </w:rPr>
        <w:t xml:space="preserve"> </w:t>
      </w:r>
    </w:p>
    <w:p w:rsidR="00B04DEE" w:rsidRDefault="00B04DEE" w:rsidP="00E27018"/>
    <w:tbl>
      <w:tblPr>
        <w:tblStyle w:val="Tabellenraster"/>
        <w:tblW w:w="7230" w:type="dxa"/>
        <w:tblInd w:w="108" w:type="dxa"/>
        <w:tblLayout w:type="fixed"/>
        <w:tblCellMar>
          <w:top w:w="57" w:type="dxa"/>
          <w:bottom w:w="57" w:type="dxa"/>
        </w:tblCellMar>
        <w:tblLook w:val="04A0" w:firstRow="1" w:lastRow="0" w:firstColumn="1" w:lastColumn="0" w:noHBand="0" w:noVBand="1"/>
      </w:tblPr>
      <w:tblGrid>
        <w:gridCol w:w="2457"/>
        <w:gridCol w:w="4773"/>
      </w:tblGrid>
      <w:tr w:rsidR="00B04DEE" w:rsidRPr="00A410C8" w:rsidTr="00B04DEE">
        <w:tc>
          <w:tcPr>
            <w:tcW w:w="2457" w:type="dxa"/>
            <w:shd w:val="clear" w:color="auto" w:fill="D9D9D9" w:themeFill="background1" w:themeFillShade="D9"/>
          </w:tcPr>
          <w:p w:rsidR="00B04DEE" w:rsidRPr="00A410C8" w:rsidRDefault="00B04DEE" w:rsidP="00F3249B">
            <w:pPr>
              <w:pStyle w:val="TabelleKopflinks"/>
            </w:pPr>
            <w:r>
              <w:t>Du-Botschaft</w:t>
            </w:r>
          </w:p>
        </w:tc>
        <w:tc>
          <w:tcPr>
            <w:tcW w:w="4773" w:type="dxa"/>
            <w:shd w:val="clear" w:color="auto" w:fill="D9D9D9" w:themeFill="background1" w:themeFillShade="D9"/>
          </w:tcPr>
          <w:p w:rsidR="00B04DEE" w:rsidRPr="00A410C8" w:rsidRDefault="00B04DEE" w:rsidP="00F3249B">
            <w:pPr>
              <w:pStyle w:val="TabelleKopflinks"/>
            </w:pPr>
            <w:r>
              <w:t>Ich-Botschaft</w:t>
            </w:r>
          </w:p>
        </w:tc>
      </w:tr>
      <w:tr w:rsidR="00B04DEE" w:rsidRPr="00A410C8" w:rsidTr="00F3249B">
        <w:tc>
          <w:tcPr>
            <w:tcW w:w="2457" w:type="dxa"/>
            <w:shd w:val="clear" w:color="auto" w:fill="auto"/>
          </w:tcPr>
          <w:p w:rsidR="00B04DEE" w:rsidRPr="00A410C8" w:rsidRDefault="00B103A6" w:rsidP="00F3249B">
            <w:pPr>
              <w:pStyle w:val="Textkrper"/>
            </w:pPr>
            <w:r>
              <w:t>Nie hörst d</w:t>
            </w:r>
            <w:r w:rsidR="00E33756">
              <w:t>u mir zu.</w:t>
            </w:r>
          </w:p>
        </w:tc>
        <w:tc>
          <w:tcPr>
            <w:tcW w:w="4773" w:type="dxa"/>
          </w:tcPr>
          <w:p w:rsidR="00B04DEE" w:rsidRPr="00A410C8" w:rsidRDefault="00A7622D" w:rsidP="008E46DE">
            <w:pPr>
              <w:pStyle w:val="Textkrper"/>
            </w:pPr>
            <w:r>
              <w:t>Ich möchte Aufmerksamkeit.</w:t>
            </w:r>
          </w:p>
        </w:tc>
      </w:tr>
      <w:tr w:rsidR="00B04DEE" w:rsidRPr="00A410C8" w:rsidTr="00F3249B">
        <w:tc>
          <w:tcPr>
            <w:tcW w:w="2457" w:type="dxa"/>
            <w:shd w:val="clear" w:color="auto" w:fill="auto"/>
          </w:tcPr>
          <w:p w:rsidR="00B04DEE" w:rsidRPr="00A410C8" w:rsidRDefault="00E33756" w:rsidP="00F3249B">
            <w:pPr>
              <w:pStyle w:val="Textkrper"/>
            </w:pPr>
            <w:r>
              <w:t xml:space="preserve">Du arbeitest nicht mit. </w:t>
            </w:r>
            <w:r w:rsidR="00BE5C54">
              <w:t>Du bist ganz schön faul.</w:t>
            </w:r>
          </w:p>
        </w:tc>
        <w:tc>
          <w:tcPr>
            <w:tcW w:w="4773" w:type="dxa"/>
          </w:tcPr>
          <w:p w:rsidR="00B04DEE" w:rsidRDefault="00BE5C54" w:rsidP="00384975">
            <w:pPr>
              <w:pStyle w:val="Textkrper"/>
            </w:pPr>
            <w:r>
              <w:t>Ic</w:t>
            </w:r>
            <w:r w:rsidR="00384975">
              <w:t>h habe den Eindruck, dass ich alleine arbeite</w:t>
            </w:r>
            <w:r w:rsidR="00434FAA">
              <w:t>. Ich möchte, dass</w:t>
            </w:r>
            <w:r>
              <w:t xml:space="preserve"> </w:t>
            </w:r>
            <w:r w:rsidR="00E33756">
              <w:t>...</w:t>
            </w:r>
          </w:p>
          <w:p w:rsidR="00384975" w:rsidRPr="00A410C8" w:rsidRDefault="00384975" w:rsidP="00384975">
            <w:pPr>
              <w:pStyle w:val="Textkrper"/>
            </w:pPr>
          </w:p>
        </w:tc>
      </w:tr>
      <w:tr w:rsidR="00B04DEE" w:rsidRPr="00A410C8" w:rsidTr="00F3249B">
        <w:tc>
          <w:tcPr>
            <w:tcW w:w="2457" w:type="dxa"/>
            <w:shd w:val="clear" w:color="auto" w:fill="auto"/>
          </w:tcPr>
          <w:p w:rsidR="00B04DEE" w:rsidRPr="00A410C8" w:rsidRDefault="00BE5C54" w:rsidP="00F3249B">
            <w:pPr>
              <w:pStyle w:val="Textkrper"/>
            </w:pPr>
            <w:r>
              <w:t>Dauernd meckerst du an mir herum. Du bist eine Nervensäge.</w:t>
            </w:r>
          </w:p>
        </w:tc>
        <w:tc>
          <w:tcPr>
            <w:tcW w:w="4773" w:type="dxa"/>
          </w:tcPr>
          <w:p w:rsidR="00B04DEE" w:rsidRPr="00A410C8" w:rsidRDefault="00BE5C54" w:rsidP="00384975">
            <w:pPr>
              <w:pStyle w:val="Textkrper"/>
            </w:pPr>
            <w:r>
              <w:t>Mich stört, dass</w:t>
            </w:r>
            <w:r w:rsidR="00384975">
              <w:t xml:space="preserve"> ich ständig kritisiert werde.</w:t>
            </w:r>
            <w:r>
              <w:t xml:space="preserve"> Ich möc</w:t>
            </w:r>
            <w:r>
              <w:t>h</w:t>
            </w:r>
            <w:r w:rsidR="00384975">
              <w:t>te.....</w:t>
            </w:r>
          </w:p>
        </w:tc>
      </w:tr>
      <w:tr w:rsidR="00B04DEE" w:rsidRPr="00A410C8" w:rsidTr="00B04DEE">
        <w:tc>
          <w:tcPr>
            <w:tcW w:w="2457" w:type="dxa"/>
            <w:shd w:val="clear" w:color="auto" w:fill="auto"/>
          </w:tcPr>
          <w:p w:rsidR="00B04DEE" w:rsidRPr="00A410C8" w:rsidRDefault="00BE5C54" w:rsidP="00F3249B">
            <w:pPr>
              <w:pStyle w:val="Textkrper"/>
            </w:pPr>
            <w:r>
              <w:t>Du nimmst mich nicht ernst. Du bist so eingebi</w:t>
            </w:r>
            <w:r>
              <w:t>l</w:t>
            </w:r>
            <w:r>
              <w:t>det.</w:t>
            </w:r>
          </w:p>
        </w:tc>
        <w:tc>
          <w:tcPr>
            <w:tcW w:w="4773" w:type="dxa"/>
          </w:tcPr>
          <w:p w:rsidR="00384975" w:rsidRDefault="00BE5C54" w:rsidP="00F3249B">
            <w:pPr>
              <w:pStyle w:val="Textkrper"/>
            </w:pPr>
            <w:r>
              <w:t>Ich habe das Gefühl, dass</w:t>
            </w:r>
            <w:r w:rsidR="00384975">
              <w:t xml:space="preserve"> ich</w:t>
            </w:r>
            <w:r>
              <w:t xml:space="preserve"> ... </w:t>
            </w:r>
          </w:p>
          <w:p w:rsidR="00384975" w:rsidRDefault="00384975" w:rsidP="00F3249B">
            <w:pPr>
              <w:pStyle w:val="Textkrper"/>
            </w:pPr>
          </w:p>
          <w:p w:rsidR="00B04DEE" w:rsidRDefault="00384975" w:rsidP="00384975">
            <w:pPr>
              <w:pStyle w:val="Textkrper"/>
            </w:pPr>
            <w:r>
              <w:t>Ich  will</w:t>
            </w:r>
            <w:r w:rsidR="00BE5C54">
              <w:t xml:space="preserve"> ...</w:t>
            </w:r>
          </w:p>
          <w:p w:rsidR="00384975" w:rsidRPr="00A410C8" w:rsidRDefault="00384975" w:rsidP="00384975">
            <w:pPr>
              <w:pStyle w:val="Textkrper"/>
            </w:pPr>
          </w:p>
        </w:tc>
      </w:tr>
      <w:tr w:rsidR="00B04DEE" w:rsidRPr="00A410C8" w:rsidTr="00B04DEE">
        <w:tc>
          <w:tcPr>
            <w:tcW w:w="2457" w:type="dxa"/>
            <w:shd w:val="clear" w:color="auto" w:fill="auto"/>
          </w:tcPr>
          <w:p w:rsidR="00B04DEE" w:rsidRPr="00A410C8" w:rsidRDefault="00BE5C54" w:rsidP="00F3249B">
            <w:pPr>
              <w:pStyle w:val="Textkrper"/>
            </w:pPr>
            <w:r>
              <w:t>Du redest hinter meinem Rücken schlecht über mich, du bist ganz schön fies.</w:t>
            </w:r>
          </w:p>
        </w:tc>
        <w:tc>
          <w:tcPr>
            <w:tcW w:w="4773" w:type="dxa"/>
          </w:tcPr>
          <w:p w:rsidR="002F401B" w:rsidRDefault="00BE5C54" w:rsidP="00F3249B">
            <w:pPr>
              <w:pStyle w:val="Textkrper"/>
            </w:pPr>
            <w:r>
              <w:t xml:space="preserve">Ich habe herausgefunden, dass </w:t>
            </w:r>
            <w:r w:rsidR="002F401B">
              <w:t>über mich</w:t>
            </w:r>
            <w:r>
              <w:t xml:space="preserve">... </w:t>
            </w:r>
          </w:p>
          <w:p w:rsidR="002F401B" w:rsidRDefault="002F401B" w:rsidP="00F3249B">
            <w:pPr>
              <w:pStyle w:val="Textkrper"/>
            </w:pPr>
          </w:p>
          <w:p w:rsidR="002F401B" w:rsidRDefault="00BE5C54" w:rsidP="00F3249B">
            <w:pPr>
              <w:pStyle w:val="Textkrper"/>
            </w:pPr>
            <w:r>
              <w:t xml:space="preserve">Ich bin deswegen..... </w:t>
            </w:r>
          </w:p>
          <w:p w:rsidR="002F401B" w:rsidRDefault="002F401B" w:rsidP="00F3249B">
            <w:pPr>
              <w:pStyle w:val="Textkrper"/>
            </w:pPr>
          </w:p>
          <w:p w:rsidR="00B04DEE" w:rsidRDefault="00BE5C54" w:rsidP="00F3249B">
            <w:pPr>
              <w:pStyle w:val="Textkrper"/>
            </w:pPr>
            <w:r>
              <w:t>Ich möchte</w:t>
            </w:r>
            <w:r w:rsidR="002F401B">
              <w:t>...</w:t>
            </w:r>
          </w:p>
          <w:p w:rsidR="002F401B" w:rsidRPr="00A410C8" w:rsidRDefault="002F401B" w:rsidP="00F3249B">
            <w:pPr>
              <w:pStyle w:val="Textkrper"/>
            </w:pPr>
          </w:p>
        </w:tc>
      </w:tr>
      <w:tr w:rsidR="00B04DEE" w:rsidRPr="00A410C8" w:rsidTr="008F7E41">
        <w:tblPrEx>
          <w:tblBorders>
            <w:top w:val="none" w:sz="0" w:space="0" w:color="auto"/>
          </w:tblBorders>
        </w:tblPrEx>
        <w:tc>
          <w:tcPr>
            <w:tcW w:w="2457" w:type="dxa"/>
            <w:shd w:val="clear" w:color="auto" w:fill="auto"/>
          </w:tcPr>
          <w:p w:rsidR="00B04DEE" w:rsidRPr="00A410C8" w:rsidRDefault="003F3515" w:rsidP="00F3249B">
            <w:pPr>
              <w:pStyle w:val="Textkrper"/>
            </w:pPr>
            <w:r>
              <w:t>Du beschimpfst mich i</w:t>
            </w:r>
            <w:r>
              <w:t>m</w:t>
            </w:r>
            <w:r>
              <w:t>mer mit hässlichen Wö</w:t>
            </w:r>
            <w:r>
              <w:t>r</w:t>
            </w:r>
            <w:r>
              <w:t>tern, du miese kleine Ra</w:t>
            </w:r>
            <w:r>
              <w:t>t</w:t>
            </w:r>
            <w:r>
              <w:t>te.</w:t>
            </w:r>
          </w:p>
        </w:tc>
        <w:tc>
          <w:tcPr>
            <w:tcW w:w="4773" w:type="dxa"/>
          </w:tcPr>
          <w:p w:rsidR="00A7622D" w:rsidRDefault="00A7622D" w:rsidP="00A7622D">
            <w:pPr>
              <w:pStyle w:val="Textkrper"/>
            </w:pPr>
            <w:r>
              <w:t>Mir gefällt nicht, dass ich...</w:t>
            </w:r>
          </w:p>
          <w:p w:rsidR="00A7622D" w:rsidRDefault="00A7622D" w:rsidP="00A7622D">
            <w:pPr>
              <w:pStyle w:val="Textkrper"/>
            </w:pPr>
          </w:p>
          <w:p w:rsidR="00B04DEE" w:rsidRPr="00A410C8" w:rsidRDefault="003F3515" w:rsidP="00A7622D">
            <w:pPr>
              <w:pStyle w:val="Textkrper"/>
            </w:pPr>
            <w:r>
              <w:t xml:space="preserve">Ich möchte, dass </w:t>
            </w:r>
            <w:r w:rsidR="00B772C8">
              <w:t>wir...</w:t>
            </w:r>
          </w:p>
        </w:tc>
      </w:tr>
    </w:tbl>
    <w:p w:rsidR="00506550" w:rsidRDefault="00511501" w:rsidP="00C2188A">
      <w:pPr>
        <w:pStyle w:val="Listenabsatz"/>
        <w:numPr>
          <w:ilvl w:val="0"/>
          <w:numId w:val="31"/>
        </w:numPr>
      </w:pPr>
      <w:r w:rsidRPr="00AA18D1">
        <w:rPr>
          <w:noProof/>
          <w:lang w:eastAsia="de-DE"/>
        </w:rPr>
        <w:drawing>
          <wp:anchor distT="0" distB="0" distL="114300" distR="114300" simplePos="0" relativeHeight="251888640" behindDoc="0" locked="0" layoutInCell="1" allowOverlap="1" wp14:anchorId="31CB30DD" wp14:editId="5B1E5671">
            <wp:simplePos x="0" y="0"/>
            <wp:positionH relativeFrom="column">
              <wp:posOffset>4796600</wp:posOffset>
            </wp:positionH>
            <wp:positionV relativeFrom="paragraph">
              <wp:posOffset>510540</wp:posOffset>
            </wp:positionV>
            <wp:extent cx="323850" cy="323850"/>
            <wp:effectExtent l="0" t="0" r="0" b="0"/>
            <wp:wrapNone/>
            <wp:docPr id="1450" name="Grafik 1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1687B">
        <w:rPr>
          <w:noProof/>
          <w:sz w:val="24"/>
          <w:lang w:eastAsia="de-DE"/>
        </w:rPr>
        <w:drawing>
          <wp:anchor distT="0" distB="0" distL="114300" distR="114300" simplePos="0" relativeHeight="251753472" behindDoc="0" locked="0" layoutInCell="0" allowOverlap="1" wp14:anchorId="598F6EB5" wp14:editId="6E96FF40">
            <wp:simplePos x="0" y="0"/>
            <wp:positionH relativeFrom="rightMargin">
              <wp:posOffset>496570</wp:posOffset>
            </wp:positionH>
            <wp:positionV relativeFrom="paragraph">
              <wp:posOffset>519430</wp:posOffset>
            </wp:positionV>
            <wp:extent cx="302400" cy="324000"/>
            <wp:effectExtent l="0" t="0" r="2540" b="0"/>
            <wp:wrapNone/>
            <wp:docPr id="92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506550">
        <w:t>Schreiben Sie</w:t>
      </w:r>
      <w:r w:rsidR="00DC1F65">
        <w:t xml:space="preserve"> das Streitgespräch aus Aufgabe 1 um in einen höflich geführten Di</w:t>
      </w:r>
      <w:r w:rsidR="00DC1F65">
        <w:t>a</w:t>
      </w:r>
      <w:r w:rsidR="00DC1F65">
        <w:t>log, in dem die beiden Kontrahenten ihre Argumente austauschen</w:t>
      </w:r>
      <w:r w:rsidR="00B04DEE">
        <w:t>. Sie können sich für die beiden Positionen auch neue Argumente einfallen lassen.</w:t>
      </w:r>
      <w:r w:rsidR="00506550">
        <w:t xml:space="preserve"> </w:t>
      </w:r>
      <w:r w:rsidR="006D3D2F">
        <w:t>Verwenden</w:t>
      </w:r>
      <w:r w:rsidR="00506550">
        <w:t xml:space="preserve"> Sie Ich</w:t>
      </w:r>
      <w:r w:rsidR="0050050F">
        <w:t xml:space="preserve"> </w:t>
      </w:r>
      <w:r w:rsidR="00506550">
        <w:t xml:space="preserve">-Botschaften, </w:t>
      </w:r>
      <w:r w:rsidR="00DC1F65">
        <w:t xml:space="preserve">die in den </w:t>
      </w:r>
      <w:r w:rsidR="006D3D2F">
        <w:t>Sinnzusammenhang pass</w:t>
      </w:r>
      <w:r w:rsidR="00DC1F65">
        <w:t>en</w:t>
      </w:r>
      <w:r w:rsidR="006D3D2F">
        <w:t xml:space="preserve">. </w:t>
      </w:r>
      <w:r w:rsidR="00DC1F65">
        <w:t>Sie können an den geeigneten Stellen auch folgende</w:t>
      </w:r>
      <w:r w:rsidR="00506550">
        <w:t xml:space="preserve">  Satzbaustei</w:t>
      </w:r>
      <w:r w:rsidR="00DC1F65">
        <w:t>ne</w:t>
      </w:r>
      <w:r w:rsidR="00506550">
        <w:rPr>
          <w:noProof/>
          <w:sz w:val="24"/>
          <w:lang w:eastAsia="de-DE"/>
        </w:rPr>
        <w:drawing>
          <wp:anchor distT="0" distB="0" distL="114300" distR="114300" simplePos="0" relativeHeight="251748352" behindDoc="0" locked="0" layoutInCell="0" allowOverlap="1" wp14:anchorId="707BE4A5" wp14:editId="5BFF8B38">
            <wp:simplePos x="0" y="0"/>
            <wp:positionH relativeFrom="rightMargin">
              <wp:posOffset>107950</wp:posOffset>
            </wp:positionH>
            <wp:positionV relativeFrom="paragraph">
              <wp:posOffset>0</wp:posOffset>
            </wp:positionV>
            <wp:extent cx="345600" cy="324000"/>
            <wp:effectExtent l="0" t="0" r="0" b="0"/>
            <wp:wrapNone/>
            <wp:docPr id="50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506550">
        <w:rPr>
          <w:noProof/>
          <w:sz w:val="24"/>
          <w:lang w:eastAsia="de-DE"/>
        </w:rPr>
        <w:drawing>
          <wp:anchor distT="0" distB="0" distL="114300" distR="114300" simplePos="0" relativeHeight="251749376" behindDoc="0" locked="0" layoutInCell="0" allowOverlap="1" wp14:anchorId="758CD827" wp14:editId="374D5731">
            <wp:simplePos x="0" y="0"/>
            <wp:positionH relativeFrom="rightMargin">
              <wp:posOffset>467995</wp:posOffset>
            </wp:positionH>
            <wp:positionV relativeFrom="paragraph">
              <wp:posOffset>0</wp:posOffset>
            </wp:positionV>
            <wp:extent cx="345440" cy="323850"/>
            <wp:effectExtent l="0" t="0" r="0" b="0"/>
            <wp:wrapNone/>
            <wp:docPr id="51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C1F65">
        <w:t xml:space="preserve"> benutzen.</w:t>
      </w:r>
    </w:p>
    <w:p w:rsidR="00506550" w:rsidRDefault="00506550" w:rsidP="006D3D2F">
      <w:pPr>
        <w:pStyle w:val="AufgabeKasten"/>
      </w:pPr>
      <w:r>
        <w:t>Ich verstehe deine Meinung, aber ich teile sie nicht.</w:t>
      </w:r>
    </w:p>
    <w:p w:rsidR="00506550" w:rsidRDefault="00506550" w:rsidP="006D3D2F">
      <w:pPr>
        <w:pStyle w:val="AufgabeKasten"/>
      </w:pPr>
      <w:r>
        <w:t>Du kannst  Recht haben, aber...</w:t>
      </w:r>
    </w:p>
    <w:p w:rsidR="00506550" w:rsidRDefault="00506550" w:rsidP="006D3D2F">
      <w:pPr>
        <w:pStyle w:val="AufgabeKasten"/>
      </w:pPr>
      <w:r>
        <w:t>Das ist ein interessanter Gedanke, den d</w:t>
      </w:r>
      <w:r w:rsidR="00DC1F65">
        <w:t>u</w:t>
      </w:r>
      <w:r>
        <w:t xml:space="preserve"> formulierst. Wichtig ist aber auch  ...</w:t>
      </w:r>
    </w:p>
    <w:p w:rsidR="006D3D2F" w:rsidRDefault="008423F2" w:rsidP="00B0232A">
      <w:pPr>
        <w:pStyle w:val="AufgabeKasten"/>
      </w:pPr>
      <w:r>
        <w:rPr>
          <w:noProof/>
          <w:sz w:val="24"/>
          <w:lang w:eastAsia="de-DE"/>
        </w:rPr>
        <w:drawing>
          <wp:anchor distT="0" distB="0" distL="114300" distR="114300" simplePos="0" relativeHeight="251757568" behindDoc="0" locked="0" layoutInCell="0" allowOverlap="1" wp14:anchorId="665DE76E" wp14:editId="3B844E5D">
            <wp:simplePos x="0" y="0"/>
            <wp:positionH relativeFrom="rightMargin">
              <wp:posOffset>107950</wp:posOffset>
            </wp:positionH>
            <wp:positionV relativeFrom="paragraph">
              <wp:posOffset>43180</wp:posOffset>
            </wp:positionV>
            <wp:extent cx="345440" cy="323850"/>
            <wp:effectExtent l="0" t="0" r="0" b="0"/>
            <wp:wrapNone/>
            <wp:docPr id="93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58592" behindDoc="0" locked="0" layoutInCell="0" allowOverlap="1" wp14:anchorId="077C604E" wp14:editId="49874B3B">
            <wp:simplePos x="0" y="0"/>
            <wp:positionH relativeFrom="rightMargin">
              <wp:posOffset>467995</wp:posOffset>
            </wp:positionH>
            <wp:positionV relativeFrom="paragraph">
              <wp:posOffset>43180</wp:posOffset>
            </wp:positionV>
            <wp:extent cx="345440" cy="323850"/>
            <wp:effectExtent l="0" t="0" r="0" b="0"/>
            <wp:wrapNone/>
            <wp:docPr id="93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D3D2F">
        <w:t xml:space="preserve">Du hast gute </w:t>
      </w:r>
      <w:r w:rsidR="00DC1F65">
        <w:t>Argumente</w:t>
      </w:r>
      <w:r w:rsidR="006D3D2F">
        <w:t>, aber vielleicht kann ich dich von der gegenteiligen Me</w:t>
      </w:r>
      <w:r w:rsidR="006D3D2F">
        <w:t>i</w:t>
      </w:r>
      <w:r w:rsidR="006D3D2F">
        <w:t>nung überzeugen....</w:t>
      </w:r>
    </w:p>
    <w:p w:rsidR="00C80E54" w:rsidRDefault="006D3D2F" w:rsidP="00C2188A">
      <w:pPr>
        <w:pStyle w:val="Listenabsatz"/>
        <w:numPr>
          <w:ilvl w:val="0"/>
          <w:numId w:val="31"/>
        </w:numPr>
      </w:pPr>
      <w:r>
        <w:rPr>
          <w:noProof/>
          <w:sz w:val="24"/>
          <w:lang w:eastAsia="de-DE"/>
        </w:rPr>
        <w:drawing>
          <wp:anchor distT="0" distB="0" distL="114300" distR="114300" simplePos="0" relativeHeight="251755520" behindDoc="0" locked="0" layoutInCell="0" allowOverlap="1" wp14:anchorId="4FAE9BD5" wp14:editId="789D236D">
            <wp:simplePos x="0" y="0"/>
            <wp:positionH relativeFrom="rightMargin">
              <wp:posOffset>160020</wp:posOffset>
            </wp:positionH>
            <wp:positionV relativeFrom="paragraph">
              <wp:posOffset>0</wp:posOffset>
            </wp:positionV>
            <wp:extent cx="658495" cy="323850"/>
            <wp:effectExtent l="0" t="0" r="8255" b="0"/>
            <wp:wrapNone/>
            <wp:docPr id="92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Bearbeiten Sie die</w:t>
      </w:r>
      <w:r w:rsidR="00E97F51">
        <w:t xml:space="preserve"> nächste</w:t>
      </w:r>
      <w:r>
        <w:t xml:space="preserve"> Aufgabe zu zweit. Kontrollieren Sie gegenseitig, ab alle Beleidigungen aus dem Dialog verschwunden sind und ob die beiden Kontrahenten </w:t>
      </w:r>
      <w:r>
        <w:lastRenderedPageBreak/>
        <w:t xml:space="preserve">die jeweilige Gegenposition respektieren. Lesen Sie Ihre Gespräche mit verteilten Rollen. Wie </w:t>
      </w:r>
      <w:r w:rsidR="005166C5">
        <w:t xml:space="preserve"> </w:t>
      </w:r>
      <w:r>
        <w:t>wirkt der neue Gesprächsstil auf Sie?</w:t>
      </w:r>
    </w:p>
    <w:p w:rsidR="006D3D2F" w:rsidRDefault="006D3D2F" w:rsidP="006D3D2F"/>
    <w:p w:rsidR="008423F2" w:rsidRDefault="008423F2" w:rsidP="006D3D2F"/>
    <w:p w:rsidR="00EB57CC" w:rsidRDefault="007C6491" w:rsidP="00C2188A">
      <w:pPr>
        <w:pStyle w:val="Listenabsatz"/>
        <w:numPr>
          <w:ilvl w:val="0"/>
          <w:numId w:val="31"/>
        </w:numPr>
      </w:pPr>
      <w:r>
        <w:rPr>
          <w:noProof/>
          <w:sz w:val="24"/>
          <w:lang w:eastAsia="de-DE"/>
        </w:rPr>
        <w:drawing>
          <wp:anchor distT="0" distB="0" distL="114300" distR="114300" simplePos="0" relativeHeight="251760640" behindDoc="0" locked="0" layoutInCell="0" allowOverlap="1" wp14:anchorId="5CD7E34E" wp14:editId="61381E9F">
            <wp:simplePos x="0" y="0"/>
            <wp:positionH relativeFrom="rightMargin">
              <wp:posOffset>497205</wp:posOffset>
            </wp:positionH>
            <wp:positionV relativeFrom="paragraph">
              <wp:posOffset>0</wp:posOffset>
            </wp:positionV>
            <wp:extent cx="302260" cy="323850"/>
            <wp:effectExtent l="0" t="0" r="2540" b="0"/>
            <wp:wrapNone/>
            <wp:docPr id="93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833B7">
        <w:rPr>
          <w:noProof/>
          <w:sz w:val="24"/>
          <w:lang w:eastAsia="de-DE"/>
        </w:rPr>
        <w:drawing>
          <wp:anchor distT="0" distB="0" distL="114300" distR="114300" simplePos="0" relativeHeight="251762688" behindDoc="0" locked="0" layoutInCell="0" allowOverlap="1" wp14:anchorId="40FB9A32" wp14:editId="0F57413D">
            <wp:simplePos x="0" y="0"/>
            <wp:positionH relativeFrom="rightMargin">
              <wp:posOffset>107950</wp:posOffset>
            </wp:positionH>
            <wp:positionV relativeFrom="paragraph">
              <wp:posOffset>-10795</wp:posOffset>
            </wp:positionV>
            <wp:extent cx="345600" cy="324000"/>
            <wp:effectExtent l="0" t="0" r="0" b="0"/>
            <wp:wrapNone/>
            <wp:docPr id="93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6D3D2F">
        <w:t>Informieren Sie sich im Internet über die Bedeutung von Toleranz.</w:t>
      </w:r>
      <w:r w:rsidR="00EB57CC" w:rsidRPr="00EB57CC">
        <w:t xml:space="preserve"> </w:t>
      </w:r>
      <w:r w:rsidR="0073651B">
        <w:t>E</w:t>
      </w:r>
      <w:r w:rsidR="00EB57CC">
        <w:t>in</w:t>
      </w:r>
      <w:r w:rsidR="0073651B">
        <w:t>e empfe</w:t>
      </w:r>
      <w:r w:rsidR="0073651B">
        <w:t>h</w:t>
      </w:r>
      <w:r w:rsidR="0073651B">
        <w:t xml:space="preserve">lenswerte Seite ist dabei die folgende: </w:t>
      </w:r>
    </w:p>
    <w:p w:rsidR="0073651B" w:rsidRDefault="0073651B" w:rsidP="006D3D2F"/>
    <w:p w:rsidR="0020442A" w:rsidRDefault="00EB57CC" w:rsidP="006D3D2F">
      <w:r w:rsidRPr="00EB57CC">
        <w:t>www.ard.de/home/themenwoche/startseite_ard_themenwoche_2014_toleranz/1095226/index.html</w:t>
      </w:r>
      <w:r w:rsidR="0073651B">
        <w:t xml:space="preserve"> </w:t>
      </w:r>
    </w:p>
    <w:p w:rsidR="0073651B" w:rsidRDefault="0073651B" w:rsidP="006D3D2F">
      <w:r w:rsidRPr="0073651B">
        <w:t>(Die ARD hat hier prominente und nicht prominente Leute befragt, was für sie Toleranz bedeutet.)</w:t>
      </w:r>
    </w:p>
    <w:p w:rsidR="005166C5" w:rsidRDefault="005166C5" w:rsidP="0073651B"/>
    <w:p w:rsidR="005166C5" w:rsidRDefault="00495BE4" w:rsidP="0073651B">
      <w:r>
        <w:t xml:space="preserve">Notieren Sie anschließend  </w:t>
      </w:r>
      <w:r w:rsidR="005166C5">
        <w:t>in Stichworte</w:t>
      </w:r>
      <w:r w:rsidR="003420DA">
        <w:t>n</w:t>
      </w:r>
      <w:r w:rsidR="005166C5">
        <w:t>, welche Bedeutung Toleranz für Sie selbst hat.</w:t>
      </w:r>
    </w:p>
    <w:p w:rsidR="00E66034" w:rsidRDefault="00E66034" w:rsidP="00E66034">
      <w:pPr>
        <w:pStyle w:val="Textkrper"/>
      </w:pPr>
    </w:p>
    <w:p w:rsidR="00E66034" w:rsidRDefault="00E66034" w:rsidP="00C2188A">
      <w:pPr>
        <w:pStyle w:val="Textkrper"/>
        <w:numPr>
          <w:ilvl w:val="0"/>
          <w:numId w:val="31"/>
        </w:numPr>
      </w:pPr>
      <w:r>
        <w:t>Diskutieren Si</w:t>
      </w:r>
      <w:r w:rsidR="005C32BE">
        <w:t>e in der Gruppe folgende Fragen</w:t>
      </w:r>
      <w:r>
        <w:rPr>
          <w:noProof/>
          <w:sz w:val="24"/>
        </w:rPr>
        <w:drawing>
          <wp:anchor distT="0" distB="0" distL="114300" distR="114300" simplePos="0" relativeHeight="251734016" behindDoc="0" locked="0" layoutInCell="0" allowOverlap="1" wp14:anchorId="20F78E9A" wp14:editId="54266763">
            <wp:simplePos x="0" y="0"/>
            <wp:positionH relativeFrom="rightMargin">
              <wp:posOffset>107950</wp:posOffset>
            </wp:positionH>
            <wp:positionV relativeFrom="paragraph">
              <wp:posOffset>0</wp:posOffset>
            </wp:positionV>
            <wp:extent cx="345600" cy="324000"/>
            <wp:effectExtent l="0" t="0" r="0" b="0"/>
            <wp:wrapNone/>
            <wp:docPr id="47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AD48DC">
        <w:t>:</w:t>
      </w:r>
      <w:r w:rsidR="005C32BE">
        <w:t xml:space="preserve"> </w:t>
      </w:r>
    </w:p>
    <w:p w:rsidR="0073651B" w:rsidRDefault="00A1687B" w:rsidP="005166C5">
      <w:pPr>
        <w:pStyle w:val="AufgabeKasten"/>
      </w:pPr>
      <w:r>
        <w:rPr>
          <w:noProof/>
          <w:lang w:eastAsia="de-DE"/>
        </w:rPr>
        <w:drawing>
          <wp:anchor distT="0" distB="0" distL="114300" distR="114300" simplePos="0" relativeHeight="251766784" behindDoc="0" locked="0" layoutInCell="0" allowOverlap="1" wp14:anchorId="69E5EE15" wp14:editId="34EB8175">
            <wp:simplePos x="0" y="0"/>
            <wp:positionH relativeFrom="rightMargin">
              <wp:posOffset>113665</wp:posOffset>
            </wp:positionH>
            <wp:positionV relativeFrom="paragraph">
              <wp:posOffset>270510</wp:posOffset>
            </wp:positionV>
            <wp:extent cx="532765" cy="323850"/>
            <wp:effectExtent l="0" t="0" r="635" b="0"/>
            <wp:wrapNone/>
            <wp:docPr id="50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66034">
        <w:t>Ist der Respekt vor anderen Meinungen eine Frage der Erziehung?</w:t>
      </w:r>
    </w:p>
    <w:p w:rsidR="00E66034" w:rsidRDefault="005166C5" w:rsidP="005166C5">
      <w:pPr>
        <w:pStyle w:val="AufgabeKasten"/>
      </w:pPr>
      <w:r>
        <w:t>Wie kann man Toleranz lernen?</w:t>
      </w:r>
    </w:p>
    <w:p w:rsidR="005166C5" w:rsidRDefault="005166C5" w:rsidP="005166C5">
      <w:pPr>
        <w:pStyle w:val="AufgabeKasten"/>
      </w:pPr>
      <w:r>
        <w:t xml:space="preserve"> Wann stößt Toleranz an ihre Grenzen?</w:t>
      </w:r>
    </w:p>
    <w:p w:rsidR="00E66034" w:rsidRDefault="001F080F" w:rsidP="005166C5">
      <w:pPr>
        <w:pStyle w:val="AufgabeKasten"/>
      </w:pPr>
      <w:r>
        <w:t>W</w:t>
      </w:r>
      <w:r w:rsidR="00E66034">
        <w:t>elche Ursachen hat Intoleranz?</w:t>
      </w:r>
    </w:p>
    <w:p w:rsidR="00E66034" w:rsidRDefault="001F080F" w:rsidP="005166C5">
      <w:pPr>
        <w:pStyle w:val="AufgabeKasten"/>
      </w:pPr>
      <w:r>
        <w:t>Welche F</w:t>
      </w:r>
      <w:r w:rsidR="00E66034">
        <w:t>olgen kann Intoleranz haben?</w:t>
      </w:r>
    </w:p>
    <w:p w:rsidR="005166C5" w:rsidRDefault="00511501" w:rsidP="005166C5">
      <w:pPr>
        <w:pStyle w:val="AufgabeKasten"/>
      </w:pPr>
      <w:r w:rsidRPr="00AA18D1">
        <w:rPr>
          <w:noProof/>
          <w:lang w:eastAsia="de-DE"/>
        </w:rPr>
        <w:drawing>
          <wp:anchor distT="0" distB="0" distL="114300" distR="114300" simplePos="0" relativeHeight="251889664" behindDoc="0" locked="0" layoutInCell="1" allowOverlap="1" wp14:anchorId="18977E51" wp14:editId="06D5AB4B">
            <wp:simplePos x="0" y="0"/>
            <wp:positionH relativeFrom="column">
              <wp:posOffset>4789805</wp:posOffset>
            </wp:positionH>
            <wp:positionV relativeFrom="paragraph">
              <wp:posOffset>4445</wp:posOffset>
            </wp:positionV>
            <wp:extent cx="324000" cy="324000"/>
            <wp:effectExtent l="0" t="0" r="0" b="0"/>
            <wp:wrapNone/>
            <wp:docPr id="1451" name="Grafik 1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1F080F">
        <w:t>Warum ist T</w:t>
      </w:r>
      <w:r w:rsidR="00E66034">
        <w:t>oleranz für e</w:t>
      </w:r>
      <w:r w:rsidR="001F080F">
        <w:t xml:space="preserve">ine demokratische Gesellschaft </w:t>
      </w:r>
      <w:r w:rsidR="00E66034">
        <w:t>elementar?</w:t>
      </w:r>
      <w:r w:rsidRPr="00511501">
        <w:rPr>
          <w:noProof/>
        </w:rPr>
        <w:t xml:space="preserve"> </w:t>
      </w:r>
    </w:p>
    <w:p w:rsidR="009D461F" w:rsidRDefault="005166C5" w:rsidP="005166C5">
      <w:pPr>
        <w:pStyle w:val="Textkrper"/>
      </w:pPr>
      <w:r w:rsidRPr="005166C5">
        <w:t xml:space="preserve">Halten Sie Ihre Gedanken stichwortartig  auf Metaplankarten fest. Erstellen Sie mit Hilfe der Metaplankarten ein Plakat zum Thema </w:t>
      </w:r>
      <w:r w:rsidR="00846B78">
        <w:t>„</w:t>
      </w:r>
      <w:r w:rsidRPr="005166C5">
        <w:t>Toleranz von anderen Ansichten</w:t>
      </w:r>
      <w:r w:rsidR="00846B78">
        <w:t>“.</w:t>
      </w:r>
    </w:p>
    <w:p w:rsidR="009D461F" w:rsidRDefault="009D461F" w:rsidP="005166C5">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E44DF" w:rsidRPr="00B51DE9" w:rsidTr="00066771">
        <w:trPr>
          <w:trHeight w:val="523"/>
        </w:trPr>
        <w:tc>
          <w:tcPr>
            <w:tcW w:w="2268" w:type="dxa"/>
            <w:tcBorders>
              <w:left w:val="single" w:sz="4" w:space="0" w:color="auto"/>
              <w:bottom w:val="single" w:sz="4" w:space="0" w:color="auto"/>
              <w:right w:val="single" w:sz="4" w:space="0" w:color="auto"/>
            </w:tcBorders>
            <w:shd w:val="clear" w:color="auto" w:fill="D9D9D9"/>
            <w:hideMark/>
          </w:tcPr>
          <w:p w:rsidR="005E44DF" w:rsidRDefault="005E44DF" w:rsidP="00066771">
            <w:pPr>
              <w:pStyle w:val="Tabelle6pt"/>
              <w:rPr>
                <w:color w:val="000000"/>
              </w:rPr>
            </w:pPr>
            <w:r>
              <w:lastRenderedPageBreak/>
              <w:t>Kompetenzbereich</w:t>
            </w:r>
          </w:p>
          <w:p w:rsidR="00243D25" w:rsidRPr="00243D25" w:rsidRDefault="003033AC" w:rsidP="00243D25">
            <w:pPr>
              <w:pStyle w:val="TabelleKopflinks"/>
            </w:pPr>
            <w:r>
              <w:t xml:space="preserve">03 </w:t>
            </w:r>
            <w:r w:rsidR="00243D25" w:rsidRPr="00243D25">
              <w:t>Sprechen</w:t>
            </w:r>
          </w:p>
          <w:p w:rsidR="005E44DF" w:rsidRDefault="00243D25" w:rsidP="00243D25">
            <w:pPr>
              <w:pStyle w:val="TabelleKopflinks"/>
            </w:pPr>
            <w:r w:rsidRPr="00243D25">
              <w:t>(An Gesprächen tei</w:t>
            </w:r>
            <w:r w:rsidRPr="00243D25">
              <w:t>l</w:t>
            </w:r>
            <w:r w:rsidR="003033AC">
              <w:t>nehmen)</w:t>
            </w:r>
          </w:p>
        </w:tc>
        <w:tc>
          <w:tcPr>
            <w:tcW w:w="851" w:type="dxa"/>
            <w:tcBorders>
              <w:left w:val="single" w:sz="4" w:space="0" w:color="auto"/>
              <w:bottom w:val="single" w:sz="4" w:space="0" w:color="auto"/>
              <w:right w:val="single" w:sz="4" w:space="0" w:color="auto"/>
            </w:tcBorders>
            <w:shd w:val="clear" w:color="auto" w:fill="D9D9D9"/>
            <w:hideMark/>
          </w:tcPr>
          <w:p w:rsidR="005E44DF" w:rsidRDefault="005E44DF" w:rsidP="00066771">
            <w:pPr>
              <w:pStyle w:val="Tabelle6pt"/>
              <w:rPr>
                <w:color w:val="000000"/>
              </w:rPr>
            </w:pPr>
            <w:r>
              <w:t>Lernfortschritt</w:t>
            </w:r>
          </w:p>
          <w:p w:rsidR="005E44DF" w:rsidRDefault="00066771" w:rsidP="00066771">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5E44DF" w:rsidRDefault="005E44DF" w:rsidP="00066771">
            <w:pPr>
              <w:pStyle w:val="Tabelle6pt"/>
              <w:rPr>
                <w:color w:val="000000"/>
              </w:rPr>
            </w:pPr>
            <w:r>
              <w:t>Materialien/Titel</w:t>
            </w:r>
          </w:p>
          <w:p w:rsidR="005E44DF" w:rsidRDefault="00066771" w:rsidP="00066771">
            <w:pPr>
              <w:pStyle w:val="TabelleKopflinks"/>
            </w:pPr>
            <w:r>
              <w:t>Gutes und schlechtes Diskussionsverhalten</w:t>
            </w:r>
            <w:r w:rsidR="00B15024">
              <w:t xml:space="preserve"> erkennen</w:t>
            </w:r>
          </w:p>
        </w:tc>
        <w:tc>
          <w:tcPr>
            <w:tcW w:w="188" w:type="dxa"/>
            <w:vMerge w:val="restart"/>
            <w:tcBorders>
              <w:top w:val="nil"/>
              <w:left w:val="single" w:sz="4" w:space="0" w:color="auto"/>
              <w:bottom w:val="nil"/>
              <w:right w:val="single" w:sz="4" w:space="0" w:color="auto"/>
            </w:tcBorders>
            <w:shd w:val="clear" w:color="auto" w:fill="FFFFFF"/>
          </w:tcPr>
          <w:p w:rsidR="005E44DF" w:rsidRPr="004B658C" w:rsidRDefault="005E44DF" w:rsidP="0006677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E44DF" w:rsidRPr="00B51DE9" w:rsidRDefault="005E44DF" w:rsidP="00066771">
            <w:pPr>
              <w:pStyle w:val="TabelleKopfmitte"/>
            </w:pPr>
          </w:p>
          <w:p w:rsidR="005E44DF" w:rsidRPr="00B51DE9" w:rsidRDefault="009D461F" w:rsidP="00066771">
            <w:pPr>
              <w:pStyle w:val="TabelleKopfmitte"/>
              <w:rPr>
                <w:rFonts w:eastAsia="Calibri"/>
              </w:rPr>
            </w:pPr>
            <w:r>
              <w:t>D03.05.04.01</w:t>
            </w:r>
          </w:p>
        </w:tc>
      </w:tr>
      <w:tr w:rsidR="005E44DF" w:rsidRPr="00B51DE9" w:rsidTr="00066771">
        <w:tc>
          <w:tcPr>
            <w:tcW w:w="7348" w:type="dxa"/>
            <w:gridSpan w:val="3"/>
            <w:tcBorders>
              <w:left w:val="single" w:sz="4" w:space="0" w:color="auto"/>
              <w:right w:val="single" w:sz="4" w:space="0" w:color="auto"/>
            </w:tcBorders>
            <w:hideMark/>
          </w:tcPr>
          <w:p w:rsidR="005E44DF" w:rsidRPr="004B658C" w:rsidRDefault="005E44DF" w:rsidP="00066771">
            <w:pPr>
              <w:pStyle w:val="Tabelle6pt"/>
            </w:pPr>
            <w:r w:rsidRPr="004B658C">
              <w:t>Kompetenz:</w:t>
            </w:r>
          </w:p>
          <w:p w:rsidR="005E44DF" w:rsidRDefault="00066771" w:rsidP="00066771">
            <w:pPr>
              <w:pStyle w:val="Kopf8ptafz"/>
            </w:pPr>
            <w:r>
              <w:t>Ich kann</w:t>
            </w:r>
            <w:r w:rsidR="00271E6A">
              <w:t xml:space="preserve"> gutes und schlechtes Diskussionsverhalten voneinander unterscheiden.</w:t>
            </w:r>
          </w:p>
          <w:p w:rsidR="005E44DF" w:rsidRDefault="005E44DF" w:rsidP="00066771">
            <w:pPr>
              <w:pStyle w:val="Kopf8ptafz"/>
              <w:numPr>
                <w:ilvl w:val="0"/>
                <w:numId w:val="0"/>
              </w:numPr>
              <w:ind w:left="227"/>
            </w:pPr>
          </w:p>
        </w:tc>
        <w:tc>
          <w:tcPr>
            <w:tcW w:w="188" w:type="dxa"/>
            <w:vMerge/>
            <w:tcBorders>
              <w:left w:val="single" w:sz="4" w:space="0" w:color="auto"/>
              <w:bottom w:val="nil"/>
              <w:right w:val="nil"/>
            </w:tcBorders>
            <w:vAlign w:val="center"/>
            <w:hideMark/>
          </w:tcPr>
          <w:p w:rsidR="005E44DF" w:rsidRDefault="005E44DF" w:rsidP="0006677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D461F" w:rsidRPr="00B51DE9" w:rsidTr="008F7E41">
              <w:trPr>
                <w:trHeight w:val="284"/>
              </w:trPr>
              <w:tc>
                <w:tcPr>
                  <w:tcW w:w="2090" w:type="dxa"/>
                  <w:shd w:val="clear" w:color="auto" w:fill="auto"/>
                </w:tcPr>
                <w:p w:rsidR="009D461F" w:rsidRPr="00B51DE9" w:rsidRDefault="009D461F" w:rsidP="008F7E41">
                  <w:pPr>
                    <w:pStyle w:val="Textkrpermitte"/>
                  </w:pPr>
                  <w:proofErr w:type="spellStart"/>
                  <w:r w:rsidRPr="00B51DE9">
                    <w:t>LernPROJEKT</w:t>
                  </w:r>
                  <w:proofErr w:type="spellEnd"/>
                </w:p>
              </w:tc>
            </w:tr>
            <w:tr w:rsidR="009D461F" w:rsidRPr="00B51DE9" w:rsidTr="008F7E41">
              <w:trPr>
                <w:trHeight w:val="284"/>
              </w:trPr>
              <w:tc>
                <w:tcPr>
                  <w:tcW w:w="2090" w:type="dxa"/>
                  <w:shd w:val="clear" w:color="auto" w:fill="auto"/>
                </w:tcPr>
                <w:p w:rsidR="009D461F" w:rsidRPr="00B51DE9" w:rsidRDefault="009D461F" w:rsidP="008F7E41">
                  <w:pPr>
                    <w:pStyle w:val="Textkrpermitte"/>
                  </w:pPr>
                  <w:proofErr w:type="spellStart"/>
                  <w:r w:rsidRPr="00B51DE9">
                    <w:t>LernTHEMA</w:t>
                  </w:r>
                  <w:proofErr w:type="spellEnd"/>
                </w:p>
              </w:tc>
            </w:tr>
            <w:tr w:rsidR="009D461F" w:rsidRPr="00B51DE9" w:rsidTr="008F7E41">
              <w:trPr>
                <w:trHeight w:val="284"/>
              </w:trPr>
              <w:tc>
                <w:tcPr>
                  <w:tcW w:w="2090" w:type="dxa"/>
                  <w:shd w:val="clear" w:color="auto" w:fill="D9D9D9" w:themeFill="background1" w:themeFillShade="D9"/>
                </w:tcPr>
                <w:p w:rsidR="009D461F" w:rsidRPr="00B51DE9" w:rsidRDefault="009D461F" w:rsidP="008F7E41">
                  <w:pPr>
                    <w:pStyle w:val="TabelleKopfmitte"/>
                  </w:pPr>
                  <w:proofErr w:type="spellStart"/>
                  <w:r w:rsidRPr="00B51DE9">
                    <w:t>LernSCHRITT</w:t>
                  </w:r>
                  <w:proofErr w:type="spellEnd"/>
                </w:p>
              </w:tc>
            </w:tr>
          </w:tbl>
          <w:p w:rsidR="005E44DF" w:rsidRPr="00B51DE9" w:rsidRDefault="005E44DF" w:rsidP="00066771">
            <w:pPr>
              <w:pStyle w:val="TabelleKopfmitte"/>
            </w:pPr>
          </w:p>
        </w:tc>
      </w:tr>
      <w:tr w:rsidR="005E44DF" w:rsidRPr="00B51DE9" w:rsidTr="00066771">
        <w:tc>
          <w:tcPr>
            <w:tcW w:w="7348" w:type="dxa"/>
            <w:gridSpan w:val="3"/>
            <w:tcBorders>
              <w:left w:val="single" w:sz="4" w:space="0" w:color="auto"/>
              <w:right w:val="single" w:sz="4" w:space="0" w:color="auto"/>
            </w:tcBorders>
            <w:hideMark/>
          </w:tcPr>
          <w:p w:rsidR="005E44DF" w:rsidRPr="004B658C" w:rsidRDefault="005E44DF" w:rsidP="00066771">
            <w:pPr>
              <w:pStyle w:val="Tabelle6pt"/>
            </w:pPr>
            <w:r w:rsidRPr="004B658C">
              <w:t>Hauptbezug:</w:t>
            </w:r>
          </w:p>
          <w:p w:rsidR="005E44DF" w:rsidRDefault="00CF2D26" w:rsidP="00066771">
            <w:pPr>
              <w:pStyle w:val="Kopf8ptafz"/>
            </w:pPr>
            <w:r>
              <w:t>Ich kann situationsangemessen Gespräche führen.</w:t>
            </w:r>
          </w:p>
        </w:tc>
        <w:tc>
          <w:tcPr>
            <w:tcW w:w="188" w:type="dxa"/>
            <w:vMerge/>
            <w:tcBorders>
              <w:left w:val="single" w:sz="4" w:space="0" w:color="auto"/>
              <w:bottom w:val="nil"/>
              <w:right w:val="nil"/>
            </w:tcBorders>
            <w:vAlign w:val="center"/>
            <w:hideMark/>
          </w:tcPr>
          <w:p w:rsidR="005E44DF" w:rsidRDefault="005E44DF" w:rsidP="0006677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E44DF" w:rsidRPr="00B51DE9" w:rsidRDefault="005E44DF" w:rsidP="00066771">
            <w:pPr>
              <w:pStyle w:val="TabelleKopfmitte"/>
            </w:pPr>
          </w:p>
        </w:tc>
      </w:tr>
      <w:tr w:rsidR="005E44DF" w:rsidRPr="00B51DE9" w:rsidTr="00066771">
        <w:tc>
          <w:tcPr>
            <w:tcW w:w="7348" w:type="dxa"/>
            <w:gridSpan w:val="3"/>
            <w:tcBorders>
              <w:left w:val="single" w:sz="4" w:space="0" w:color="auto"/>
              <w:right w:val="single" w:sz="4" w:space="0" w:color="auto"/>
            </w:tcBorders>
            <w:tcMar>
              <w:bottom w:w="0" w:type="dxa"/>
            </w:tcMar>
            <w:hideMark/>
          </w:tcPr>
          <w:p w:rsidR="005E44DF" w:rsidRDefault="005E44DF" w:rsidP="00066771">
            <w:pPr>
              <w:pStyle w:val="Tabelle6pt"/>
            </w:pPr>
            <w:r>
              <w:t>Weitere Bezüge:</w:t>
            </w:r>
          </w:p>
          <w:p w:rsidR="005E44DF" w:rsidRDefault="00CF2D26" w:rsidP="00066771">
            <w:pPr>
              <w:pStyle w:val="Kopf8ptafz"/>
            </w:pPr>
            <w:r>
              <w:t>Ich kann zu einem alltäglichen Thema  Stellung beziehen.</w:t>
            </w:r>
          </w:p>
        </w:tc>
        <w:tc>
          <w:tcPr>
            <w:tcW w:w="188" w:type="dxa"/>
            <w:vMerge/>
            <w:tcBorders>
              <w:left w:val="single" w:sz="4" w:space="0" w:color="auto"/>
              <w:bottom w:val="nil"/>
              <w:right w:val="nil"/>
            </w:tcBorders>
            <w:vAlign w:val="center"/>
            <w:hideMark/>
          </w:tcPr>
          <w:p w:rsidR="005E44DF" w:rsidRDefault="005E44DF" w:rsidP="0006677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E44DF" w:rsidRPr="00B51DE9" w:rsidRDefault="005E44DF" w:rsidP="00066771">
            <w:pPr>
              <w:pStyle w:val="TabelleKopfmitte"/>
            </w:pPr>
          </w:p>
        </w:tc>
      </w:tr>
    </w:tbl>
    <w:p w:rsidR="007B78DB" w:rsidRDefault="0020442A" w:rsidP="007B78DB">
      <w:pPr>
        <w:pStyle w:val="berschrift1"/>
      </w:pPr>
      <w:r>
        <w:rPr>
          <w:noProof/>
          <w:sz w:val="24"/>
        </w:rPr>
        <w:drawing>
          <wp:anchor distT="0" distB="0" distL="114300" distR="114300" simplePos="0" relativeHeight="251856896" behindDoc="0" locked="0" layoutInCell="0" allowOverlap="1" wp14:anchorId="158B2D44" wp14:editId="17543EDE">
            <wp:simplePos x="0" y="0"/>
            <wp:positionH relativeFrom="rightMargin">
              <wp:posOffset>107950</wp:posOffset>
            </wp:positionH>
            <wp:positionV relativeFrom="paragraph">
              <wp:posOffset>47625</wp:posOffset>
            </wp:positionV>
            <wp:extent cx="349885" cy="320675"/>
            <wp:effectExtent l="0" t="0" r="0" b="3175"/>
            <wp:wrapNone/>
            <wp:docPr id="99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857920" behindDoc="0" locked="0" layoutInCell="0" allowOverlap="1" wp14:anchorId="447617A5" wp14:editId="0175F262">
            <wp:simplePos x="0" y="0"/>
            <wp:positionH relativeFrom="rightMargin">
              <wp:posOffset>467995</wp:posOffset>
            </wp:positionH>
            <wp:positionV relativeFrom="paragraph">
              <wp:posOffset>47625</wp:posOffset>
            </wp:positionV>
            <wp:extent cx="349885" cy="320675"/>
            <wp:effectExtent l="0" t="0" r="0" b="3175"/>
            <wp:wrapNone/>
            <wp:docPr id="99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858944" behindDoc="0" locked="0" layoutInCell="0" allowOverlap="1" wp14:anchorId="483B5FDF" wp14:editId="28D9BEB6">
            <wp:simplePos x="0" y="0"/>
            <wp:positionH relativeFrom="rightMargin">
              <wp:posOffset>828040</wp:posOffset>
            </wp:positionH>
            <wp:positionV relativeFrom="paragraph">
              <wp:posOffset>47625</wp:posOffset>
            </wp:positionV>
            <wp:extent cx="348615" cy="320040"/>
            <wp:effectExtent l="0" t="0" r="0" b="3810"/>
            <wp:wrapNone/>
            <wp:docPr id="99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7B78DB">
        <w:t>Gutes und schlechtes Diskussionsverhalten</w:t>
      </w:r>
      <w:r w:rsidR="00B15024">
        <w:t xml:space="preserve"> erkennen</w:t>
      </w:r>
    </w:p>
    <w:p w:rsidR="00501989" w:rsidRDefault="004A2E97" w:rsidP="001E0DCD">
      <w:pPr>
        <w:pStyle w:val="Listenabsatz"/>
        <w:numPr>
          <w:ilvl w:val="0"/>
          <w:numId w:val="34"/>
        </w:numPr>
      </w:pPr>
      <w:r>
        <w:rPr>
          <w:noProof/>
          <w:lang w:eastAsia="de-DE"/>
        </w:rPr>
        <w:drawing>
          <wp:anchor distT="0" distB="0" distL="114300" distR="114300" simplePos="0" relativeHeight="251768832" behindDoc="0" locked="0" layoutInCell="0" allowOverlap="1" wp14:anchorId="17229FC5" wp14:editId="2657F826">
            <wp:simplePos x="0" y="0"/>
            <wp:positionH relativeFrom="rightMargin">
              <wp:posOffset>100965</wp:posOffset>
            </wp:positionH>
            <wp:positionV relativeFrom="paragraph">
              <wp:posOffset>63500</wp:posOffset>
            </wp:positionV>
            <wp:extent cx="532765" cy="323850"/>
            <wp:effectExtent l="0" t="0" r="635" b="0"/>
            <wp:wrapNone/>
            <wp:docPr id="50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80753">
        <w:t>Arbeiten S</w:t>
      </w:r>
      <w:r w:rsidR="00CF2D26">
        <w:t xml:space="preserve">ie zu dritt oder zu viert zusammen. </w:t>
      </w:r>
      <w:r w:rsidR="00501989">
        <w:t>Besprechen Sie gemeinsam folgende Fragen:</w:t>
      </w:r>
    </w:p>
    <w:p w:rsidR="00501989" w:rsidRDefault="00501989" w:rsidP="001E0DCD">
      <w:r>
        <w:t>- Welche Talkshows kennen Sie?</w:t>
      </w:r>
    </w:p>
    <w:p w:rsidR="00501989" w:rsidRDefault="00501989" w:rsidP="001E0DCD">
      <w:r>
        <w:t>- Welche sehen Sie gerne? Welche nicht? Warum?</w:t>
      </w:r>
    </w:p>
    <w:p w:rsidR="00501989" w:rsidRDefault="00501989" w:rsidP="001E0DCD"/>
    <w:p w:rsidR="001E0DCD" w:rsidRDefault="00501989" w:rsidP="00C2188A">
      <w:pPr>
        <w:pStyle w:val="Listenabsatz"/>
        <w:numPr>
          <w:ilvl w:val="0"/>
          <w:numId w:val="34"/>
        </w:numPr>
      </w:pPr>
      <w:r>
        <w:t>Sehen Sie sich das folg</w:t>
      </w:r>
      <w:r w:rsidR="004A2E97">
        <w:t xml:space="preserve">ende  Video an, </w:t>
      </w:r>
      <w:r w:rsidR="004A2E97">
        <w:rPr>
          <w:noProof/>
          <w:sz w:val="24"/>
          <w:lang w:eastAsia="de-DE"/>
        </w:rPr>
        <w:drawing>
          <wp:anchor distT="0" distB="0" distL="114300" distR="114300" simplePos="0" relativeHeight="251798528" behindDoc="0" locked="0" layoutInCell="0" allowOverlap="1" wp14:anchorId="1C50E975" wp14:editId="6718FB94">
            <wp:simplePos x="0" y="0"/>
            <wp:positionH relativeFrom="rightMargin">
              <wp:posOffset>467995</wp:posOffset>
            </wp:positionH>
            <wp:positionV relativeFrom="paragraph">
              <wp:posOffset>0</wp:posOffset>
            </wp:positionV>
            <wp:extent cx="348615" cy="320040"/>
            <wp:effectExtent l="0" t="0" r="0" b="3810"/>
            <wp:wrapNone/>
            <wp:docPr id="93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4A2E97">
        <w:rPr>
          <w:noProof/>
          <w:sz w:val="24"/>
          <w:lang w:eastAsia="de-DE"/>
        </w:rPr>
        <w:drawing>
          <wp:anchor distT="0" distB="0" distL="114300" distR="114300" simplePos="0" relativeHeight="251797504" behindDoc="0" locked="0" layoutInCell="0" allowOverlap="1" wp14:anchorId="447840F2" wp14:editId="54605822">
            <wp:simplePos x="0" y="0"/>
            <wp:positionH relativeFrom="rightMargin">
              <wp:posOffset>107950</wp:posOffset>
            </wp:positionH>
            <wp:positionV relativeFrom="paragraph">
              <wp:posOffset>0</wp:posOffset>
            </wp:positionV>
            <wp:extent cx="348615" cy="320040"/>
            <wp:effectExtent l="0" t="0" r="0" b="3810"/>
            <wp:wrapNone/>
            <wp:docPr id="93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das ein bestimmtes Diskussionsverhalten karikiert (= abs</w:t>
      </w:r>
      <w:r w:rsidR="00B47A87">
        <w:t>ichtlich übertrieben darstellt):</w:t>
      </w:r>
    </w:p>
    <w:p w:rsidR="00347D0A" w:rsidRPr="001E0DCD" w:rsidRDefault="00077E75" w:rsidP="001E0DCD">
      <w:r>
        <w:rPr>
          <w:noProof/>
          <w:sz w:val="24"/>
          <w:lang w:eastAsia="de-DE"/>
        </w:rPr>
        <w:drawing>
          <wp:anchor distT="0" distB="0" distL="114300" distR="114300" simplePos="0" relativeHeight="251783168" behindDoc="0" locked="0" layoutInCell="0" allowOverlap="1" wp14:anchorId="009F5420" wp14:editId="7B6B04AC">
            <wp:simplePos x="0" y="0"/>
            <wp:positionH relativeFrom="rightMargin">
              <wp:posOffset>133985</wp:posOffset>
            </wp:positionH>
            <wp:positionV relativeFrom="paragraph">
              <wp:posOffset>78105</wp:posOffset>
            </wp:positionV>
            <wp:extent cx="302260" cy="323850"/>
            <wp:effectExtent l="0" t="0" r="2540" b="0"/>
            <wp:wrapNone/>
            <wp:docPr id="120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2188A">
        <w:t>Geben Sie bei YouT</w:t>
      </w:r>
      <w:r w:rsidR="00347D0A">
        <w:t>ube folgende Begriffe ein:</w:t>
      </w:r>
    </w:p>
    <w:p w:rsidR="001E0DCD" w:rsidRPr="001E0DCD" w:rsidRDefault="001E0DCD" w:rsidP="001E0DCD">
      <w:r w:rsidRPr="001E0DCD">
        <w:t>Gernot Hassknecht VS Ulrich von Heesen Privatfernsehen VS Öffentlich Rechtlichen</w:t>
      </w:r>
    </w:p>
    <w:p w:rsidR="00347D0A" w:rsidRDefault="00347D0A" w:rsidP="001E0DCD">
      <w:r>
        <w:t>Sie können auch in die Befehlszeile Ihre Browsers den folgenden Link eingeben:</w:t>
      </w:r>
    </w:p>
    <w:p w:rsidR="005166C5" w:rsidRDefault="001E0DCD" w:rsidP="001E0DCD">
      <w:r w:rsidRPr="001E0DCD">
        <w:t>www.</w:t>
      </w:r>
      <w:r w:rsidR="00347D0A">
        <w:t xml:space="preserve">youtube.com/watch?v=qb-q4c-mVKs </w:t>
      </w:r>
      <w:r>
        <w:t>(6:10)</w:t>
      </w:r>
    </w:p>
    <w:p w:rsidR="00A52CA0" w:rsidRDefault="00A52CA0" w:rsidP="001E0DCD"/>
    <w:p w:rsidR="00A52CA0" w:rsidRDefault="00A52CA0" w:rsidP="001E0DCD">
      <w:r>
        <w:t>Notieren Sie stichpunktartig</w:t>
      </w:r>
      <w:r w:rsidR="007B78DB">
        <w:t>:</w:t>
      </w:r>
    </w:p>
    <w:p w:rsidR="00A52CA0" w:rsidRDefault="00A52CA0" w:rsidP="007B78DB">
      <w:pPr>
        <w:pStyle w:val="AufgabeKasten"/>
      </w:pPr>
      <w:r>
        <w:t>Wie verhält sich die Diskussionsleitung?</w:t>
      </w:r>
      <w:r w:rsidR="00501989">
        <w:t xml:space="preserve"> </w:t>
      </w:r>
    </w:p>
    <w:p w:rsidR="00347D0A" w:rsidRDefault="00A52CA0" w:rsidP="00347D0A">
      <w:pPr>
        <w:pStyle w:val="AufgabeKasten"/>
      </w:pPr>
      <w:r>
        <w:t>Wie verhalten sich die Teilnehmerinnen und Teilnehmer?</w:t>
      </w:r>
    </w:p>
    <w:p w:rsidR="00347D0A" w:rsidRPr="00347D0A" w:rsidRDefault="00347D0A" w:rsidP="00347D0A">
      <w:r>
        <w:t>Sie können auch Diskussionssendungen aufrufen, die Ihnen bekannt sind, und fünf bis zehn Minuten eine Sendung ansehen.</w:t>
      </w:r>
    </w:p>
    <w:p w:rsidR="00A52CA0" w:rsidRDefault="00A52CA0" w:rsidP="001E0DCD"/>
    <w:p w:rsidR="00EE4AA0" w:rsidRDefault="00EE4AA0" w:rsidP="00C2188A">
      <w:pPr>
        <w:pStyle w:val="Listenabsatz"/>
        <w:numPr>
          <w:ilvl w:val="0"/>
          <w:numId w:val="34"/>
        </w:numPr>
      </w:pPr>
      <w:r>
        <w:t xml:space="preserve">Notieren Sie </w:t>
      </w:r>
      <w:r w:rsidR="004D1E09">
        <w:t>mindestens</w:t>
      </w:r>
      <w:r w:rsidR="004A2857">
        <w:t xml:space="preserve"> fünf </w:t>
      </w:r>
      <w:r>
        <w:t>Merkmale für</w:t>
      </w:r>
      <w:r w:rsidR="004D1E09">
        <w:t xml:space="preserve"> </w:t>
      </w:r>
      <w:r w:rsidR="0030557A">
        <w:t xml:space="preserve">schlechtes </w:t>
      </w:r>
      <w:r>
        <w:t xml:space="preserve"> </w:t>
      </w:r>
      <w:r w:rsidR="004D1E09">
        <w:t>und</w:t>
      </w:r>
      <w:r>
        <w:t xml:space="preserve"> </w:t>
      </w:r>
      <w:r w:rsidR="0030557A">
        <w:t>gutes</w:t>
      </w:r>
      <w:r>
        <w:t xml:space="preserve"> Verhalten in einer Diskussion. </w:t>
      </w:r>
      <w:r w:rsidR="00E37ABF">
        <w:rPr>
          <w:noProof/>
          <w:sz w:val="24"/>
          <w:lang w:eastAsia="de-DE"/>
        </w:rPr>
        <w:drawing>
          <wp:anchor distT="0" distB="0" distL="114300" distR="114300" simplePos="0" relativeHeight="251774976" behindDoc="0" locked="0" layoutInCell="0" allowOverlap="1" wp14:anchorId="05AFB4F1" wp14:editId="40BD26CA">
            <wp:simplePos x="0" y="0"/>
            <wp:positionH relativeFrom="rightMargin">
              <wp:posOffset>107950</wp:posOffset>
            </wp:positionH>
            <wp:positionV relativeFrom="paragraph">
              <wp:posOffset>0</wp:posOffset>
            </wp:positionV>
            <wp:extent cx="345600" cy="324000"/>
            <wp:effectExtent l="0" t="0" r="0" b="0"/>
            <wp:wrapNone/>
            <wp:docPr id="120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E37ABF">
        <w:rPr>
          <w:noProof/>
          <w:sz w:val="24"/>
          <w:lang w:eastAsia="de-DE"/>
        </w:rPr>
        <w:drawing>
          <wp:anchor distT="0" distB="0" distL="114300" distR="114300" simplePos="0" relativeHeight="251776000" behindDoc="0" locked="0" layoutInCell="0" allowOverlap="1" wp14:anchorId="3385F7CA" wp14:editId="357FC325">
            <wp:simplePos x="0" y="0"/>
            <wp:positionH relativeFrom="rightMargin">
              <wp:posOffset>467995</wp:posOffset>
            </wp:positionH>
            <wp:positionV relativeFrom="paragraph">
              <wp:posOffset>0</wp:posOffset>
            </wp:positionV>
            <wp:extent cx="345600" cy="324000"/>
            <wp:effectExtent l="0" t="0" r="0" b="0"/>
            <wp:wrapNone/>
            <wp:docPr id="120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557A" w:rsidRDefault="00077E75" w:rsidP="001E0DCD">
      <w:r>
        <w:rPr>
          <w:noProof/>
          <w:sz w:val="24"/>
          <w:lang w:eastAsia="de-DE"/>
        </w:rPr>
        <w:drawing>
          <wp:anchor distT="0" distB="0" distL="114300" distR="114300" simplePos="0" relativeHeight="251789312" behindDoc="0" locked="0" layoutInCell="0" allowOverlap="1" wp14:anchorId="2B5AC019" wp14:editId="53885865">
            <wp:simplePos x="0" y="0"/>
            <wp:positionH relativeFrom="rightMargin">
              <wp:posOffset>125095</wp:posOffset>
            </wp:positionH>
            <wp:positionV relativeFrom="paragraph">
              <wp:posOffset>104775</wp:posOffset>
            </wp:positionV>
            <wp:extent cx="302260" cy="323850"/>
            <wp:effectExtent l="0" t="0" r="2540" b="0"/>
            <wp:wrapNone/>
            <wp:docPr id="121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6946" w:type="dxa"/>
        <w:tblInd w:w="108" w:type="dxa"/>
        <w:tblLayout w:type="fixed"/>
        <w:tblCellMar>
          <w:top w:w="57" w:type="dxa"/>
          <w:bottom w:w="57" w:type="dxa"/>
        </w:tblCellMar>
        <w:tblLook w:val="04A0" w:firstRow="1" w:lastRow="0" w:firstColumn="1" w:lastColumn="0" w:noHBand="0" w:noVBand="1"/>
      </w:tblPr>
      <w:tblGrid>
        <w:gridCol w:w="3402"/>
        <w:gridCol w:w="3544"/>
      </w:tblGrid>
      <w:tr w:rsidR="0030557A" w:rsidRPr="00A410C8" w:rsidTr="0030557A">
        <w:tc>
          <w:tcPr>
            <w:tcW w:w="3402" w:type="dxa"/>
            <w:shd w:val="clear" w:color="auto" w:fill="D9D9D9" w:themeFill="background1" w:themeFillShade="D9"/>
          </w:tcPr>
          <w:p w:rsidR="0030557A" w:rsidRDefault="0030557A" w:rsidP="0030557A">
            <w:pPr>
              <w:pStyle w:val="TabelleKopflinks"/>
              <w:jc w:val="center"/>
            </w:pPr>
            <w:r>
              <w:t>schlechtes Verhalten</w:t>
            </w:r>
          </w:p>
          <w:p w:rsidR="0030557A" w:rsidRPr="00A410C8" w:rsidRDefault="0030557A" w:rsidP="0030557A">
            <w:pPr>
              <w:pStyle w:val="TabelleKopflinks"/>
              <w:jc w:val="center"/>
            </w:pPr>
            <w:r>
              <w:t>in einer Diskussion</w:t>
            </w:r>
          </w:p>
        </w:tc>
        <w:tc>
          <w:tcPr>
            <w:tcW w:w="3544" w:type="dxa"/>
            <w:shd w:val="clear" w:color="auto" w:fill="D9D9D9" w:themeFill="background1" w:themeFillShade="D9"/>
          </w:tcPr>
          <w:p w:rsidR="0030557A" w:rsidRDefault="0030557A" w:rsidP="0030557A">
            <w:pPr>
              <w:pStyle w:val="TabelleKopflinks"/>
              <w:jc w:val="center"/>
            </w:pPr>
            <w:r>
              <w:t>gutes Verhalten</w:t>
            </w:r>
          </w:p>
          <w:p w:rsidR="0030557A" w:rsidRPr="00A410C8" w:rsidRDefault="0030557A" w:rsidP="0030557A">
            <w:pPr>
              <w:pStyle w:val="TabelleKopflinks"/>
              <w:jc w:val="center"/>
            </w:pPr>
            <w:r>
              <w:t>in einer Diskussion</w:t>
            </w:r>
          </w:p>
        </w:tc>
      </w:tr>
      <w:tr w:rsidR="0030557A" w:rsidRPr="00A410C8" w:rsidTr="0030557A">
        <w:tc>
          <w:tcPr>
            <w:tcW w:w="3402" w:type="dxa"/>
            <w:shd w:val="clear" w:color="auto" w:fill="auto"/>
          </w:tcPr>
          <w:p w:rsidR="0030557A" w:rsidRPr="00A410C8" w:rsidRDefault="0030557A" w:rsidP="00066771">
            <w:pPr>
              <w:pStyle w:val="Textkrper"/>
            </w:pPr>
          </w:p>
        </w:tc>
        <w:tc>
          <w:tcPr>
            <w:tcW w:w="3544" w:type="dxa"/>
          </w:tcPr>
          <w:p w:rsidR="0030557A" w:rsidRPr="00A410C8" w:rsidRDefault="0030557A" w:rsidP="00066771">
            <w:pPr>
              <w:pStyle w:val="Textkrper"/>
            </w:pPr>
          </w:p>
        </w:tc>
      </w:tr>
      <w:tr w:rsidR="0030557A" w:rsidRPr="00A410C8" w:rsidTr="0030557A">
        <w:tc>
          <w:tcPr>
            <w:tcW w:w="3402" w:type="dxa"/>
            <w:shd w:val="clear" w:color="auto" w:fill="auto"/>
          </w:tcPr>
          <w:p w:rsidR="0030557A" w:rsidRPr="00A410C8" w:rsidRDefault="0030557A" w:rsidP="00066771">
            <w:pPr>
              <w:pStyle w:val="Textkrper"/>
            </w:pPr>
          </w:p>
        </w:tc>
        <w:tc>
          <w:tcPr>
            <w:tcW w:w="3544" w:type="dxa"/>
          </w:tcPr>
          <w:p w:rsidR="0030557A" w:rsidRPr="00A410C8" w:rsidRDefault="0030557A" w:rsidP="00066771">
            <w:pPr>
              <w:pStyle w:val="Textkrper"/>
            </w:pPr>
          </w:p>
        </w:tc>
      </w:tr>
      <w:tr w:rsidR="0030557A" w:rsidRPr="00A410C8" w:rsidTr="0030557A">
        <w:tc>
          <w:tcPr>
            <w:tcW w:w="3402" w:type="dxa"/>
            <w:shd w:val="clear" w:color="auto" w:fill="auto"/>
          </w:tcPr>
          <w:p w:rsidR="0030557A" w:rsidRPr="00A410C8" w:rsidRDefault="0030557A" w:rsidP="00066771">
            <w:pPr>
              <w:pStyle w:val="Textkrper"/>
            </w:pPr>
          </w:p>
        </w:tc>
        <w:tc>
          <w:tcPr>
            <w:tcW w:w="3544" w:type="dxa"/>
          </w:tcPr>
          <w:p w:rsidR="0030557A" w:rsidRPr="00A410C8" w:rsidRDefault="0030557A" w:rsidP="00066771">
            <w:pPr>
              <w:pStyle w:val="Textkrper"/>
            </w:pPr>
          </w:p>
        </w:tc>
      </w:tr>
      <w:tr w:rsidR="0030557A" w:rsidRPr="0030557A" w:rsidTr="00066771">
        <w:tc>
          <w:tcPr>
            <w:tcW w:w="3402" w:type="dxa"/>
            <w:shd w:val="clear" w:color="auto" w:fill="auto"/>
          </w:tcPr>
          <w:p w:rsidR="0030557A" w:rsidRPr="0030557A" w:rsidRDefault="0030557A" w:rsidP="0030557A">
            <w:pPr>
              <w:rPr>
                <w:rFonts w:eastAsiaTheme="minorHAnsi"/>
                <w:lang w:eastAsia="en-US"/>
              </w:rPr>
            </w:pPr>
          </w:p>
        </w:tc>
        <w:tc>
          <w:tcPr>
            <w:tcW w:w="3544" w:type="dxa"/>
          </w:tcPr>
          <w:p w:rsidR="0030557A" w:rsidRPr="0030557A" w:rsidRDefault="0030557A" w:rsidP="0030557A">
            <w:pPr>
              <w:rPr>
                <w:rFonts w:eastAsiaTheme="minorHAnsi"/>
                <w:lang w:eastAsia="en-US"/>
              </w:rPr>
            </w:pPr>
          </w:p>
        </w:tc>
      </w:tr>
      <w:tr w:rsidR="0030557A" w:rsidRPr="0030557A" w:rsidTr="00066771">
        <w:tc>
          <w:tcPr>
            <w:tcW w:w="3402" w:type="dxa"/>
            <w:shd w:val="clear" w:color="auto" w:fill="auto"/>
          </w:tcPr>
          <w:p w:rsidR="0030557A" w:rsidRPr="0030557A" w:rsidRDefault="0030557A" w:rsidP="0030557A">
            <w:pPr>
              <w:rPr>
                <w:rFonts w:eastAsiaTheme="minorHAnsi"/>
                <w:lang w:eastAsia="en-US"/>
              </w:rPr>
            </w:pPr>
          </w:p>
        </w:tc>
        <w:tc>
          <w:tcPr>
            <w:tcW w:w="3544" w:type="dxa"/>
          </w:tcPr>
          <w:p w:rsidR="0030557A" w:rsidRPr="0030557A" w:rsidRDefault="0030557A" w:rsidP="0030557A">
            <w:pPr>
              <w:rPr>
                <w:rFonts w:eastAsiaTheme="minorHAnsi"/>
                <w:lang w:eastAsia="en-US"/>
              </w:rPr>
            </w:pPr>
          </w:p>
        </w:tc>
      </w:tr>
      <w:tr w:rsidR="0030557A" w:rsidRPr="0030557A" w:rsidTr="00066771">
        <w:tc>
          <w:tcPr>
            <w:tcW w:w="3402" w:type="dxa"/>
            <w:shd w:val="clear" w:color="auto" w:fill="auto"/>
          </w:tcPr>
          <w:p w:rsidR="0030557A" w:rsidRPr="0030557A" w:rsidRDefault="0030557A" w:rsidP="0030557A">
            <w:pPr>
              <w:rPr>
                <w:rFonts w:eastAsiaTheme="minorHAnsi"/>
                <w:lang w:eastAsia="en-US"/>
              </w:rPr>
            </w:pPr>
          </w:p>
        </w:tc>
        <w:tc>
          <w:tcPr>
            <w:tcW w:w="3544" w:type="dxa"/>
          </w:tcPr>
          <w:p w:rsidR="0030557A" w:rsidRPr="0030557A" w:rsidRDefault="0030557A" w:rsidP="0030557A">
            <w:pPr>
              <w:rPr>
                <w:rFonts w:eastAsiaTheme="minorHAnsi"/>
                <w:lang w:eastAsia="en-US"/>
              </w:rPr>
            </w:pPr>
          </w:p>
        </w:tc>
      </w:tr>
    </w:tbl>
    <w:p w:rsidR="00E37ABF" w:rsidRDefault="00E37ABF" w:rsidP="001E0DCD"/>
    <w:p w:rsidR="00E37ABF" w:rsidRDefault="00846FE3" w:rsidP="00C2188A">
      <w:pPr>
        <w:pStyle w:val="Listenabsatz"/>
        <w:numPr>
          <w:ilvl w:val="0"/>
          <w:numId w:val="34"/>
        </w:numPr>
      </w:pPr>
      <w:r>
        <w:t>Vergl</w:t>
      </w:r>
      <w:r w:rsidR="00E37ABF">
        <w:t xml:space="preserve">eichen Sie </w:t>
      </w:r>
      <w:r w:rsidR="00B97F81">
        <w:t xml:space="preserve">zu zweit </w:t>
      </w:r>
      <w:r w:rsidR="00E37ABF">
        <w:t>Ihre Merkmale mit den</w:t>
      </w:r>
      <w:r>
        <w:t xml:space="preserve"> Lösungen auf der nächsten Seite.</w:t>
      </w:r>
      <w:r w:rsidR="00E37ABF">
        <w:rPr>
          <w:noProof/>
          <w:sz w:val="24"/>
          <w:lang w:eastAsia="de-DE"/>
        </w:rPr>
        <w:drawing>
          <wp:anchor distT="0" distB="0" distL="114300" distR="114300" simplePos="0" relativeHeight="251778048" behindDoc="0" locked="0" layoutInCell="0" allowOverlap="1" wp14:anchorId="58C0F09F" wp14:editId="7CDBE743">
            <wp:simplePos x="0" y="0"/>
            <wp:positionH relativeFrom="rightMargin">
              <wp:posOffset>107950</wp:posOffset>
            </wp:positionH>
            <wp:positionV relativeFrom="paragraph">
              <wp:posOffset>0</wp:posOffset>
            </wp:positionV>
            <wp:extent cx="345600" cy="324000"/>
            <wp:effectExtent l="0" t="0" r="0" b="0"/>
            <wp:wrapNone/>
            <wp:docPr id="120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E37ABF">
        <w:rPr>
          <w:noProof/>
          <w:sz w:val="24"/>
          <w:lang w:eastAsia="de-DE"/>
        </w:rPr>
        <w:drawing>
          <wp:anchor distT="0" distB="0" distL="114300" distR="114300" simplePos="0" relativeHeight="251779072" behindDoc="0" locked="0" layoutInCell="0" allowOverlap="1" wp14:anchorId="1B43FDF0" wp14:editId="1A7198C3">
            <wp:simplePos x="0" y="0"/>
            <wp:positionH relativeFrom="rightMargin">
              <wp:posOffset>467995</wp:posOffset>
            </wp:positionH>
            <wp:positionV relativeFrom="paragraph">
              <wp:posOffset>0</wp:posOffset>
            </wp:positionV>
            <wp:extent cx="345600" cy="324000"/>
            <wp:effectExtent l="0" t="0" r="0" b="0"/>
            <wp:wrapNone/>
            <wp:docPr id="120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97F81">
        <w:t xml:space="preserve"> </w:t>
      </w:r>
    </w:p>
    <w:p w:rsidR="00C2188A" w:rsidRDefault="00C2188A" w:rsidP="00C2188A">
      <w:pPr>
        <w:pStyle w:val="Listenabsatz"/>
        <w:ind w:left="357"/>
      </w:pPr>
      <w:r>
        <w:br w:type="page"/>
      </w:r>
    </w:p>
    <w:p w:rsidR="004A2857" w:rsidRDefault="00077E75" w:rsidP="00C2188A">
      <w:pPr>
        <w:pStyle w:val="Listenabsatz"/>
        <w:numPr>
          <w:ilvl w:val="0"/>
          <w:numId w:val="34"/>
        </w:numPr>
      </w:pPr>
      <w:r>
        <w:rPr>
          <w:noProof/>
          <w:sz w:val="24"/>
          <w:lang w:eastAsia="de-DE"/>
        </w:rPr>
        <w:lastRenderedPageBreak/>
        <w:drawing>
          <wp:anchor distT="0" distB="0" distL="114300" distR="114300" simplePos="0" relativeHeight="251785216" behindDoc="0" locked="0" layoutInCell="0" allowOverlap="1" wp14:anchorId="064D1888" wp14:editId="56B2D4D3">
            <wp:simplePos x="0" y="0"/>
            <wp:positionH relativeFrom="rightMargin">
              <wp:posOffset>104775</wp:posOffset>
            </wp:positionH>
            <wp:positionV relativeFrom="paragraph">
              <wp:posOffset>249555</wp:posOffset>
            </wp:positionV>
            <wp:extent cx="658495" cy="323850"/>
            <wp:effectExtent l="0" t="0" r="8255" b="0"/>
            <wp:wrapNone/>
            <wp:docPr id="120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81120" behindDoc="0" locked="0" layoutInCell="0" allowOverlap="1" wp14:anchorId="672D2F7A" wp14:editId="4B834724">
            <wp:simplePos x="0" y="0"/>
            <wp:positionH relativeFrom="rightMargin">
              <wp:posOffset>107950</wp:posOffset>
            </wp:positionH>
            <wp:positionV relativeFrom="paragraph">
              <wp:posOffset>-163830</wp:posOffset>
            </wp:positionV>
            <wp:extent cx="345440" cy="323850"/>
            <wp:effectExtent l="0" t="0" r="0" b="0"/>
            <wp:wrapNone/>
            <wp:docPr id="120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46FE3">
        <w:t xml:space="preserve">Wenden </w:t>
      </w:r>
      <w:r w:rsidR="00E37ABF">
        <w:t>Sie I</w:t>
      </w:r>
      <w:r w:rsidR="00846FE3">
        <w:t xml:space="preserve">hre Erkenntnisse in einem Rollenspiel an. Suchen </w:t>
      </w:r>
      <w:r w:rsidR="00E37ABF">
        <w:t>Sie sich ein</w:t>
      </w:r>
      <w:r w:rsidR="00846FE3">
        <w:t xml:space="preserve"> Diskuss</w:t>
      </w:r>
      <w:r w:rsidR="00846FE3">
        <w:t>i</w:t>
      </w:r>
      <w:r w:rsidR="00846FE3">
        <w:t>onsthema, das Sie gemeinsam interessiert.</w:t>
      </w:r>
    </w:p>
    <w:p w:rsidR="008C2D3F" w:rsidRDefault="008C2D3F" w:rsidP="001E0DCD">
      <w:r>
        <w:t xml:space="preserve">Vorschläge: </w:t>
      </w:r>
    </w:p>
    <w:p w:rsidR="00846FE3" w:rsidRDefault="008C2D3F" w:rsidP="001E0DCD">
      <w:r>
        <w:t xml:space="preserve">- </w:t>
      </w:r>
      <w:r w:rsidR="00846FE3">
        <w:t>He</w:t>
      </w:r>
      <w:r>
        <w:t>lmpflicht für Fahrradfahrer?</w:t>
      </w:r>
    </w:p>
    <w:p w:rsidR="008C2D3F" w:rsidRDefault="00077E75" w:rsidP="001E0DCD">
      <w:r>
        <w:rPr>
          <w:noProof/>
          <w:lang w:eastAsia="de-DE"/>
        </w:rPr>
        <w:drawing>
          <wp:anchor distT="0" distB="0" distL="114300" distR="114300" simplePos="0" relativeHeight="251787264" behindDoc="0" locked="0" layoutInCell="0" allowOverlap="1" wp14:anchorId="0D4CDA38" wp14:editId="585C3B6F">
            <wp:simplePos x="0" y="0"/>
            <wp:positionH relativeFrom="rightMargin">
              <wp:posOffset>100965</wp:posOffset>
            </wp:positionH>
            <wp:positionV relativeFrom="paragraph">
              <wp:posOffset>79375</wp:posOffset>
            </wp:positionV>
            <wp:extent cx="532765" cy="323850"/>
            <wp:effectExtent l="0" t="0" r="635" b="0"/>
            <wp:wrapNone/>
            <wp:docPr id="120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C2D3F">
        <w:t>- Schule ohne Papier?</w:t>
      </w:r>
    </w:p>
    <w:p w:rsidR="008C2D3F" w:rsidRDefault="008C2D3F" w:rsidP="001E0DCD">
      <w:r>
        <w:t>- Vegetarier werden?</w:t>
      </w:r>
    </w:p>
    <w:p w:rsidR="008C2D3F" w:rsidRDefault="008C2D3F" w:rsidP="001E0DCD">
      <w:r>
        <w:t>- Schulbeginn um 10 Uhr?</w:t>
      </w:r>
    </w:p>
    <w:p w:rsidR="008C2D3F" w:rsidRDefault="008C2D3F" w:rsidP="001E0DCD">
      <w:r>
        <w:t>- Absolutes Handyverbot in der Schule?</w:t>
      </w:r>
    </w:p>
    <w:p w:rsidR="008C2D3F" w:rsidRDefault="008C2D3F" w:rsidP="001E0DCD"/>
    <w:p w:rsidR="00846FE3" w:rsidRDefault="00846FE3" w:rsidP="00B97F81">
      <w:pPr>
        <w:pStyle w:val="AufgabeKasten"/>
      </w:pPr>
      <w:r>
        <w:t xml:space="preserve">Spielen Sie </w:t>
      </w:r>
      <w:r w:rsidR="00B97F81">
        <w:t xml:space="preserve">sich </w:t>
      </w:r>
      <w:r>
        <w:t>kurz eine Diskussionsrunde vor</w:t>
      </w:r>
      <w:r w:rsidR="00645602">
        <w:t>, die ein</w:t>
      </w:r>
      <w:r>
        <w:t xml:space="preserve"> schlechtes Diskussion</w:t>
      </w:r>
      <w:r>
        <w:t>s</w:t>
      </w:r>
      <w:r>
        <w:t>verhalten zeigt.</w:t>
      </w:r>
      <w:r w:rsidR="00B97F81">
        <w:t xml:space="preserve"> </w:t>
      </w:r>
      <w:r>
        <w:t>(3 bis 4 Minuten)</w:t>
      </w:r>
    </w:p>
    <w:p w:rsidR="00E37ABF" w:rsidRDefault="00645602" w:rsidP="004A2857">
      <w:pPr>
        <w:pStyle w:val="AufgabeKasten"/>
        <w:spacing w:line="240" w:lineRule="exact"/>
      </w:pPr>
      <w:r>
        <w:t>S</w:t>
      </w:r>
      <w:r w:rsidR="00846FE3">
        <w:t>pielen Sie anschließend zu demselben Thema eine vorbildliche Diskussionsru</w:t>
      </w:r>
      <w:r w:rsidR="00846FE3">
        <w:t>n</w:t>
      </w:r>
      <w:r w:rsidR="00846FE3">
        <w:t>de</w:t>
      </w:r>
      <w:r w:rsidR="00E37ABF">
        <w:t>.</w:t>
      </w:r>
      <w:r w:rsidR="00E37ABF">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E37ABF" w:rsidRPr="00B51DE9" w:rsidTr="00F3249B">
        <w:trPr>
          <w:trHeight w:val="523"/>
        </w:trPr>
        <w:tc>
          <w:tcPr>
            <w:tcW w:w="2268" w:type="dxa"/>
            <w:tcBorders>
              <w:left w:val="single" w:sz="4" w:space="0" w:color="auto"/>
              <w:bottom w:val="single" w:sz="4" w:space="0" w:color="auto"/>
              <w:right w:val="single" w:sz="4" w:space="0" w:color="auto"/>
            </w:tcBorders>
            <w:shd w:val="clear" w:color="auto" w:fill="D9D9D9"/>
            <w:hideMark/>
          </w:tcPr>
          <w:p w:rsidR="00E37ABF" w:rsidRDefault="00E37ABF" w:rsidP="00F3249B">
            <w:pPr>
              <w:pStyle w:val="Tabelle6pt"/>
              <w:rPr>
                <w:color w:val="000000"/>
              </w:rPr>
            </w:pPr>
            <w:r>
              <w:lastRenderedPageBreak/>
              <w:t>Kompetenzbereich</w:t>
            </w:r>
          </w:p>
          <w:p w:rsidR="00243D25" w:rsidRPr="00243D25" w:rsidRDefault="003033AC" w:rsidP="00243D25">
            <w:pPr>
              <w:pStyle w:val="TabelleKopflinks"/>
            </w:pPr>
            <w:r>
              <w:t xml:space="preserve">03 </w:t>
            </w:r>
            <w:r w:rsidR="00243D25" w:rsidRPr="00243D25">
              <w:t>Sprechen</w:t>
            </w:r>
          </w:p>
          <w:p w:rsidR="00E37ABF" w:rsidRDefault="00243D25" w:rsidP="00243D25">
            <w:pPr>
              <w:pStyle w:val="TabelleKopflinks"/>
            </w:pPr>
            <w:r w:rsidRPr="00243D25">
              <w:t>(An Gesprächen tei</w:t>
            </w:r>
            <w:r w:rsidRPr="00243D25">
              <w:t>l</w:t>
            </w:r>
            <w:r w:rsidR="003033AC">
              <w:t>nehmen)</w:t>
            </w:r>
          </w:p>
        </w:tc>
        <w:tc>
          <w:tcPr>
            <w:tcW w:w="851" w:type="dxa"/>
            <w:tcBorders>
              <w:left w:val="single" w:sz="4" w:space="0" w:color="auto"/>
              <w:bottom w:val="single" w:sz="4" w:space="0" w:color="auto"/>
              <w:right w:val="single" w:sz="4" w:space="0" w:color="auto"/>
            </w:tcBorders>
            <w:shd w:val="clear" w:color="auto" w:fill="D9D9D9"/>
            <w:hideMark/>
          </w:tcPr>
          <w:p w:rsidR="00E37ABF" w:rsidRDefault="00E37ABF" w:rsidP="00F3249B">
            <w:pPr>
              <w:pStyle w:val="Tabelle6pt"/>
              <w:rPr>
                <w:color w:val="000000"/>
              </w:rPr>
            </w:pPr>
            <w:r>
              <w:t>Lernfortschritt</w:t>
            </w:r>
          </w:p>
          <w:p w:rsidR="00E37ABF" w:rsidRDefault="000E23E4" w:rsidP="00F3249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E37ABF" w:rsidRDefault="00E37ABF" w:rsidP="00F3249B">
            <w:pPr>
              <w:pStyle w:val="Tabelle6pt"/>
              <w:rPr>
                <w:color w:val="000000"/>
              </w:rPr>
            </w:pPr>
            <w:r>
              <w:t>Materialien/Titel</w:t>
            </w:r>
          </w:p>
          <w:p w:rsidR="00E37ABF" w:rsidRDefault="000E23E4" w:rsidP="00F3249B">
            <w:pPr>
              <w:pStyle w:val="TabelleKopflinks"/>
            </w:pPr>
            <w:r>
              <w:t>Gutes und schlechtes Diskussionsverhalten</w:t>
            </w:r>
            <w:r w:rsidR="003D2468">
              <w:t xml:space="preserve"> erkennen</w:t>
            </w:r>
          </w:p>
        </w:tc>
        <w:tc>
          <w:tcPr>
            <w:tcW w:w="188" w:type="dxa"/>
            <w:vMerge w:val="restart"/>
            <w:tcBorders>
              <w:top w:val="nil"/>
              <w:left w:val="single" w:sz="4" w:space="0" w:color="auto"/>
              <w:bottom w:val="nil"/>
              <w:right w:val="single" w:sz="4" w:space="0" w:color="auto"/>
            </w:tcBorders>
            <w:shd w:val="clear" w:color="auto" w:fill="FFFFFF"/>
          </w:tcPr>
          <w:p w:rsidR="00E37ABF" w:rsidRPr="004B658C" w:rsidRDefault="00E37ABF" w:rsidP="00F3249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37ABF" w:rsidRPr="00B51DE9" w:rsidRDefault="00E37ABF" w:rsidP="00F3249B">
            <w:pPr>
              <w:pStyle w:val="TabelleKopfmitte"/>
            </w:pPr>
          </w:p>
          <w:p w:rsidR="00E37ABF" w:rsidRPr="00B51DE9" w:rsidRDefault="008877FA" w:rsidP="008877FA">
            <w:pPr>
              <w:pStyle w:val="TabelleKopfmitte"/>
              <w:rPr>
                <w:rFonts w:eastAsia="Calibri"/>
              </w:rPr>
            </w:pPr>
            <w:r>
              <w:t>D03.05</w:t>
            </w:r>
            <w:r w:rsidR="009D461F">
              <w:t>.04.01</w:t>
            </w:r>
          </w:p>
        </w:tc>
      </w:tr>
      <w:tr w:rsidR="00E37ABF" w:rsidRPr="00B51DE9" w:rsidTr="00F3249B">
        <w:tc>
          <w:tcPr>
            <w:tcW w:w="7348" w:type="dxa"/>
            <w:gridSpan w:val="3"/>
            <w:tcBorders>
              <w:left w:val="single" w:sz="4" w:space="0" w:color="auto"/>
              <w:right w:val="single" w:sz="4" w:space="0" w:color="auto"/>
            </w:tcBorders>
            <w:hideMark/>
          </w:tcPr>
          <w:p w:rsidR="00E37ABF" w:rsidRPr="004B658C" w:rsidRDefault="00E37ABF" w:rsidP="00F3249B">
            <w:pPr>
              <w:pStyle w:val="Tabelle6pt"/>
            </w:pPr>
            <w:r w:rsidRPr="004B658C">
              <w:t>Kompetenz:</w:t>
            </w:r>
          </w:p>
          <w:p w:rsidR="00E37ABF" w:rsidRDefault="00E37ABF" w:rsidP="00F3249B">
            <w:pPr>
              <w:pStyle w:val="Kopf8ptafz"/>
            </w:pPr>
            <w:r>
              <w:t>Ich kann gutes und schlechtes Diskussionsverhalten voneinander unterscheiden.</w:t>
            </w:r>
          </w:p>
          <w:p w:rsidR="00E37ABF" w:rsidRDefault="00E37ABF" w:rsidP="004A2E97">
            <w:pPr>
              <w:pStyle w:val="Kopf8ptafz"/>
              <w:numPr>
                <w:ilvl w:val="0"/>
                <w:numId w:val="0"/>
              </w:numPr>
              <w:ind w:left="227"/>
            </w:pPr>
          </w:p>
        </w:tc>
        <w:tc>
          <w:tcPr>
            <w:tcW w:w="188" w:type="dxa"/>
            <w:vMerge/>
            <w:tcBorders>
              <w:left w:val="single" w:sz="4" w:space="0" w:color="auto"/>
              <w:bottom w:val="nil"/>
              <w:right w:val="nil"/>
            </w:tcBorders>
            <w:vAlign w:val="center"/>
            <w:hideMark/>
          </w:tcPr>
          <w:p w:rsidR="00E37ABF" w:rsidRDefault="00E37ABF" w:rsidP="00F3249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37ABF" w:rsidRPr="00B51DE9" w:rsidTr="00F3249B">
              <w:trPr>
                <w:trHeight w:val="284"/>
              </w:trPr>
              <w:tc>
                <w:tcPr>
                  <w:tcW w:w="2090" w:type="dxa"/>
                  <w:shd w:val="clear" w:color="auto" w:fill="D9D9D9" w:themeFill="background1" w:themeFillShade="D9"/>
                </w:tcPr>
                <w:p w:rsidR="00E37ABF" w:rsidRPr="00B51DE9" w:rsidRDefault="00E37ABF" w:rsidP="00F3249B">
                  <w:pPr>
                    <w:pStyle w:val="TabelleKopfmitte"/>
                  </w:pPr>
                  <w:r>
                    <w:t>Lösung</w:t>
                  </w:r>
                </w:p>
              </w:tc>
            </w:tr>
          </w:tbl>
          <w:p w:rsidR="00E37ABF" w:rsidRPr="00B51DE9" w:rsidRDefault="00E37ABF" w:rsidP="00F3249B">
            <w:pPr>
              <w:pStyle w:val="TabelleKopfmitte"/>
            </w:pPr>
          </w:p>
        </w:tc>
      </w:tr>
      <w:tr w:rsidR="00B80753" w:rsidRPr="00B51DE9" w:rsidTr="00F3249B">
        <w:tc>
          <w:tcPr>
            <w:tcW w:w="7348" w:type="dxa"/>
            <w:gridSpan w:val="3"/>
            <w:tcBorders>
              <w:left w:val="single" w:sz="4" w:space="0" w:color="auto"/>
              <w:right w:val="single" w:sz="4" w:space="0" w:color="auto"/>
            </w:tcBorders>
            <w:hideMark/>
          </w:tcPr>
          <w:p w:rsidR="00B80753" w:rsidRPr="004B658C" w:rsidRDefault="00B80753" w:rsidP="007C6491">
            <w:pPr>
              <w:pStyle w:val="Tabelle6pt"/>
            </w:pPr>
            <w:r w:rsidRPr="004B658C">
              <w:t>Hauptbezug:</w:t>
            </w:r>
          </w:p>
          <w:p w:rsidR="00B80753" w:rsidRDefault="00B80753" w:rsidP="007C6491">
            <w:pPr>
              <w:pStyle w:val="Kopf8ptafz"/>
            </w:pPr>
            <w:r>
              <w:t>Ich kann situationsangemessen Gespräche führen.</w:t>
            </w:r>
          </w:p>
        </w:tc>
        <w:tc>
          <w:tcPr>
            <w:tcW w:w="188" w:type="dxa"/>
            <w:vMerge/>
            <w:tcBorders>
              <w:left w:val="single" w:sz="4" w:space="0" w:color="auto"/>
              <w:bottom w:val="nil"/>
              <w:right w:val="nil"/>
            </w:tcBorders>
            <w:vAlign w:val="center"/>
            <w:hideMark/>
          </w:tcPr>
          <w:p w:rsidR="00B80753" w:rsidRDefault="00B80753" w:rsidP="00F324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B80753" w:rsidRPr="00B51DE9" w:rsidRDefault="00B80753" w:rsidP="00F3249B">
            <w:pPr>
              <w:pStyle w:val="TabelleKopfmitte"/>
            </w:pPr>
          </w:p>
        </w:tc>
      </w:tr>
      <w:tr w:rsidR="00B80753" w:rsidRPr="00B51DE9" w:rsidTr="00F3249B">
        <w:tc>
          <w:tcPr>
            <w:tcW w:w="7348" w:type="dxa"/>
            <w:gridSpan w:val="3"/>
            <w:tcBorders>
              <w:left w:val="single" w:sz="4" w:space="0" w:color="auto"/>
              <w:right w:val="single" w:sz="4" w:space="0" w:color="auto"/>
            </w:tcBorders>
            <w:tcMar>
              <w:bottom w:w="0" w:type="dxa"/>
            </w:tcMar>
            <w:hideMark/>
          </w:tcPr>
          <w:p w:rsidR="00B80753" w:rsidRDefault="00B80753" w:rsidP="007C6491">
            <w:pPr>
              <w:pStyle w:val="Tabelle6pt"/>
            </w:pPr>
            <w:r>
              <w:t>Weitere Bezüge:</w:t>
            </w:r>
          </w:p>
          <w:p w:rsidR="00B80753" w:rsidRDefault="00B80753" w:rsidP="007C6491">
            <w:pPr>
              <w:pStyle w:val="Kopf8ptafz"/>
            </w:pPr>
            <w:r>
              <w:t>Ich kann zu einem alltäglichen Thema  Stellung beziehen.</w:t>
            </w:r>
          </w:p>
        </w:tc>
        <w:tc>
          <w:tcPr>
            <w:tcW w:w="188" w:type="dxa"/>
            <w:vMerge/>
            <w:tcBorders>
              <w:left w:val="single" w:sz="4" w:space="0" w:color="auto"/>
              <w:bottom w:val="nil"/>
              <w:right w:val="nil"/>
            </w:tcBorders>
            <w:vAlign w:val="center"/>
            <w:hideMark/>
          </w:tcPr>
          <w:p w:rsidR="00B80753" w:rsidRDefault="00B80753" w:rsidP="00F3249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B80753" w:rsidRPr="00B51DE9" w:rsidRDefault="00B80753" w:rsidP="00F3249B">
            <w:pPr>
              <w:pStyle w:val="TabelleKopfmitte"/>
            </w:pPr>
          </w:p>
        </w:tc>
      </w:tr>
    </w:tbl>
    <w:p w:rsidR="00E37ABF" w:rsidRDefault="00E37ABF" w:rsidP="00E37ABF">
      <w:pPr>
        <w:rPr>
          <w:b/>
          <w:bCs/>
        </w:rPr>
      </w:pPr>
    </w:p>
    <w:p w:rsidR="007B78DB" w:rsidRDefault="007B78DB" w:rsidP="007B78DB">
      <w:pPr>
        <w:pStyle w:val="berschrift1"/>
      </w:pPr>
      <w:r>
        <w:t>Gutes und schlechtes Diskussionsverhalten</w:t>
      </w:r>
    </w:p>
    <w:p w:rsidR="004703FE" w:rsidRDefault="004703FE" w:rsidP="00E37ABF">
      <w:pPr>
        <w:rPr>
          <w:b/>
          <w:bCs/>
        </w:rPr>
      </w:pPr>
      <w:r>
        <w:rPr>
          <w:b/>
          <w:bCs/>
        </w:rPr>
        <w:t>Lösungsvorschläge zu Aufgabe 3:</w:t>
      </w:r>
    </w:p>
    <w:p w:rsidR="004703FE" w:rsidRDefault="004703FE" w:rsidP="00E37ABF">
      <w:pPr>
        <w:rPr>
          <w:b/>
          <w:bCs/>
        </w:rPr>
      </w:pPr>
    </w:p>
    <w:tbl>
      <w:tblPr>
        <w:tblStyle w:val="Tabellenraster"/>
        <w:tblW w:w="7230" w:type="dxa"/>
        <w:tblInd w:w="108" w:type="dxa"/>
        <w:tblLayout w:type="fixed"/>
        <w:tblCellMar>
          <w:top w:w="57" w:type="dxa"/>
          <w:bottom w:w="57" w:type="dxa"/>
        </w:tblCellMar>
        <w:tblLook w:val="04A0" w:firstRow="1" w:lastRow="0" w:firstColumn="1" w:lastColumn="0" w:noHBand="0" w:noVBand="1"/>
      </w:tblPr>
      <w:tblGrid>
        <w:gridCol w:w="3686"/>
        <w:gridCol w:w="3544"/>
      </w:tblGrid>
      <w:tr w:rsidR="007E6532" w:rsidRPr="00A410C8" w:rsidTr="007E6532">
        <w:tc>
          <w:tcPr>
            <w:tcW w:w="3686" w:type="dxa"/>
            <w:shd w:val="clear" w:color="auto" w:fill="D9D9D9" w:themeFill="background1" w:themeFillShade="D9"/>
          </w:tcPr>
          <w:p w:rsidR="007E6532" w:rsidRDefault="007E6532" w:rsidP="00F3249B">
            <w:pPr>
              <w:pStyle w:val="TabelleKopflinks"/>
            </w:pPr>
            <w:r>
              <w:t>schlechtes Verhalten</w:t>
            </w:r>
          </w:p>
          <w:p w:rsidR="007E6532" w:rsidRPr="00A410C8" w:rsidRDefault="007E6532" w:rsidP="00F3249B">
            <w:pPr>
              <w:pStyle w:val="TabelleKopflinks"/>
            </w:pPr>
            <w:r>
              <w:t xml:space="preserve"> in einer Diskussion</w:t>
            </w:r>
          </w:p>
        </w:tc>
        <w:tc>
          <w:tcPr>
            <w:tcW w:w="3544" w:type="dxa"/>
            <w:shd w:val="clear" w:color="auto" w:fill="D9D9D9" w:themeFill="background1" w:themeFillShade="D9"/>
          </w:tcPr>
          <w:p w:rsidR="007E6532" w:rsidRDefault="007E6532" w:rsidP="00F3249B">
            <w:pPr>
              <w:pStyle w:val="TabelleKopflinks"/>
            </w:pPr>
            <w:r>
              <w:t xml:space="preserve">gutes Verhalten </w:t>
            </w:r>
          </w:p>
          <w:p w:rsidR="007E6532" w:rsidRPr="00A410C8" w:rsidRDefault="007E6532" w:rsidP="00F3249B">
            <w:pPr>
              <w:pStyle w:val="TabelleKopflinks"/>
            </w:pPr>
            <w:r>
              <w:t>in einer Diskussion</w:t>
            </w:r>
          </w:p>
        </w:tc>
      </w:tr>
      <w:tr w:rsidR="007E6532" w:rsidRPr="00A410C8" w:rsidTr="00F3249B">
        <w:tc>
          <w:tcPr>
            <w:tcW w:w="3686" w:type="dxa"/>
            <w:shd w:val="clear" w:color="auto" w:fill="auto"/>
          </w:tcPr>
          <w:p w:rsidR="007E6532" w:rsidRPr="00A410C8" w:rsidRDefault="00C71D5F" w:rsidP="00F3249B">
            <w:pPr>
              <w:pStyle w:val="Textkrper"/>
            </w:pPr>
            <w:r>
              <w:t>andere unterbrechen</w:t>
            </w:r>
          </w:p>
        </w:tc>
        <w:tc>
          <w:tcPr>
            <w:tcW w:w="3544" w:type="dxa"/>
          </w:tcPr>
          <w:p w:rsidR="007E6532" w:rsidRPr="00A410C8" w:rsidRDefault="00C71D5F" w:rsidP="00F3249B">
            <w:pPr>
              <w:pStyle w:val="Textkrper"/>
            </w:pPr>
            <w:r>
              <w:t>andere ausreden lassen</w:t>
            </w:r>
          </w:p>
        </w:tc>
      </w:tr>
      <w:tr w:rsidR="007E6532" w:rsidRPr="00A410C8" w:rsidTr="00F3249B">
        <w:tc>
          <w:tcPr>
            <w:tcW w:w="3686" w:type="dxa"/>
            <w:shd w:val="clear" w:color="auto" w:fill="auto"/>
          </w:tcPr>
          <w:p w:rsidR="007E6532" w:rsidRPr="00A410C8" w:rsidRDefault="00C71D5F" w:rsidP="00F3249B">
            <w:pPr>
              <w:pStyle w:val="Textkrper"/>
            </w:pPr>
            <w:r>
              <w:t>nicht zuhören</w:t>
            </w:r>
          </w:p>
        </w:tc>
        <w:tc>
          <w:tcPr>
            <w:tcW w:w="3544" w:type="dxa"/>
          </w:tcPr>
          <w:p w:rsidR="007E6532" w:rsidRPr="00A410C8" w:rsidRDefault="00C71D5F" w:rsidP="00F3249B">
            <w:pPr>
              <w:pStyle w:val="Textkrper"/>
            </w:pPr>
            <w:r>
              <w:t>aktiv zuhören</w:t>
            </w:r>
          </w:p>
        </w:tc>
      </w:tr>
      <w:tr w:rsidR="007E6532" w:rsidRPr="00A410C8" w:rsidTr="00F3249B">
        <w:tc>
          <w:tcPr>
            <w:tcW w:w="3686" w:type="dxa"/>
            <w:shd w:val="clear" w:color="auto" w:fill="auto"/>
          </w:tcPr>
          <w:p w:rsidR="007E6532" w:rsidRDefault="00C71D5F" w:rsidP="00F3249B">
            <w:pPr>
              <w:pStyle w:val="Textkrper"/>
            </w:pPr>
            <w:r>
              <w:t>andere beschimpfen und beleidigen,</w:t>
            </w:r>
          </w:p>
          <w:p w:rsidR="00C71D5F" w:rsidRPr="00A410C8" w:rsidRDefault="00C71D5F" w:rsidP="00F3249B">
            <w:pPr>
              <w:pStyle w:val="Textkrper"/>
            </w:pPr>
            <w:r>
              <w:t>persönlich werden</w:t>
            </w:r>
          </w:p>
        </w:tc>
        <w:tc>
          <w:tcPr>
            <w:tcW w:w="3544" w:type="dxa"/>
          </w:tcPr>
          <w:p w:rsidR="007E6532" w:rsidRPr="00A410C8" w:rsidRDefault="00C71D5F" w:rsidP="00F3249B">
            <w:pPr>
              <w:pStyle w:val="Textkrper"/>
            </w:pPr>
            <w:r>
              <w:t>freundlich bleiben, sich nicht provozi</w:t>
            </w:r>
            <w:r>
              <w:t>e</w:t>
            </w:r>
            <w:r>
              <w:t>ren</w:t>
            </w:r>
            <w:r w:rsidR="00B15024">
              <w:t xml:space="preserve"> </w:t>
            </w:r>
            <w:r>
              <w:t>lassen, sachlich bleiben</w:t>
            </w:r>
          </w:p>
        </w:tc>
      </w:tr>
      <w:tr w:rsidR="007E6532" w:rsidRPr="00A410C8" w:rsidTr="00F3249B">
        <w:tc>
          <w:tcPr>
            <w:tcW w:w="3686" w:type="dxa"/>
            <w:shd w:val="clear" w:color="auto" w:fill="auto"/>
          </w:tcPr>
          <w:p w:rsidR="007E6532" w:rsidRPr="00A410C8" w:rsidRDefault="00C71D5F" w:rsidP="00F3249B">
            <w:pPr>
              <w:pStyle w:val="Textkrper"/>
            </w:pPr>
            <w:r>
              <w:t>nicht auf andere Beiträge eingehen</w:t>
            </w:r>
          </w:p>
        </w:tc>
        <w:tc>
          <w:tcPr>
            <w:tcW w:w="3544" w:type="dxa"/>
          </w:tcPr>
          <w:p w:rsidR="007E6532" w:rsidRPr="00A410C8" w:rsidRDefault="00C71D5F" w:rsidP="0020442A">
            <w:pPr>
              <w:pStyle w:val="Textkrper"/>
            </w:pPr>
            <w:r w:rsidRPr="00C71D5F">
              <w:t>auf die Vorrednerin/den Vorredner Bezug nehmen</w:t>
            </w:r>
          </w:p>
        </w:tc>
      </w:tr>
      <w:tr w:rsidR="007E6532" w:rsidRPr="00A410C8" w:rsidTr="00F3249B">
        <w:tc>
          <w:tcPr>
            <w:tcW w:w="3686" w:type="dxa"/>
            <w:shd w:val="clear" w:color="auto" w:fill="auto"/>
          </w:tcPr>
          <w:p w:rsidR="007E6532" w:rsidRPr="00A410C8" w:rsidRDefault="00C71D5F" w:rsidP="00F3249B">
            <w:pPr>
              <w:pStyle w:val="Textkrper"/>
            </w:pPr>
            <w:r>
              <w:t>vom Thema abweichen</w:t>
            </w:r>
          </w:p>
        </w:tc>
        <w:tc>
          <w:tcPr>
            <w:tcW w:w="3544" w:type="dxa"/>
          </w:tcPr>
          <w:p w:rsidR="007E6532" w:rsidRPr="00A410C8" w:rsidRDefault="00C71D5F" w:rsidP="00F3249B">
            <w:pPr>
              <w:pStyle w:val="Textkrper"/>
            </w:pPr>
            <w:r>
              <w:t>beim Thema bleiben</w:t>
            </w:r>
          </w:p>
        </w:tc>
      </w:tr>
      <w:tr w:rsidR="007E6532" w:rsidRPr="00A410C8" w:rsidTr="00F3249B">
        <w:tc>
          <w:tcPr>
            <w:tcW w:w="3686" w:type="dxa"/>
            <w:shd w:val="clear" w:color="auto" w:fill="auto"/>
          </w:tcPr>
          <w:p w:rsidR="007E6532" w:rsidRPr="00A410C8" w:rsidRDefault="00C71D5F" w:rsidP="00C71D5F">
            <w:pPr>
              <w:pStyle w:val="Textkrper"/>
            </w:pPr>
            <w:r>
              <w:t>Du-Botschaften aussenden</w:t>
            </w:r>
          </w:p>
        </w:tc>
        <w:tc>
          <w:tcPr>
            <w:tcW w:w="3544" w:type="dxa"/>
          </w:tcPr>
          <w:p w:rsidR="007E6532" w:rsidRPr="00A410C8" w:rsidRDefault="00C71D5F" w:rsidP="00F3249B">
            <w:pPr>
              <w:pStyle w:val="Textkrper"/>
            </w:pPr>
            <w:r>
              <w:t>Ich-Botschaften vermitteln</w:t>
            </w:r>
          </w:p>
        </w:tc>
      </w:tr>
      <w:tr w:rsidR="007E6532" w:rsidRPr="00A410C8" w:rsidTr="007E6532">
        <w:tc>
          <w:tcPr>
            <w:tcW w:w="3686" w:type="dxa"/>
            <w:shd w:val="clear" w:color="auto" w:fill="auto"/>
          </w:tcPr>
          <w:p w:rsidR="007E6532" w:rsidRPr="00A410C8" w:rsidRDefault="004703FE" w:rsidP="00F3249B">
            <w:pPr>
              <w:pStyle w:val="Textkrper"/>
            </w:pPr>
            <w:r>
              <w:t>andere Beiträge abwerten</w:t>
            </w:r>
          </w:p>
        </w:tc>
        <w:tc>
          <w:tcPr>
            <w:tcW w:w="3544" w:type="dxa"/>
          </w:tcPr>
          <w:p w:rsidR="007E6532" w:rsidRPr="00A410C8" w:rsidRDefault="004703FE" w:rsidP="00F3249B">
            <w:pPr>
              <w:pStyle w:val="Textkrper"/>
            </w:pPr>
            <w:r>
              <w:t>andere Beiträge anerkennen</w:t>
            </w:r>
          </w:p>
        </w:tc>
      </w:tr>
      <w:tr w:rsidR="007E6532" w:rsidRPr="00A410C8" w:rsidTr="007E6532">
        <w:tc>
          <w:tcPr>
            <w:tcW w:w="3686" w:type="dxa"/>
            <w:shd w:val="clear" w:color="auto" w:fill="auto"/>
          </w:tcPr>
          <w:p w:rsidR="007E6532" w:rsidRPr="00A410C8" w:rsidRDefault="004703FE" w:rsidP="00F3249B">
            <w:pPr>
              <w:pStyle w:val="Textkrper"/>
            </w:pPr>
            <w:r>
              <w:t>hereinrufen</w:t>
            </w:r>
          </w:p>
        </w:tc>
        <w:tc>
          <w:tcPr>
            <w:tcW w:w="3544" w:type="dxa"/>
          </w:tcPr>
          <w:p w:rsidR="007E6532" w:rsidRPr="00A410C8" w:rsidRDefault="004703FE" w:rsidP="00F3249B">
            <w:pPr>
              <w:pStyle w:val="Textkrper"/>
            </w:pPr>
            <w:r>
              <w:t>nicht hereinrufen</w:t>
            </w:r>
          </w:p>
        </w:tc>
      </w:tr>
    </w:tbl>
    <w:p w:rsidR="00791E7E" w:rsidRDefault="00791E7E" w:rsidP="00E37ABF">
      <w:pPr>
        <w:rPr>
          <w:b/>
          <w:bCs/>
        </w:rPr>
      </w:pPr>
    </w:p>
    <w:p w:rsidR="00791E7E" w:rsidRDefault="00791E7E">
      <w:pPr>
        <w:spacing w:line="240" w:lineRule="exact"/>
        <w:rPr>
          <w:b/>
          <w:bCs/>
        </w:rPr>
      </w:pPr>
      <w:r>
        <w:rPr>
          <w:b/>
          <w:bCs/>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791E7E" w:rsidRPr="00B51DE9" w:rsidTr="009D5C22">
        <w:trPr>
          <w:trHeight w:val="523"/>
        </w:trPr>
        <w:tc>
          <w:tcPr>
            <w:tcW w:w="2268" w:type="dxa"/>
            <w:tcBorders>
              <w:left w:val="single" w:sz="4" w:space="0" w:color="auto"/>
              <w:bottom w:val="single" w:sz="4" w:space="0" w:color="auto"/>
              <w:right w:val="single" w:sz="4" w:space="0" w:color="auto"/>
            </w:tcBorders>
            <w:shd w:val="clear" w:color="auto" w:fill="D9D9D9"/>
            <w:hideMark/>
          </w:tcPr>
          <w:p w:rsidR="00791E7E" w:rsidRDefault="00791E7E" w:rsidP="009D5C22">
            <w:pPr>
              <w:pStyle w:val="Tabelle6pt"/>
              <w:rPr>
                <w:color w:val="000000"/>
              </w:rPr>
            </w:pPr>
            <w:r>
              <w:lastRenderedPageBreak/>
              <w:t>Kompetenzbereich</w:t>
            </w:r>
          </w:p>
          <w:p w:rsidR="00243D25" w:rsidRPr="00243D25" w:rsidRDefault="003033AC" w:rsidP="00243D25">
            <w:pPr>
              <w:pStyle w:val="TabelleKopflinks"/>
            </w:pPr>
            <w:r>
              <w:t xml:space="preserve">03 </w:t>
            </w:r>
            <w:r w:rsidR="00243D25" w:rsidRPr="00243D25">
              <w:t>Sprechen</w:t>
            </w:r>
          </w:p>
          <w:p w:rsidR="00791E7E" w:rsidRDefault="00243D25" w:rsidP="00243D25">
            <w:pPr>
              <w:pStyle w:val="TabelleKopflinks"/>
            </w:pPr>
            <w:r w:rsidRPr="00243D25">
              <w:t xml:space="preserve">(An Gesprächen </w:t>
            </w:r>
            <w:r w:rsidR="006C2E3E">
              <w:t xml:space="preserve"> </w:t>
            </w:r>
            <w:r w:rsidRPr="00243D25">
              <w:t>tei</w:t>
            </w:r>
            <w:r w:rsidRPr="00243D25">
              <w:t>l</w:t>
            </w:r>
            <w:r w:rsidR="003033AC">
              <w:t>nehmen)</w:t>
            </w:r>
          </w:p>
        </w:tc>
        <w:tc>
          <w:tcPr>
            <w:tcW w:w="851" w:type="dxa"/>
            <w:tcBorders>
              <w:left w:val="single" w:sz="4" w:space="0" w:color="auto"/>
              <w:bottom w:val="single" w:sz="4" w:space="0" w:color="auto"/>
              <w:right w:val="single" w:sz="4" w:space="0" w:color="auto"/>
            </w:tcBorders>
            <w:shd w:val="clear" w:color="auto" w:fill="D9D9D9"/>
            <w:hideMark/>
          </w:tcPr>
          <w:p w:rsidR="00791E7E" w:rsidRDefault="00791E7E" w:rsidP="009D5C22">
            <w:pPr>
              <w:pStyle w:val="Tabelle6pt"/>
              <w:rPr>
                <w:color w:val="000000"/>
              </w:rPr>
            </w:pPr>
            <w:r>
              <w:t>Lernfortschritt</w:t>
            </w:r>
          </w:p>
          <w:p w:rsidR="00791E7E" w:rsidRDefault="00791E7E" w:rsidP="009D5C22">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791E7E" w:rsidRDefault="00791E7E" w:rsidP="009D5C22">
            <w:pPr>
              <w:pStyle w:val="Tabelle6pt"/>
              <w:rPr>
                <w:color w:val="000000"/>
              </w:rPr>
            </w:pPr>
            <w:r>
              <w:t>Materialien/Titel</w:t>
            </w:r>
          </w:p>
          <w:p w:rsidR="00791E7E" w:rsidRDefault="00B6293F" w:rsidP="009D5C22">
            <w:pPr>
              <w:pStyle w:val="TabelleKopflinks"/>
            </w:pPr>
            <w:r>
              <w:t>Tempolimit von 100 km/h auf Autobahnen</w:t>
            </w:r>
          </w:p>
        </w:tc>
        <w:tc>
          <w:tcPr>
            <w:tcW w:w="188" w:type="dxa"/>
            <w:vMerge w:val="restart"/>
            <w:tcBorders>
              <w:top w:val="nil"/>
              <w:left w:val="single" w:sz="4" w:space="0" w:color="auto"/>
              <w:bottom w:val="nil"/>
              <w:right w:val="single" w:sz="4" w:space="0" w:color="auto"/>
            </w:tcBorders>
            <w:shd w:val="clear" w:color="auto" w:fill="FFFFFF"/>
          </w:tcPr>
          <w:p w:rsidR="00791E7E" w:rsidRPr="004B658C" w:rsidRDefault="00791E7E" w:rsidP="009D5C22">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91E7E" w:rsidRPr="00B51DE9" w:rsidRDefault="00791E7E" w:rsidP="009D5C22">
            <w:pPr>
              <w:pStyle w:val="TabelleKopfmitte"/>
            </w:pPr>
          </w:p>
          <w:p w:rsidR="00791E7E" w:rsidRPr="00B51DE9" w:rsidRDefault="00791E7E" w:rsidP="00791E7E">
            <w:pPr>
              <w:pStyle w:val="TabelleKopfmitte"/>
              <w:rPr>
                <w:rFonts w:eastAsia="Calibri"/>
              </w:rPr>
            </w:pPr>
            <w:r>
              <w:t>D03.05</w:t>
            </w:r>
            <w:r w:rsidR="009D461F">
              <w:t>.04.02</w:t>
            </w:r>
          </w:p>
        </w:tc>
      </w:tr>
      <w:tr w:rsidR="00791E7E" w:rsidRPr="00B51DE9" w:rsidTr="009D5C22">
        <w:tc>
          <w:tcPr>
            <w:tcW w:w="7348" w:type="dxa"/>
            <w:gridSpan w:val="3"/>
            <w:tcBorders>
              <w:left w:val="single" w:sz="4" w:space="0" w:color="auto"/>
              <w:right w:val="single" w:sz="4" w:space="0" w:color="auto"/>
            </w:tcBorders>
            <w:hideMark/>
          </w:tcPr>
          <w:p w:rsidR="00791E7E" w:rsidRPr="004B658C" w:rsidRDefault="00791E7E" w:rsidP="009D5C22">
            <w:pPr>
              <w:pStyle w:val="Tabelle6pt"/>
            </w:pPr>
            <w:r w:rsidRPr="004B658C">
              <w:t>Kompetenz:</w:t>
            </w:r>
          </w:p>
          <w:p w:rsidR="00791E7E" w:rsidRDefault="00791E7E" w:rsidP="00791E7E">
            <w:pPr>
              <w:pStyle w:val="Kopf8ptafz"/>
            </w:pPr>
            <w:r>
              <w:t xml:space="preserve">Ich kann meine Behauptungen mit </w:t>
            </w:r>
            <w:r w:rsidR="008D3859">
              <w:t xml:space="preserve">guten </w:t>
            </w:r>
            <w:r>
              <w:t>Argumenten begründen.</w:t>
            </w:r>
            <w:r w:rsidR="004D336C">
              <w:t xml:space="preserve"> </w:t>
            </w:r>
          </w:p>
          <w:p w:rsidR="00791E7E" w:rsidRDefault="00791E7E" w:rsidP="00791E7E">
            <w:pPr>
              <w:pStyle w:val="Kopf8ptafz"/>
              <w:numPr>
                <w:ilvl w:val="0"/>
                <w:numId w:val="0"/>
              </w:numPr>
              <w:ind w:left="227"/>
            </w:pPr>
          </w:p>
        </w:tc>
        <w:tc>
          <w:tcPr>
            <w:tcW w:w="188" w:type="dxa"/>
            <w:vMerge/>
            <w:tcBorders>
              <w:left w:val="single" w:sz="4" w:space="0" w:color="auto"/>
              <w:bottom w:val="nil"/>
              <w:right w:val="nil"/>
            </w:tcBorders>
            <w:vAlign w:val="center"/>
            <w:hideMark/>
          </w:tcPr>
          <w:p w:rsidR="00791E7E" w:rsidRDefault="00791E7E" w:rsidP="009D5C22">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D461F" w:rsidRPr="00B51DE9" w:rsidTr="008F7E41">
              <w:trPr>
                <w:trHeight w:val="284"/>
              </w:trPr>
              <w:tc>
                <w:tcPr>
                  <w:tcW w:w="2090" w:type="dxa"/>
                  <w:shd w:val="clear" w:color="auto" w:fill="auto"/>
                </w:tcPr>
                <w:p w:rsidR="009D461F" w:rsidRPr="00B51DE9" w:rsidRDefault="009D461F" w:rsidP="008F7E41">
                  <w:pPr>
                    <w:pStyle w:val="Textkrpermitte"/>
                  </w:pPr>
                  <w:proofErr w:type="spellStart"/>
                  <w:r w:rsidRPr="00B51DE9">
                    <w:t>LernPROJEKT</w:t>
                  </w:r>
                  <w:proofErr w:type="spellEnd"/>
                </w:p>
              </w:tc>
            </w:tr>
            <w:tr w:rsidR="009D461F" w:rsidRPr="00B51DE9" w:rsidTr="008F7E41">
              <w:trPr>
                <w:trHeight w:val="284"/>
              </w:trPr>
              <w:tc>
                <w:tcPr>
                  <w:tcW w:w="2090" w:type="dxa"/>
                  <w:shd w:val="clear" w:color="auto" w:fill="auto"/>
                </w:tcPr>
                <w:p w:rsidR="009D461F" w:rsidRPr="00B51DE9" w:rsidRDefault="009D461F" w:rsidP="008F7E41">
                  <w:pPr>
                    <w:pStyle w:val="Textkrpermitte"/>
                  </w:pPr>
                  <w:proofErr w:type="spellStart"/>
                  <w:r w:rsidRPr="00B51DE9">
                    <w:t>LernTHEMA</w:t>
                  </w:r>
                  <w:proofErr w:type="spellEnd"/>
                </w:p>
              </w:tc>
            </w:tr>
            <w:tr w:rsidR="009D461F" w:rsidRPr="00B51DE9" w:rsidTr="008F7E41">
              <w:trPr>
                <w:trHeight w:val="284"/>
              </w:trPr>
              <w:tc>
                <w:tcPr>
                  <w:tcW w:w="2090" w:type="dxa"/>
                  <w:shd w:val="clear" w:color="auto" w:fill="D9D9D9" w:themeFill="background1" w:themeFillShade="D9"/>
                </w:tcPr>
                <w:p w:rsidR="009D461F" w:rsidRPr="00B51DE9" w:rsidRDefault="009D461F" w:rsidP="008F7E41">
                  <w:pPr>
                    <w:pStyle w:val="TabelleKopfmitte"/>
                  </w:pPr>
                  <w:proofErr w:type="spellStart"/>
                  <w:r w:rsidRPr="00B51DE9">
                    <w:t>LernSCHRITT</w:t>
                  </w:r>
                  <w:proofErr w:type="spellEnd"/>
                </w:p>
              </w:tc>
            </w:tr>
          </w:tbl>
          <w:p w:rsidR="00791E7E" w:rsidRPr="00B51DE9" w:rsidRDefault="00791E7E" w:rsidP="009D5C22">
            <w:pPr>
              <w:pStyle w:val="TabelleKopfmitte"/>
            </w:pPr>
          </w:p>
        </w:tc>
      </w:tr>
      <w:tr w:rsidR="00791E7E" w:rsidRPr="00B51DE9" w:rsidTr="009D5C22">
        <w:tc>
          <w:tcPr>
            <w:tcW w:w="7348" w:type="dxa"/>
            <w:gridSpan w:val="3"/>
            <w:tcBorders>
              <w:left w:val="single" w:sz="4" w:space="0" w:color="auto"/>
              <w:right w:val="single" w:sz="4" w:space="0" w:color="auto"/>
            </w:tcBorders>
            <w:hideMark/>
          </w:tcPr>
          <w:p w:rsidR="00791E7E" w:rsidRPr="004B658C" w:rsidRDefault="00791E7E" w:rsidP="009D5C22">
            <w:pPr>
              <w:pStyle w:val="Tabelle6pt"/>
            </w:pPr>
            <w:r w:rsidRPr="004B658C">
              <w:t>Hauptbezug:</w:t>
            </w:r>
          </w:p>
          <w:p w:rsidR="00791E7E" w:rsidRDefault="00643EB9" w:rsidP="00243D25">
            <w:pPr>
              <w:pStyle w:val="Kopf8ptafz"/>
              <w:numPr>
                <w:ilvl w:val="0"/>
                <w:numId w:val="0"/>
              </w:numPr>
              <w:ind w:left="227"/>
            </w:pPr>
            <w:r>
              <w:t>Ich kann meine Interessen vertreten und begründen.</w:t>
            </w:r>
          </w:p>
        </w:tc>
        <w:tc>
          <w:tcPr>
            <w:tcW w:w="188" w:type="dxa"/>
            <w:vMerge/>
            <w:tcBorders>
              <w:left w:val="single" w:sz="4" w:space="0" w:color="auto"/>
              <w:bottom w:val="nil"/>
              <w:right w:val="nil"/>
            </w:tcBorders>
            <w:vAlign w:val="center"/>
            <w:hideMark/>
          </w:tcPr>
          <w:p w:rsidR="00791E7E" w:rsidRDefault="00791E7E" w:rsidP="009D5C2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791E7E" w:rsidRPr="00B51DE9" w:rsidRDefault="00791E7E" w:rsidP="009D5C22">
            <w:pPr>
              <w:pStyle w:val="TabelleKopfmitte"/>
            </w:pPr>
          </w:p>
        </w:tc>
      </w:tr>
      <w:tr w:rsidR="00791E7E" w:rsidRPr="00B51DE9" w:rsidTr="009D5C22">
        <w:tc>
          <w:tcPr>
            <w:tcW w:w="7348" w:type="dxa"/>
            <w:gridSpan w:val="3"/>
            <w:tcBorders>
              <w:left w:val="single" w:sz="4" w:space="0" w:color="auto"/>
              <w:right w:val="single" w:sz="4" w:space="0" w:color="auto"/>
            </w:tcBorders>
            <w:tcMar>
              <w:bottom w:w="0" w:type="dxa"/>
            </w:tcMar>
            <w:hideMark/>
          </w:tcPr>
          <w:p w:rsidR="00791E7E" w:rsidRDefault="00791E7E" w:rsidP="009D5C22">
            <w:pPr>
              <w:pStyle w:val="Tabelle6pt"/>
            </w:pPr>
            <w:r>
              <w:t>Weitere Bezüge:</w:t>
            </w:r>
          </w:p>
          <w:p w:rsidR="00791E7E" w:rsidRDefault="00643EB9" w:rsidP="00243D25">
            <w:pPr>
              <w:pStyle w:val="Kopf8ptafz"/>
              <w:numPr>
                <w:ilvl w:val="0"/>
                <w:numId w:val="0"/>
              </w:numPr>
              <w:ind w:left="227"/>
            </w:pPr>
            <w:r>
              <w:t>Ich kann zu einem alltäglichen Thema Stellung nehmen.</w:t>
            </w:r>
          </w:p>
        </w:tc>
        <w:tc>
          <w:tcPr>
            <w:tcW w:w="188" w:type="dxa"/>
            <w:vMerge/>
            <w:tcBorders>
              <w:left w:val="single" w:sz="4" w:space="0" w:color="auto"/>
              <w:bottom w:val="nil"/>
              <w:right w:val="nil"/>
            </w:tcBorders>
            <w:vAlign w:val="center"/>
            <w:hideMark/>
          </w:tcPr>
          <w:p w:rsidR="00791E7E" w:rsidRDefault="00791E7E" w:rsidP="009D5C2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791E7E" w:rsidRPr="00B51DE9" w:rsidRDefault="00791E7E" w:rsidP="009D5C22">
            <w:pPr>
              <w:pStyle w:val="TabelleKopfmitte"/>
            </w:pPr>
          </w:p>
        </w:tc>
      </w:tr>
    </w:tbl>
    <w:p w:rsidR="00B6293F" w:rsidRDefault="00B6293F" w:rsidP="00B6293F">
      <w:pPr>
        <w:pStyle w:val="berschrift1"/>
      </w:pPr>
      <w:r>
        <w:t>Temp</w:t>
      </w:r>
      <w:r w:rsidR="0041674E">
        <w:t>o</w:t>
      </w:r>
      <w:r>
        <w:t>limit von 100 km/h auf Autobahnen?</w:t>
      </w:r>
      <w:r w:rsidR="007C6491">
        <w:rPr>
          <w:noProof/>
          <w:sz w:val="24"/>
        </w:rPr>
        <w:drawing>
          <wp:anchor distT="0" distB="0" distL="114300" distR="114300" simplePos="0" relativeHeight="251863040" behindDoc="0" locked="0" layoutInCell="0" allowOverlap="1" wp14:anchorId="590E6BB7" wp14:editId="194743AB">
            <wp:simplePos x="0" y="0"/>
            <wp:positionH relativeFrom="rightMargin">
              <wp:posOffset>828040</wp:posOffset>
            </wp:positionH>
            <wp:positionV relativeFrom="paragraph">
              <wp:posOffset>0</wp:posOffset>
            </wp:positionV>
            <wp:extent cx="349200" cy="320400"/>
            <wp:effectExtent l="0" t="0" r="0" b="3810"/>
            <wp:wrapNone/>
            <wp:docPr id="99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7C6491">
        <w:rPr>
          <w:noProof/>
          <w:sz w:val="24"/>
        </w:rPr>
        <w:drawing>
          <wp:anchor distT="0" distB="0" distL="114300" distR="114300" simplePos="0" relativeHeight="251862016" behindDoc="0" locked="0" layoutInCell="0" allowOverlap="1" wp14:anchorId="5DFBB815" wp14:editId="1CD1E9FA">
            <wp:simplePos x="0" y="0"/>
            <wp:positionH relativeFrom="rightMargin">
              <wp:posOffset>467995</wp:posOffset>
            </wp:positionH>
            <wp:positionV relativeFrom="paragraph">
              <wp:posOffset>0</wp:posOffset>
            </wp:positionV>
            <wp:extent cx="349885" cy="320675"/>
            <wp:effectExtent l="0" t="0" r="0" b="3175"/>
            <wp:wrapNone/>
            <wp:docPr id="99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C6491">
        <w:rPr>
          <w:noProof/>
          <w:sz w:val="24"/>
        </w:rPr>
        <w:drawing>
          <wp:anchor distT="0" distB="0" distL="114300" distR="114300" simplePos="0" relativeHeight="251860992" behindDoc="0" locked="0" layoutInCell="0" allowOverlap="1" wp14:anchorId="3C09E853" wp14:editId="63227D16">
            <wp:simplePos x="0" y="0"/>
            <wp:positionH relativeFrom="rightMargin">
              <wp:posOffset>107950</wp:posOffset>
            </wp:positionH>
            <wp:positionV relativeFrom="paragraph">
              <wp:posOffset>0</wp:posOffset>
            </wp:positionV>
            <wp:extent cx="349885" cy="320675"/>
            <wp:effectExtent l="0" t="0" r="0" b="3175"/>
            <wp:wrapNone/>
            <wp:docPr id="99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D5C22" w:rsidRDefault="009D5C22" w:rsidP="00C2188A">
      <w:pPr>
        <w:pStyle w:val="Textkrper"/>
        <w:numPr>
          <w:ilvl w:val="0"/>
          <w:numId w:val="35"/>
        </w:numPr>
      </w:pPr>
      <w:r>
        <w:rPr>
          <w:noProof/>
        </w:rPr>
        <w:drawing>
          <wp:anchor distT="0" distB="0" distL="114300" distR="114300" simplePos="0" relativeHeight="251800576" behindDoc="0" locked="0" layoutInCell="0" allowOverlap="1" wp14:anchorId="348BDD31" wp14:editId="74B1637C">
            <wp:simplePos x="0" y="0"/>
            <wp:positionH relativeFrom="rightMargin">
              <wp:posOffset>127635</wp:posOffset>
            </wp:positionH>
            <wp:positionV relativeFrom="paragraph">
              <wp:posOffset>1905</wp:posOffset>
            </wp:positionV>
            <wp:extent cx="532765" cy="323850"/>
            <wp:effectExtent l="0" t="0" r="635" b="0"/>
            <wp:wrapNone/>
            <wp:docPr id="121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B5C5A">
        <w:t xml:space="preserve">Arbeiten Sie zu viert zusammen. </w:t>
      </w:r>
    </w:p>
    <w:p w:rsidR="0041674E" w:rsidRDefault="0041674E" w:rsidP="008D3859">
      <w:pPr>
        <w:pStyle w:val="Textkrper"/>
      </w:pPr>
      <w:r>
        <w:t>Immer wieder wird über den Vorschlag diskutiert</w:t>
      </w:r>
      <w:r w:rsidR="000B19AA">
        <w:t>,</w:t>
      </w:r>
      <w:r>
        <w:t xml:space="preserve"> auf deutschen Autobahnen ein gen</w:t>
      </w:r>
      <w:r>
        <w:t>e</w:t>
      </w:r>
      <w:r>
        <w:t>relles Tempolimit von 100 km/h einzufü</w:t>
      </w:r>
      <w:r w:rsidR="00DF407B">
        <w:t xml:space="preserve">hren. </w:t>
      </w:r>
      <w:r w:rsidR="008D3859">
        <w:t xml:space="preserve">Notieren Sie sich </w:t>
      </w:r>
      <w:r w:rsidR="004B5C5A">
        <w:t xml:space="preserve">auf kleinen Karteikarten </w:t>
      </w:r>
      <w:r w:rsidR="008D3859">
        <w:t>Argumente, die für ein Tempolimit sprechen</w:t>
      </w:r>
      <w:r w:rsidR="000B19AA">
        <w:t>,</w:t>
      </w:r>
      <w:r w:rsidR="004B5C5A">
        <w:t xml:space="preserve"> und Argumente, die dagegen sprechen. Nehmen Sie  pro Argument </w:t>
      </w:r>
      <w:r w:rsidR="009D5C22">
        <w:t>eine Karte.</w:t>
      </w:r>
      <w:r w:rsidR="004B5C5A">
        <w:t xml:space="preserve"> Machen Sie in Ihrer Gruppe eine kleine Absti</w:t>
      </w:r>
      <w:r w:rsidR="004B5C5A">
        <w:t>m</w:t>
      </w:r>
      <w:r w:rsidR="004B5C5A">
        <w:t xml:space="preserve">mung. </w:t>
      </w:r>
    </w:p>
    <w:p w:rsidR="009D5C22" w:rsidRDefault="009D5C22" w:rsidP="008D3859">
      <w:pPr>
        <w:pStyle w:val="Textkrper"/>
      </w:pPr>
    </w:p>
    <w:p w:rsidR="008F4041" w:rsidRDefault="008F4041" w:rsidP="00C2188A">
      <w:pPr>
        <w:pStyle w:val="Textkrper"/>
        <w:numPr>
          <w:ilvl w:val="0"/>
          <w:numId w:val="35"/>
        </w:numPr>
      </w:pPr>
      <w:r>
        <w:t>Arbeiten Sie alleine.</w:t>
      </w:r>
      <w:r>
        <w:rPr>
          <w:noProof/>
          <w:sz w:val="24"/>
        </w:rPr>
        <w:drawing>
          <wp:anchor distT="0" distB="0" distL="114300" distR="114300" simplePos="0" relativeHeight="251810816" behindDoc="0" locked="0" layoutInCell="0" allowOverlap="1" wp14:anchorId="14D801FA" wp14:editId="3DD09B27">
            <wp:simplePos x="0" y="0"/>
            <wp:positionH relativeFrom="rightMargin">
              <wp:posOffset>107950</wp:posOffset>
            </wp:positionH>
            <wp:positionV relativeFrom="paragraph">
              <wp:posOffset>0</wp:posOffset>
            </wp:positionV>
            <wp:extent cx="345440" cy="323850"/>
            <wp:effectExtent l="0" t="0" r="0" b="0"/>
            <wp:wrapNone/>
            <wp:docPr id="9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811840" behindDoc="0" locked="0" layoutInCell="0" allowOverlap="1" wp14:anchorId="06DCFE04" wp14:editId="67098092">
            <wp:simplePos x="0" y="0"/>
            <wp:positionH relativeFrom="rightMargin">
              <wp:posOffset>467995</wp:posOffset>
            </wp:positionH>
            <wp:positionV relativeFrom="paragraph">
              <wp:posOffset>0</wp:posOffset>
            </wp:positionV>
            <wp:extent cx="345440" cy="323850"/>
            <wp:effectExtent l="0" t="0" r="0" b="0"/>
            <wp:wrapNone/>
            <wp:docPr id="96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D5C22" w:rsidRDefault="00077E75" w:rsidP="008D3859">
      <w:pPr>
        <w:pStyle w:val="Textkrper"/>
      </w:pPr>
      <w:r>
        <w:rPr>
          <w:noProof/>
          <w:sz w:val="24"/>
        </w:rPr>
        <w:drawing>
          <wp:anchor distT="0" distB="0" distL="114300" distR="114300" simplePos="0" relativeHeight="251808768" behindDoc="0" locked="0" layoutInCell="0" allowOverlap="1" wp14:anchorId="4720C6B2" wp14:editId="4F737ACC">
            <wp:simplePos x="0" y="0"/>
            <wp:positionH relativeFrom="rightMargin">
              <wp:posOffset>138430</wp:posOffset>
            </wp:positionH>
            <wp:positionV relativeFrom="paragraph">
              <wp:posOffset>262255</wp:posOffset>
            </wp:positionV>
            <wp:extent cx="302260" cy="323850"/>
            <wp:effectExtent l="0" t="0" r="2540" b="0"/>
            <wp:wrapNone/>
            <wp:docPr id="96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D5C22">
        <w:t>In den Diskussionen, die zu diesem Thema geführt werden, hört man oft sehr unte</w:t>
      </w:r>
      <w:r w:rsidR="009D5C22">
        <w:t>r</w:t>
      </w:r>
      <w:r w:rsidR="009D5C22">
        <w:t>schiedliche Argumente vo</w:t>
      </w:r>
      <w:r w:rsidR="00367DCB">
        <w:t>n Befürwortern und Gegnern des</w:t>
      </w:r>
      <w:r w:rsidR="009D5C22">
        <w:t xml:space="preserve"> Tempolimits</w:t>
      </w:r>
      <w:r w:rsidR="00367DCB">
        <w:t>.</w:t>
      </w:r>
    </w:p>
    <w:p w:rsidR="009D5C22" w:rsidRDefault="009D5C22" w:rsidP="008D3859">
      <w:pPr>
        <w:pStyle w:val="Textkrper"/>
      </w:pPr>
      <w:r>
        <w:t>Lesen Sie sich die folgenden Argumente genau durch und beurteilen Sie die</w:t>
      </w:r>
      <w:r w:rsidR="009A6BF8">
        <w:t xml:space="preserve"> Qualität der </w:t>
      </w:r>
      <w:r>
        <w:t xml:space="preserve"> </w:t>
      </w:r>
      <w:r w:rsidR="00367DCB">
        <w:t xml:space="preserve">jeweiligen </w:t>
      </w:r>
      <w:r>
        <w:t>Begründungen mit einem Plus ode</w:t>
      </w:r>
      <w:r w:rsidR="00DF407B">
        <w:t>r Minusz</w:t>
      </w:r>
      <w:r>
        <w:t>eichen.</w:t>
      </w:r>
      <w:r w:rsidR="00DF407B">
        <w:t xml:space="preserve"> Das Pluszeichen steht dafür, dass Sie ein Argument für </w:t>
      </w:r>
      <w:proofErr w:type="spellStart"/>
      <w:r w:rsidR="00DF407B">
        <w:t>nachdenkenswert</w:t>
      </w:r>
      <w:proofErr w:type="spellEnd"/>
      <w:r w:rsidR="009A6BF8">
        <w:t xml:space="preserve"> halten, das Minuszeichen steht für eine geringe Überzeugungskraft. Sie können auch mehrere Plus- oder Minuszeichen pro</w:t>
      </w:r>
      <w:r w:rsidR="00A62272">
        <w:t xml:space="preserve"> Argument </w:t>
      </w:r>
      <w:r w:rsidR="009A6BF8">
        <w:t xml:space="preserve"> verteilen, um die Argumente noch stärker zu vergleichen.</w:t>
      </w:r>
    </w:p>
    <w:p w:rsidR="00367DCB" w:rsidRDefault="00367DCB" w:rsidP="008D3859">
      <w:pPr>
        <w:pStyle w:val="Textkrper"/>
      </w:pPr>
    </w:p>
    <w:tbl>
      <w:tblPr>
        <w:tblStyle w:val="Tabellenraster"/>
        <w:tblW w:w="6946" w:type="dxa"/>
        <w:tblInd w:w="108" w:type="dxa"/>
        <w:tblLayout w:type="fixed"/>
        <w:tblCellMar>
          <w:top w:w="57" w:type="dxa"/>
          <w:bottom w:w="57" w:type="dxa"/>
        </w:tblCellMar>
        <w:tblLook w:val="04A0" w:firstRow="1" w:lastRow="0" w:firstColumn="1" w:lastColumn="0" w:noHBand="0" w:noVBand="1"/>
      </w:tblPr>
      <w:tblGrid>
        <w:gridCol w:w="5529"/>
        <w:gridCol w:w="1417"/>
      </w:tblGrid>
      <w:tr w:rsidR="009B51C8" w:rsidRPr="00A410C8" w:rsidTr="003422DD">
        <w:tc>
          <w:tcPr>
            <w:tcW w:w="5529" w:type="dxa"/>
            <w:shd w:val="clear" w:color="auto" w:fill="auto"/>
          </w:tcPr>
          <w:p w:rsidR="009B51C8" w:rsidRPr="003E7875" w:rsidRDefault="00CC3962" w:rsidP="005E0E5C">
            <w:pPr>
              <w:pStyle w:val="Textkrper"/>
              <w:rPr>
                <w:b/>
              </w:rPr>
            </w:pPr>
            <w:r w:rsidRPr="003E7875">
              <w:rPr>
                <w:b/>
              </w:rPr>
              <w:t xml:space="preserve">1. </w:t>
            </w:r>
            <w:r w:rsidR="005E0E5C" w:rsidRPr="003E7875">
              <w:rPr>
                <w:b/>
              </w:rPr>
              <w:t>Argumente der Befürworter</w:t>
            </w:r>
          </w:p>
        </w:tc>
        <w:tc>
          <w:tcPr>
            <w:tcW w:w="1417" w:type="dxa"/>
          </w:tcPr>
          <w:p w:rsidR="009B51C8" w:rsidRPr="003E7875" w:rsidRDefault="0097216D" w:rsidP="005E0E5C">
            <w:pPr>
              <w:pStyle w:val="Textkrper"/>
              <w:rPr>
                <w:b/>
              </w:rPr>
            </w:pPr>
            <w:r w:rsidRPr="003E7875">
              <w:rPr>
                <w:b/>
              </w:rPr>
              <w:t>Plus o</w:t>
            </w:r>
            <w:r w:rsidR="005E0E5C" w:rsidRPr="003E7875">
              <w:rPr>
                <w:b/>
              </w:rPr>
              <w:t xml:space="preserve">der </w:t>
            </w:r>
          </w:p>
          <w:p w:rsidR="005E0E5C" w:rsidRPr="00A410C8" w:rsidRDefault="005E0E5C" w:rsidP="005E0E5C">
            <w:pPr>
              <w:pStyle w:val="Textkrper"/>
            </w:pPr>
            <w:r w:rsidRPr="003E7875">
              <w:rPr>
                <w:b/>
              </w:rPr>
              <w:t>Minus ?</w:t>
            </w:r>
          </w:p>
        </w:tc>
      </w:tr>
      <w:tr w:rsidR="009B51C8" w:rsidRPr="00A410C8" w:rsidTr="003422DD">
        <w:tc>
          <w:tcPr>
            <w:tcW w:w="5529" w:type="dxa"/>
            <w:shd w:val="clear" w:color="auto" w:fill="auto"/>
          </w:tcPr>
          <w:p w:rsidR="009B51C8" w:rsidRPr="00A410C8" w:rsidRDefault="00CC3962" w:rsidP="000B19AA">
            <w:pPr>
              <w:pStyle w:val="Textkrper"/>
            </w:pPr>
            <w:r>
              <w:t xml:space="preserve">a. </w:t>
            </w:r>
            <w:r w:rsidR="00FD3D1D">
              <w:t>Ein Tempolimit von 100 km/h verringert den Schadstoffau</w:t>
            </w:r>
            <w:r w:rsidR="00FD3D1D">
              <w:t>s</w:t>
            </w:r>
            <w:r w:rsidR="00FD3D1D">
              <w:t xml:space="preserve">stoß. Abgase enthalten </w:t>
            </w:r>
            <w:r w:rsidR="00731B50">
              <w:t>je nach Motor in unterschiedlichen Anteilen</w:t>
            </w:r>
            <w:r w:rsidR="00731B50" w:rsidRPr="00731B50">
              <w:t xml:space="preserve"> Kohlenmono</w:t>
            </w:r>
            <w:r w:rsidR="00731B50">
              <w:t>x</w:t>
            </w:r>
            <w:r w:rsidR="00731B50" w:rsidRPr="00731B50">
              <w:t>id, Aldehyde, Ben</w:t>
            </w:r>
            <w:r w:rsidR="000B19AA">
              <w:t>zol, Blei,</w:t>
            </w:r>
            <w:r w:rsidR="00731B50" w:rsidRPr="00731B50">
              <w:t xml:space="preserve"> Rußparti</w:t>
            </w:r>
            <w:r w:rsidR="000B19AA">
              <w:t xml:space="preserve">kel und </w:t>
            </w:r>
            <w:r w:rsidR="00731B50" w:rsidRPr="00731B50">
              <w:t>weitere schädliche Stoffe.</w:t>
            </w:r>
            <w:r w:rsidR="00731B50">
              <w:t xml:space="preserve"> </w:t>
            </w:r>
            <w:r w:rsidR="00FD3D1D">
              <w:t>Mit einer Reduktion dieser Stoffe schützen wir nicht nur unsere Gesundheit, sondern auch das Klima.</w:t>
            </w:r>
          </w:p>
        </w:tc>
        <w:tc>
          <w:tcPr>
            <w:tcW w:w="1417" w:type="dxa"/>
          </w:tcPr>
          <w:p w:rsidR="009B51C8" w:rsidRPr="00A410C8" w:rsidRDefault="009B51C8" w:rsidP="005E0E5C">
            <w:pPr>
              <w:pStyle w:val="Textkrper"/>
            </w:pPr>
          </w:p>
        </w:tc>
      </w:tr>
      <w:tr w:rsidR="009B51C8" w:rsidRPr="00A410C8" w:rsidTr="003422DD">
        <w:tc>
          <w:tcPr>
            <w:tcW w:w="5529" w:type="dxa"/>
            <w:shd w:val="clear" w:color="auto" w:fill="auto"/>
          </w:tcPr>
          <w:p w:rsidR="009B51C8" w:rsidRPr="00A410C8" w:rsidRDefault="008F4041" w:rsidP="00FD3D1D">
            <w:pPr>
              <w:pStyle w:val="Textkrper"/>
            </w:pPr>
            <w:r>
              <w:t>b.</w:t>
            </w:r>
            <w:r w:rsidR="00FD3D1D">
              <w:t xml:space="preserve"> Andere Staaten </w:t>
            </w:r>
            <w:proofErr w:type="gramStart"/>
            <w:r w:rsidR="00FD3D1D">
              <w:t>haben</w:t>
            </w:r>
            <w:proofErr w:type="gramEnd"/>
            <w:r w:rsidR="00FD3D1D">
              <w:t xml:space="preserve"> bereits ein Tempolimit von 100 km/h auf Autobahnen. </w:t>
            </w:r>
            <w:r w:rsidR="00A84BC8">
              <w:t xml:space="preserve">In Österreich, genaugenommen in Tirol, </w:t>
            </w:r>
            <w:r>
              <w:t>wu</w:t>
            </w:r>
            <w:r>
              <w:t>r</w:t>
            </w:r>
            <w:r w:rsidR="00FD3D1D">
              <w:t>de im</w:t>
            </w:r>
            <w:r>
              <w:t xml:space="preserve"> November 2014 diese Regelung eingeführt</w:t>
            </w:r>
            <w:r w:rsidR="001F44D6">
              <w:t>.</w:t>
            </w:r>
          </w:p>
        </w:tc>
        <w:tc>
          <w:tcPr>
            <w:tcW w:w="1417" w:type="dxa"/>
          </w:tcPr>
          <w:p w:rsidR="009B51C8" w:rsidRPr="00A410C8" w:rsidRDefault="009B51C8" w:rsidP="005E0E5C">
            <w:pPr>
              <w:pStyle w:val="Textkrper"/>
            </w:pPr>
          </w:p>
        </w:tc>
      </w:tr>
      <w:tr w:rsidR="009B51C8" w:rsidRPr="00A410C8" w:rsidTr="003422DD">
        <w:tc>
          <w:tcPr>
            <w:tcW w:w="5529" w:type="dxa"/>
            <w:shd w:val="clear" w:color="auto" w:fill="auto"/>
          </w:tcPr>
          <w:p w:rsidR="009B51C8" w:rsidRPr="00A410C8" w:rsidRDefault="001F44D6" w:rsidP="003E7875">
            <w:pPr>
              <w:pStyle w:val="Textkrper"/>
            </w:pPr>
            <w:r>
              <w:t>c.</w:t>
            </w:r>
            <w:r w:rsidR="0040438F">
              <w:t xml:space="preserve"> Die G</w:t>
            </w:r>
            <w:r w:rsidR="003E7875">
              <w:t xml:space="preserve">efahr von </w:t>
            </w:r>
            <w:r w:rsidR="0040438F">
              <w:t>Unfällen verringert sich. Bei hohen Geschwi</w:t>
            </w:r>
            <w:r w:rsidR="0040438F">
              <w:t>n</w:t>
            </w:r>
            <w:r w:rsidR="0040438F">
              <w:t>digkeiten</w:t>
            </w:r>
            <w:r w:rsidR="003E7875">
              <w:t xml:space="preserve"> sind Autos schwerer beherrschbar. Das habe ich schon persönlich erlebt. Vor kurzem bin ich nämlich mit 140 km/h in </w:t>
            </w:r>
            <w:proofErr w:type="gramStart"/>
            <w:r w:rsidR="003E7875">
              <w:t>ein Stauende</w:t>
            </w:r>
            <w:proofErr w:type="gramEnd"/>
            <w:r w:rsidR="003E7875">
              <w:t xml:space="preserve"> auf der A5 gerast. Zum Glück ist außer einem</w:t>
            </w:r>
            <w:r w:rsidR="000B19AA">
              <w:t xml:space="preserve"> erheblichen Blechschaden</w:t>
            </w:r>
            <w:r w:rsidR="003E7875">
              <w:t xml:space="preserve"> nichts Schlimmeres passiert. Seitdem bin ich für die Einführung eines Tempolimits von 100 km/h.</w:t>
            </w:r>
          </w:p>
        </w:tc>
        <w:tc>
          <w:tcPr>
            <w:tcW w:w="1417" w:type="dxa"/>
          </w:tcPr>
          <w:p w:rsidR="009B51C8" w:rsidRPr="00A410C8" w:rsidRDefault="009B51C8" w:rsidP="005E0E5C">
            <w:pPr>
              <w:pStyle w:val="Textkrper"/>
            </w:pPr>
          </w:p>
        </w:tc>
      </w:tr>
      <w:tr w:rsidR="009B51C8" w:rsidRPr="009B51C8" w:rsidTr="003422DD">
        <w:tc>
          <w:tcPr>
            <w:tcW w:w="5529" w:type="dxa"/>
            <w:shd w:val="clear" w:color="auto" w:fill="auto"/>
          </w:tcPr>
          <w:p w:rsidR="009B51C8" w:rsidRPr="009B51C8" w:rsidRDefault="001F44D6" w:rsidP="009B51C8">
            <w:pPr>
              <w:pStyle w:val="Textkrper"/>
              <w:rPr>
                <w:rFonts w:eastAsiaTheme="minorHAnsi"/>
              </w:rPr>
            </w:pPr>
            <w:r>
              <w:rPr>
                <w:rFonts w:eastAsiaTheme="minorHAnsi"/>
              </w:rPr>
              <w:t>d.</w:t>
            </w:r>
            <w:r w:rsidR="009D0F10">
              <w:rPr>
                <w:rFonts w:eastAsiaTheme="minorHAnsi"/>
              </w:rPr>
              <w:t xml:space="preserve"> Ich finde eine Höchstgeschwindigkeit von 100 km/h ang</w:t>
            </w:r>
            <w:r w:rsidR="009D0F10">
              <w:rPr>
                <w:rFonts w:eastAsiaTheme="minorHAnsi"/>
              </w:rPr>
              <w:t>e</w:t>
            </w:r>
            <w:r w:rsidR="005350A7">
              <w:rPr>
                <w:rFonts w:eastAsiaTheme="minorHAnsi"/>
              </w:rPr>
              <w:t>messen, weil das einfach besser ist.</w:t>
            </w:r>
          </w:p>
        </w:tc>
        <w:tc>
          <w:tcPr>
            <w:tcW w:w="1417" w:type="dxa"/>
          </w:tcPr>
          <w:p w:rsidR="009B51C8" w:rsidRPr="009B51C8" w:rsidRDefault="009B51C8" w:rsidP="009B51C8">
            <w:pPr>
              <w:pStyle w:val="Textkrper"/>
              <w:rPr>
                <w:rFonts w:eastAsiaTheme="minorHAnsi"/>
              </w:rPr>
            </w:pPr>
          </w:p>
        </w:tc>
      </w:tr>
      <w:tr w:rsidR="009B51C8" w:rsidRPr="009B51C8" w:rsidTr="003422DD">
        <w:tc>
          <w:tcPr>
            <w:tcW w:w="5529" w:type="dxa"/>
            <w:shd w:val="clear" w:color="auto" w:fill="auto"/>
          </w:tcPr>
          <w:p w:rsidR="009B51C8" w:rsidRPr="009B51C8" w:rsidRDefault="001F44D6" w:rsidP="009B51C8">
            <w:pPr>
              <w:pStyle w:val="Textkrper"/>
              <w:rPr>
                <w:rFonts w:eastAsiaTheme="minorHAnsi"/>
              </w:rPr>
            </w:pPr>
            <w:r>
              <w:rPr>
                <w:rFonts w:eastAsiaTheme="minorHAnsi"/>
              </w:rPr>
              <w:t xml:space="preserve">e. Wer das Tempolimit von 100 km/h nicht </w:t>
            </w:r>
            <w:proofErr w:type="gramStart"/>
            <w:r>
              <w:rPr>
                <w:rFonts w:eastAsiaTheme="minorHAnsi"/>
              </w:rPr>
              <w:t>beachtet ,</w:t>
            </w:r>
            <w:proofErr w:type="gramEnd"/>
            <w:r>
              <w:rPr>
                <w:rFonts w:eastAsiaTheme="minorHAnsi"/>
              </w:rPr>
              <w:t xml:space="preserve"> soll ein richtig saftiges Bußgeld zahlen</w:t>
            </w:r>
            <w:r w:rsidR="0020442A">
              <w:rPr>
                <w:rFonts w:eastAsiaTheme="minorHAnsi"/>
              </w:rPr>
              <w:t>.</w:t>
            </w:r>
          </w:p>
        </w:tc>
        <w:tc>
          <w:tcPr>
            <w:tcW w:w="1417" w:type="dxa"/>
          </w:tcPr>
          <w:p w:rsidR="009B51C8" w:rsidRPr="009B51C8" w:rsidRDefault="009B51C8" w:rsidP="009B51C8">
            <w:pPr>
              <w:pStyle w:val="Textkrper"/>
              <w:rPr>
                <w:rFonts w:eastAsiaTheme="minorHAnsi"/>
              </w:rPr>
            </w:pPr>
          </w:p>
        </w:tc>
      </w:tr>
      <w:tr w:rsidR="009B51C8" w:rsidRPr="009B51C8" w:rsidTr="003422DD">
        <w:tc>
          <w:tcPr>
            <w:tcW w:w="5529" w:type="dxa"/>
            <w:shd w:val="clear" w:color="auto" w:fill="auto"/>
          </w:tcPr>
          <w:p w:rsidR="009B51C8" w:rsidRPr="009B51C8" w:rsidRDefault="009D0F10" w:rsidP="009B51C8">
            <w:pPr>
              <w:pStyle w:val="Textkrper"/>
              <w:rPr>
                <w:rFonts w:eastAsiaTheme="minorHAnsi"/>
              </w:rPr>
            </w:pPr>
            <w:r>
              <w:rPr>
                <w:rFonts w:eastAsiaTheme="minorHAnsi"/>
              </w:rPr>
              <w:t>f.</w:t>
            </w:r>
            <w:r w:rsidR="002E45FE">
              <w:rPr>
                <w:rFonts w:eastAsiaTheme="minorHAnsi"/>
              </w:rPr>
              <w:t xml:space="preserve"> Bei einem Tempolimit werden wir weniger Kraftstoff verbra</w:t>
            </w:r>
            <w:r w:rsidR="002E45FE">
              <w:rPr>
                <w:rFonts w:eastAsiaTheme="minorHAnsi"/>
              </w:rPr>
              <w:t>u</w:t>
            </w:r>
            <w:r w:rsidR="002E45FE">
              <w:rPr>
                <w:rFonts w:eastAsiaTheme="minorHAnsi"/>
              </w:rPr>
              <w:lastRenderedPageBreak/>
              <w:t>chen. Wir sparen Geld und verschmutzen weniger die Umwelt.</w:t>
            </w:r>
          </w:p>
        </w:tc>
        <w:tc>
          <w:tcPr>
            <w:tcW w:w="1417" w:type="dxa"/>
          </w:tcPr>
          <w:p w:rsidR="009B51C8" w:rsidRPr="009B51C8" w:rsidRDefault="009B51C8" w:rsidP="009B51C8">
            <w:pPr>
              <w:pStyle w:val="Textkrper"/>
              <w:rPr>
                <w:rFonts w:eastAsiaTheme="minorHAnsi"/>
              </w:rPr>
            </w:pPr>
          </w:p>
        </w:tc>
      </w:tr>
      <w:tr w:rsidR="002E45FE" w:rsidRPr="009B51C8" w:rsidTr="003422DD">
        <w:tc>
          <w:tcPr>
            <w:tcW w:w="5529" w:type="dxa"/>
            <w:shd w:val="clear" w:color="auto" w:fill="auto"/>
          </w:tcPr>
          <w:p w:rsidR="002E45FE" w:rsidRDefault="002E45FE" w:rsidP="00A84BC8">
            <w:pPr>
              <w:pStyle w:val="Textkrper"/>
            </w:pPr>
            <w:r>
              <w:lastRenderedPageBreak/>
              <w:t xml:space="preserve">g. Ein Tempolimit führt dazu, dass </w:t>
            </w:r>
            <w:r w:rsidR="00A84BC8">
              <w:t>die meisten</w:t>
            </w:r>
            <w:r>
              <w:t xml:space="preserve"> gleichmäßiger fahren. Es wird weniger gedrängelt, wir fühlen uns weniger gehetzt und sind entspannter. Die Unfallgefahr sinkt. </w:t>
            </w:r>
          </w:p>
        </w:tc>
        <w:tc>
          <w:tcPr>
            <w:tcW w:w="1417" w:type="dxa"/>
          </w:tcPr>
          <w:p w:rsidR="002E45FE" w:rsidRPr="009B51C8" w:rsidRDefault="002E45FE" w:rsidP="009B51C8">
            <w:pPr>
              <w:pStyle w:val="Textkrper"/>
            </w:pPr>
          </w:p>
        </w:tc>
      </w:tr>
      <w:tr w:rsidR="009B51C8" w:rsidRPr="009B51C8" w:rsidTr="003422DD">
        <w:tc>
          <w:tcPr>
            <w:tcW w:w="5529" w:type="dxa"/>
            <w:shd w:val="clear" w:color="auto" w:fill="auto"/>
          </w:tcPr>
          <w:p w:rsidR="009B51C8" w:rsidRPr="009B51C8" w:rsidRDefault="002E45FE" w:rsidP="003E7875">
            <w:pPr>
              <w:pStyle w:val="Textkrper"/>
              <w:rPr>
                <w:rFonts w:eastAsiaTheme="minorHAnsi"/>
              </w:rPr>
            </w:pPr>
            <w:r>
              <w:rPr>
                <w:rFonts w:eastAsiaTheme="minorHAnsi"/>
              </w:rPr>
              <w:t>h</w:t>
            </w:r>
            <w:r w:rsidR="003E7875">
              <w:rPr>
                <w:rFonts w:eastAsiaTheme="minorHAnsi"/>
              </w:rPr>
              <w:t>. Diese Raser sind doch alle verrückt und wollen mit ihren teuren und schnellen Autos nur angeben. Das ist der pure Wahnsinn, der sich jeden Tag auf unseren Straße</w:t>
            </w:r>
            <w:r w:rsidR="0074509B">
              <w:rPr>
                <w:rFonts w:eastAsiaTheme="minorHAnsi"/>
              </w:rPr>
              <w:t>n</w:t>
            </w:r>
            <w:r w:rsidR="00146581">
              <w:rPr>
                <w:rFonts w:eastAsiaTheme="minorHAnsi"/>
              </w:rPr>
              <w:t xml:space="preserve"> </w:t>
            </w:r>
            <w:r w:rsidR="0074509B">
              <w:rPr>
                <w:rFonts w:eastAsiaTheme="minorHAnsi"/>
              </w:rPr>
              <w:t>abspielt.</w:t>
            </w:r>
          </w:p>
        </w:tc>
        <w:tc>
          <w:tcPr>
            <w:tcW w:w="1417" w:type="dxa"/>
          </w:tcPr>
          <w:p w:rsidR="009B51C8" w:rsidRPr="009B51C8" w:rsidRDefault="009B51C8" w:rsidP="009B51C8">
            <w:pPr>
              <w:pStyle w:val="Textkrper"/>
              <w:rPr>
                <w:rFonts w:eastAsiaTheme="minorHAnsi"/>
              </w:rPr>
            </w:pPr>
          </w:p>
        </w:tc>
      </w:tr>
    </w:tbl>
    <w:p w:rsidR="009B51C8" w:rsidRDefault="009B51C8" w:rsidP="008D3859">
      <w:pPr>
        <w:pStyle w:val="Textkrper"/>
      </w:pPr>
    </w:p>
    <w:tbl>
      <w:tblPr>
        <w:tblStyle w:val="Tabellenraster"/>
        <w:tblW w:w="6946" w:type="dxa"/>
        <w:tblInd w:w="108" w:type="dxa"/>
        <w:tblLayout w:type="fixed"/>
        <w:tblCellMar>
          <w:top w:w="57" w:type="dxa"/>
          <w:bottom w:w="57" w:type="dxa"/>
        </w:tblCellMar>
        <w:tblLook w:val="04A0" w:firstRow="1" w:lastRow="0" w:firstColumn="1" w:lastColumn="0" w:noHBand="0" w:noVBand="1"/>
      </w:tblPr>
      <w:tblGrid>
        <w:gridCol w:w="5529"/>
        <w:gridCol w:w="1417"/>
      </w:tblGrid>
      <w:tr w:rsidR="009B51C8" w:rsidRPr="009B51C8" w:rsidTr="003422DD">
        <w:tc>
          <w:tcPr>
            <w:tcW w:w="5529" w:type="dxa"/>
            <w:shd w:val="clear" w:color="auto" w:fill="auto"/>
          </w:tcPr>
          <w:p w:rsidR="009B51C8" w:rsidRPr="003E7875" w:rsidRDefault="00CC3962" w:rsidP="009B51C8">
            <w:pPr>
              <w:pStyle w:val="Textkrper"/>
              <w:rPr>
                <w:rFonts w:eastAsiaTheme="minorHAnsi"/>
                <w:b/>
              </w:rPr>
            </w:pPr>
            <w:r w:rsidRPr="003E7875">
              <w:rPr>
                <w:rFonts w:eastAsiaTheme="minorHAnsi"/>
                <w:b/>
              </w:rPr>
              <w:t xml:space="preserve">2. </w:t>
            </w:r>
            <w:r w:rsidR="005E0E5C" w:rsidRPr="003E7875">
              <w:rPr>
                <w:rFonts w:eastAsiaTheme="minorHAnsi"/>
                <w:b/>
              </w:rPr>
              <w:t>Argumente der  Gegner</w:t>
            </w:r>
          </w:p>
        </w:tc>
        <w:tc>
          <w:tcPr>
            <w:tcW w:w="1417" w:type="dxa"/>
          </w:tcPr>
          <w:p w:rsidR="009B51C8" w:rsidRPr="003E7875" w:rsidRDefault="005E0E5C" w:rsidP="005E0E5C">
            <w:pPr>
              <w:pStyle w:val="Textkrper"/>
              <w:jc w:val="left"/>
              <w:rPr>
                <w:rFonts w:eastAsiaTheme="minorHAnsi"/>
                <w:b/>
              </w:rPr>
            </w:pPr>
            <w:r w:rsidRPr="003E7875">
              <w:rPr>
                <w:rFonts w:eastAsiaTheme="minorHAnsi"/>
                <w:b/>
              </w:rPr>
              <w:t>Plus oder Minus ?</w:t>
            </w:r>
          </w:p>
        </w:tc>
      </w:tr>
      <w:tr w:rsidR="009B51C8" w:rsidRPr="009B51C8" w:rsidTr="003422DD">
        <w:tc>
          <w:tcPr>
            <w:tcW w:w="5529" w:type="dxa"/>
            <w:shd w:val="clear" w:color="auto" w:fill="auto"/>
          </w:tcPr>
          <w:p w:rsidR="009B51C8" w:rsidRPr="009B51C8" w:rsidRDefault="0040438F" w:rsidP="009B51C8">
            <w:pPr>
              <w:pStyle w:val="Textkrper"/>
              <w:rPr>
                <w:rFonts w:eastAsiaTheme="minorHAnsi"/>
              </w:rPr>
            </w:pPr>
            <w:r>
              <w:rPr>
                <w:rFonts w:eastAsiaTheme="minorHAnsi"/>
              </w:rPr>
              <w:t xml:space="preserve">a. </w:t>
            </w:r>
            <w:r w:rsidRPr="00AD08A4">
              <w:t>Die Umweltverschmutzung lässt sich mit einer solchen Reg</w:t>
            </w:r>
            <w:r w:rsidRPr="00AD08A4">
              <w:t>e</w:t>
            </w:r>
            <w:r w:rsidRPr="00AD08A4">
              <w:t>lung nicht</w:t>
            </w:r>
            <w:r w:rsidR="006955FE">
              <w:t xml:space="preserve"> effektiv</w:t>
            </w:r>
            <w:r w:rsidRPr="00AD08A4">
              <w:t xml:space="preserve"> reduzieren. Ein Überholverbot für LKWs bei zweispurigen Autobahnen ist viel sinnvoller</w:t>
            </w:r>
            <w:r w:rsidR="005537D4" w:rsidRPr="00AD08A4">
              <w:t>.</w:t>
            </w:r>
            <w:r w:rsidR="0074509B">
              <w:rPr>
                <w:rFonts w:eastAsiaTheme="minorHAnsi"/>
              </w:rPr>
              <w:t xml:space="preserve"> </w:t>
            </w:r>
            <w:r w:rsidR="00F5192C">
              <w:rPr>
                <w:rFonts w:eastAsiaTheme="minorHAnsi"/>
              </w:rPr>
              <w:t>Es gibt dazu St</w:t>
            </w:r>
            <w:r w:rsidR="00F5192C">
              <w:rPr>
                <w:rFonts w:eastAsiaTheme="minorHAnsi"/>
              </w:rPr>
              <w:t>u</w:t>
            </w:r>
            <w:r w:rsidR="00F5192C">
              <w:rPr>
                <w:rFonts w:eastAsiaTheme="minorHAnsi"/>
              </w:rPr>
              <w:t>dien, aber ich weiß nicht mehr</w:t>
            </w:r>
            <w:r w:rsidR="000B19AA">
              <w:rPr>
                <w:rFonts w:eastAsiaTheme="minorHAnsi"/>
              </w:rPr>
              <w:t>,</w:t>
            </w:r>
            <w:r w:rsidR="00F5192C">
              <w:rPr>
                <w:rFonts w:eastAsiaTheme="minorHAnsi"/>
              </w:rPr>
              <w:t xml:space="preserve"> wer die wann gemacht hat und wo man das nachlesen kann.</w:t>
            </w:r>
          </w:p>
        </w:tc>
        <w:tc>
          <w:tcPr>
            <w:tcW w:w="1417" w:type="dxa"/>
          </w:tcPr>
          <w:p w:rsidR="009B51C8" w:rsidRPr="009B51C8" w:rsidRDefault="009B51C8" w:rsidP="009B51C8">
            <w:pPr>
              <w:pStyle w:val="Textkrper"/>
              <w:rPr>
                <w:rFonts w:eastAsiaTheme="minorHAnsi"/>
              </w:rPr>
            </w:pPr>
          </w:p>
        </w:tc>
      </w:tr>
      <w:tr w:rsidR="009B51C8" w:rsidRPr="009B51C8" w:rsidTr="003422DD">
        <w:tc>
          <w:tcPr>
            <w:tcW w:w="5529" w:type="dxa"/>
            <w:shd w:val="clear" w:color="auto" w:fill="auto"/>
          </w:tcPr>
          <w:p w:rsidR="009B51C8" w:rsidRPr="009B51C8" w:rsidRDefault="00297D0E" w:rsidP="009B51C8">
            <w:pPr>
              <w:pStyle w:val="Textkrper"/>
              <w:rPr>
                <w:rFonts w:eastAsiaTheme="minorHAnsi"/>
              </w:rPr>
            </w:pPr>
            <w:r>
              <w:rPr>
                <w:rFonts w:eastAsiaTheme="minorHAnsi"/>
              </w:rPr>
              <w:t>b. Unsere Autoindustrie muss weiterhin gute und schnelle A</w:t>
            </w:r>
            <w:r>
              <w:rPr>
                <w:rFonts w:eastAsiaTheme="minorHAnsi"/>
              </w:rPr>
              <w:t>u</w:t>
            </w:r>
            <w:r>
              <w:rPr>
                <w:rFonts w:eastAsiaTheme="minorHAnsi"/>
              </w:rPr>
              <w:t>tos bauen dürfen. Sehr viele Arbeitsplätze hängen davon ab</w:t>
            </w:r>
            <w:r w:rsidR="005C256D">
              <w:rPr>
                <w:rFonts w:eastAsiaTheme="minorHAnsi"/>
              </w:rPr>
              <w:t>. Sollte ein Tempolimit eingeführt werden, gibt es für besonders schnelle Autos weniger Nachfrage.</w:t>
            </w:r>
          </w:p>
        </w:tc>
        <w:tc>
          <w:tcPr>
            <w:tcW w:w="1417" w:type="dxa"/>
          </w:tcPr>
          <w:p w:rsidR="009B51C8" w:rsidRPr="009B51C8" w:rsidRDefault="009B51C8" w:rsidP="009B51C8">
            <w:pPr>
              <w:pStyle w:val="Textkrper"/>
              <w:rPr>
                <w:rFonts w:eastAsiaTheme="minorHAnsi"/>
              </w:rPr>
            </w:pPr>
          </w:p>
        </w:tc>
      </w:tr>
      <w:tr w:rsidR="009B51C8" w:rsidRPr="009B51C8" w:rsidTr="003422DD">
        <w:tc>
          <w:tcPr>
            <w:tcW w:w="5529" w:type="dxa"/>
            <w:shd w:val="clear" w:color="auto" w:fill="auto"/>
          </w:tcPr>
          <w:p w:rsidR="009B51C8" w:rsidRPr="009B51C8" w:rsidRDefault="00050032" w:rsidP="0024203D">
            <w:pPr>
              <w:pStyle w:val="Textkrper"/>
              <w:rPr>
                <w:rFonts w:eastAsiaTheme="minorHAnsi"/>
              </w:rPr>
            </w:pPr>
            <w:r>
              <w:rPr>
                <w:rFonts w:eastAsiaTheme="minorHAnsi"/>
              </w:rPr>
              <w:t xml:space="preserve">c. </w:t>
            </w:r>
            <w:r w:rsidR="005537D4">
              <w:rPr>
                <w:rFonts w:eastAsiaTheme="minorHAnsi"/>
              </w:rPr>
              <w:t>Ein Tempolimit verringert nicht die Anzahl der tödlichen Unfälle</w:t>
            </w:r>
            <w:r w:rsidR="00AD08A4">
              <w:rPr>
                <w:rFonts w:eastAsiaTheme="minorHAnsi"/>
              </w:rPr>
              <w:t xml:space="preserve">. Mein </w:t>
            </w:r>
            <w:r w:rsidR="0024203D">
              <w:rPr>
                <w:rFonts w:eastAsiaTheme="minorHAnsi"/>
              </w:rPr>
              <w:t>Fußballtrainer</w:t>
            </w:r>
            <w:r w:rsidR="00AD08A4">
              <w:rPr>
                <w:rFonts w:eastAsiaTheme="minorHAnsi"/>
              </w:rPr>
              <w:t xml:space="preserve"> vertritt dieselbe Ansicht.</w:t>
            </w:r>
          </w:p>
        </w:tc>
        <w:tc>
          <w:tcPr>
            <w:tcW w:w="1417" w:type="dxa"/>
          </w:tcPr>
          <w:p w:rsidR="009B51C8" w:rsidRPr="009B51C8" w:rsidRDefault="009B51C8" w:rsidP="009B51C8">
            <w:pPr>
              <w:pStyle w:val="Textkrper"/>
              <w:rPr>
                <w:rFonts w:eastAsiaTheme="minorHAnsi"/>
              </w:rPr>
            </w:pPr>
          </w:p>
        </w:tc>
      </w:tr>
      <w:tr w:rsidR="009B51C8" w:rsidRPr="009B51C8" w:rsidTr="003422DD">
        <w:tc>
          <w:tcPr>
            <w:tcW w:w="5529" w:type="dxa"/>
            <w:shd w:val="clear" w:color="auto" w:fill="auto"/>
          </w:tcPr>
          <w:p w:rsidR="009B51C8" w:rsidRPr="009B51C8" w:rsidRDefault="0074509B" w:rsidP="00050032">
            <w:pPr>
              <w:pStyle w:val="Textkrper"/>
              <w:rPr>
                <w:rFonts w:eastAsiaTheme="minorHAnsi"/>
              </w:rPr>
            </w:pPr>
            <w:r>
              <w:rPr>
                <w:rFonts w:eastAsiaTheme="minorHAnsi"/>
              </w:rPr>
              <w:t>d</w:t>
            </w:r>
            <w:r w:rsidR="005537D4">
              <w:rPr>
                <w:rFonts w:eastAsiaTheme="minorHAnsi"/>
              </w:rPr>
              <w:t xml:space="preserve">. </w:t>
            </w:r>
            <w:r w:rsidR="00174DA4">
              <w:rPr>
                <w:rFonts w:eastAsiaTheme="minorHAnsi"/>
              </w:rPr>
              <w:t>Ein Temp</w:t>
            </w:r>
            <w:r w:rsidR="00745E10">
              <w:rPr>
                <w:rFonts w:eastAsiaTheme="minorHAnsi"/>
              </w:rPr>
              <w:t xml:space="preserve">olimit </w:t>
            </w:r>
            <w:r w:rsidR="00050032">
              <w:rPr>
                <w:rFonts w:eastAsiaTheme="minorHAnsi"/>
              </w:rPr>
              <w:t>wird</w:t>
            </w:r>
            <w:r w:rsidR="00174DA4">
              <w:rPr>
                <w:rFonts w:eastAsiaTheme="minorHAnsi"/>
              </w:rPr>
              <w:t xml:space="preserve"> </w:t>
            </w:r>
            <w:r w:rsidR="00745E10">
              <w:rPr>
                <w:rFonts w:eastAsiaTheme="minorHAnsi"/>
              </w:rPr>
              <w:t xml:space="preserve">eine </w:t>
            </w:r>
            <w:r w:rsidR="00174DA4">
              <w:rPr>
                <w:rFonts w:eastAsiaTheme="minorHAnsi"/>
              </w:rPr>
              <w:t>längere Autofahrt verlangsamen</w:t>
            </w:r>
            <w:r w:rsidR="00050032">
              <w:rPr>
                <w:rFonts w:eastAsiaTheme="minorHAnsi"/>
              </w:rPr>
              <w:t>. Das fordert die Konzentrationsfähigkeit und kann zur Überm</w:t>
            </w:r>
            <w:r w:rsidR="00050032">
              <w:rPr>
                <w:rFonts w:eastAsiaTheme="minorHAnsi"/>
              </w:rPr>
              <w:t>ü</w:t>
            </w:r>
            <w:r w:rsidR="00050032">
              <w:rPr>
                <w:rFonts w:eastAsiaTheme="minorHAnsi"/>
              </w:rPr>
              <w:t>dung führen. Die Unfallgefahr kann mit einem Tempolimit  steigen.</w:t>
            </w:r>
          </w:p>
        </w:tc>
        <w:tc>
          <w:tcPr>
            <w:tcW w:w="1417" w:type="dxa"/>
          </w:tcPr>
          <w:p w:rsidR="009B51C8" w:rsidRPr="009B51C8" w:rsidRDefault="009B51C8" w:rsidP="009B51C8">
            <w:pPr>
              <w:pStyle w:val="Textkrper"/>
              <w:rPr>
                <w:rFonts w:eastAsiaTheme="minorHAnsi"/>
              </w:rPr>
            </w:pPr>
          </w:p>
        </w:tc>
      </w:tr>
      <w:tr w:rsidR="009B51C8" w:rsidRPr="009B51C8" w:rsidTr="003422DD">
        <w:tc>
          <w:tcPr>
            <w:tcW w:w="5529" w:type="dxa"/>
            <w:shd w:val="clear" w:color="auto" w:fill="auto"/>
          </w:tcPr>
          <w:p w:rsidR="009B51C8" w:rsidRPr="009B51C8" w:rsidRDefault="0074509B" w:rsidP="009B51C8">
            <w:pPr>
              <w:pStyle w:val="Textkrper"/>
              <w:rPr>
                <w:rFonts w:eastAsiaTheme="minorHAnsi"/>
              </w:rPr>
            </w:pPr>
            <w:r>
              <w:rPr>
                <w:rFonts w:eastAsiaTheme="minorHAnsi"/>
              </w:rPr>
              <w:t>e</w:t>
            </w:r>
            <w:r w:rsidR="005537D4">
              <w:rPr>
                <w:rFonts w:eastAsiaTheme="minorHAnsi"/>
              </w:rPr>
              <w:t xml:space="preserve">. Sollen auf deutschen Autobahnen künftig nur noch lahme </w:t>
            </w:r>
            <w:proofErr w:type="spellStart"/>
            <w:r w:rsidR="005537D4">
              <w:rPr>
                <w:rFonts w:eastAsiaTheme="minorHAnsi"/>
              </w:rPr>
              <w:t>Pussies</w:t>
            </w:r>
            <w:proofErr w:type="spellEnd"/>
            <w:r w:rsidR="005537D4">
              <w:rPr>
                <w:rFonts w:eastAsiaTheme="minorHAnsi"/>
              </w:rPr>
              <w:t xml:space="preserve"> unterwegs sein dürfen?</w:t>
            </w:r>
          </w:p>
        </w:tc>
        <w:tc>
          <w:tcPr>
            <w:tcW w:w="1417" w:type="dxa"/>
          </w:tcPr>
          <w:p w:rsidR="009B51C8" w:rsidRPr="009B51C8" w:rsidRDefault="009B51C8" w:rsidP="009B51C8">
            <w:pPr>
              <w:pStyle w:val="Textkrper"/>
              <w:rPr>
                <w:rFonts w:eastAsiaTheme="minorHAnsi"/>
              </w:rPr>
            </w:pPr>
          </w:p>
        </w:tc>
      </w:tr>
      <w:tr w:rsidR="009B51C8" w:rsidRPr="009B51C8" w:rsidTr="0055659E">
        <w:tc>
          <w:tcPr>
            <w:tcW w:w="5529" w:type="dxa"/>
            <w:tcBorders>
              <w:top w:val="nil"/>
            </w:tcBorders>
            <w:shd w:val="clear" w:color="auto" w:fill="auto"/>
          </w:tcPr>
          <w:p w:rsidR="009B51C8" w:rsidRPr="009B51C8" w:rsidRDefault="0074509B" w:rsidP="002E45FE">
            <w:pPr>
              <w:pStyle w:val="Textkrper"/>
              <w:rPr>
                <w:rFonts w:eastAsiaTheme="minorHAnsi"/>
              </w:rPr>
            </w:pPr>
            <w:r>
              <w:rPr>
                <w:rFonts w:eastAsiaTheme="minorHAnsi"/>
              </w:rPr>
              <w:t>f</w:t>
            </w:r>
            <w:r w:rsidR="002E45FE">
              <w:rPr>
                <w:rFonts w:eastAsiaTheme="minorHAnsi"/>
              </w:rPr>
              <w:t>. Ein Tempolimit wird nicht die Unfallgefahr senken. Unters</w:t>
            </w:r>
            <w:r w:rsidR="002E45FE">
              <w:rPr>
                <w:rFonts w:eastAsiaTheme="minorHAnsi"/>
              </w:rPr>
              <w:t>u</w:t>
            </w:r>
            <w:r w:rsidR="002E45FE">
              <w:rPr>
                <w:rFonts w:eastAsiaTheme="minorHAnsi"/>
              </w:rPr>
              <w:t>chungen belegen, dass wir auf schnel</w:t>
            </w:r>
            <w:r w:rsidR="004A09B0">
              <w:rPr>
                <w:rFonts w:eastAsiaTheme="minorHAnsi"/>
              </w:rPr>
              <w:t>len Autobahnabschnitten und auf</w:t>
            </w:r>
            <w:r w:rsidR="002E45FE">
              <w:rPr>
                <w:rFonts w:eastAsiaTheme="minorHAnsi"/>
              </w:rPr>
              <w:t xml:space="preserve"> solchen mit Geschwindigkeitsbeschränkungen ähnl</w:t>
            </w:r>
            <w:r w:rsidR="002E45FE">
              <w:rPr>
                <w:rFonts w:eastAsiaTheme="minorHAnsi"/>
              </w:rPr>
              <w:t>i</w:t>
            </w:r>
            <w:r>
              <w:rPr>
                <w:rFonts w:eastAsiaTheme="minorHAnsi"/>
              </w:rPr>
              <w:t>che Unfallzahlen haben.</w:t>
            </w:r>
          </w:p>
        </w:tc>
        <w:tc>
          <w:tcPr>
            <w:tcW w:w="1417" w:type="dxa"/>
            <w:tcBorders>
              <w:top w:val="nil"/>
            </w:tcBorders>
          </w:tcPr>
          <w:p w:rsidR="009B51C8" w:rsidRPr="009B51C8" w:rsidRDefault="009B51C8" w:rsidP="009B51C8">
            <w:pPr>
              <w:pStyle w:val="Textkrper"/>
              <w:rPr>
                <w:rFonts w:eastAsiaTheme="minorHAnsi"/>
              </w:rPr>
            </w:pPr>
          </w:p>
        </w:tc>
      </w:tr>
      <w:tr w:rsidR="009B51C8" w:rsidRPr="009B51C8" w:rsidTr="003422DD">
        <w:tc>
          <w:tcPr>
            <w:tcW w:w="5529" w:type="dxa"/>
            <w:shd w:val="clear" w:color="auto" w:fill="auto"/>
          </w:tcPr>
          <w:p w:rsidR="009B51C8" w:rsidRPr="009B51C8" w:rsidRDefault="0074509B" w:rsidP="0074509B">
            <w:pPr>
              <w:pStyle w:val="Textkrper"/>
              <w:rPr>
                <w:rFonts w:eastAsiaTheme="minorHAnsi"/>
              </w:rPr>
            </w:pPr>
            <w:r>
              <w:rPr>
                <w:rFonts w:eastAsiaTheme="minorHAnsi"/>
              </w:rPr>
              <w:t xml:space="preserve">g. </w:t>
            </w:r>
            <w:r w:rsidRPr="00727004">
              <w:t xml:space="preserve">Warum ein Tempolimit einführen? Die Autobahnen sind ständig voll mit Baustellen, </w:t>
            </w:r>
            <w:r w:rsidR="005F1FCA">
              <w:t xml:space="preserve">so </w:t>
            </w:r>
            <w:r w:rsidRPr="00727004">
              <w:t>dass wir jetzt schon ein</w:t>
            </w:r>
            <w:r w:rsidR="00146581">
              <w:t xml:space="preserve"> inoffizie</w:t>
            </w:r>
            <w:r w:rsidR="00146581">
              <w:t>l</w:t>
            </w:r>
            <w:r w:rsidR="00146581">
              <w:t>les</w:t>
            </w:r>
            <w:r w:rsidRPr="00727004">
              <w:t xml:space="preserve"> Tempolimit von 80 km/h haben.</w:t>
            </w:r>
          </w:p>
        </w:tc>
        <w:tc>
          <w:tcPr>
            <w:tcW w:w="1417" w:type="dxa"/>
          </w:tcPr>
          <w:p w:rsidR="009B51C8" w:rsidRPr="009B51C8" w:rsidRDefault="009B51C8" w:rsidP="009B51C8">
            <w:pPr>
              <w:pStyle w:val="Textkrper"/>
              <w:rPr>
                <w:rFonts w:eastAsiaTheme="minorHAnsi"/>
              </w:rPr>
            </w:pPr>
          </w:p>
        </w:tc>
      </w:tr>
      <w:tr w:rsidR="00FB04FB" w:rsidRPr="009B51C8" w:rsidTr="003422DD">
        <w:tc>
          <w:tcPr>
            <w:tcW w:w="5529" w:type="dxa"/>
            <w:shd w:val="clear" w:color="auto" w:fill="auto"/>
          </w:tcPr>
          <w:p w:rsidR="00FB04FB" w:rsidRDefault="00FB04FB" w:rsidP="004A09B0">
            <w:pPr>
              <w:pStyle w:val="Textkrper"/>
            </w:pPr>
            <w:r>
              <w:t>h. Wir brauchen kein Tempolimit, um die Unfälle zu verringer</w:t>
            </w:r>
            <w:r w:rsidR="004A09B0">
              <w:t>n. Die meisten Unfälle passieren</w:t>
            </w:r>
            <w:r>
              <w:t xml:space="preserve"> an Baustellen</w:t>
            </w:r>
            <w:r w:rsidR="004A09B0">
              <w:t>, weil die Fahrer nicht aufpassen. Studien belegen, dass die Zahl der Unfälle auf Autobahnen seit Jahren zurückgeht.</w:t>
            </w:r>
          </w:p>
        </w:tc>
        <w:tc>
          <w:tcPr>
            <w:tcW w:w="1417" w:type="dxa"/>
          </w:tcPr>
          <w:p w:rsidR="00FB04FB" w:rsidRPr="009B51C8" w:rsidRDefault="00FB04FB" w:rsidP="009B51C8">
            <w:pPr>
              <w:pStyle w:val="Textkrper"/>
            </w:pPr>
          </w:p>
        </w:tc>
      </w:tr>
    </w:tbl>
    <w:p w:rsidR="008F4041" w:rsidRDefault="008F4041" w:rsidP="008D3859">
      <w:pPr>
        <w:pStyle w:val="Textkrper"/>
      </w:pPr>
    </w:p>
    <w:p w:rsidR="005537D4" w:rsidRDefault="005537D4" w:rsidP="008D3859">
      <w:pPr>
        <w:pStyle w:val="Textkrper"/>
      </w:pPr>
    </w:p>
    <w:p w:rsidR="005E0E5C" w:rsidRDefault="005E0E5C" w:rsidP="00C2188A">
      <w:pPr>
        <w:pStyle w:val="Textkrper"/>
        <w:numPr>
          <w:ilvl w:val="0"/>
          <w:numId w:val="35"/>
        </w:numPr>
      </w:pPr>
      <w:r>
        <w:t>Arbeiten Sie wieder zu viert. Vergleichen Sie Ihre Bewertungen.</w:t>
      </w:r>
      <w:r w:rsidR="008F4041">
        <w:rPr>
          <w:noProof/>
          <w:sz w:val="24"/>
        </w:rPr>
        <w:drawing>
          <wp:anchor distT="0" distB="0" distL="114300" distR="114300" simplePos="0" relativeHeight="251813888" behindDoc="0" locked="0" layoutInCell="0" allowOverlap="1" wp14:anchorId="51A754D9" wp14:editId="1B6EEA51">
            <wp:simplePos x="0" y="0"/>
            <wp:positionH relativeFrom="rightMargin">
              <wp:posOffset>107950</wp:posOffset>
            </wp:positionH>
            <wp:positionV relativeFrom="paragraph">
              <wp:posOffset>0</wp:posOffset>
            </wp:positionV>
            <wp:extent cx="345440" cy="323850"/>
            <wp:effectExtent l="0" t="0" r="0" b="0"/>
            <wp:wrapNone/>
            <wp:docPr id="96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F4041">
        <w:rPr>
          <w:noProof/>
          <w:sz w:val="24"/>
        </w:rPr>
        <w:drawing>
          <wp:anchor distT="0" distB="0" distL="114300" distR="114300" simplePos="0" relativeHeight="251814912" behindDoc="0" locked="0" layoutInCell="0" allowOverlap="1" wp14:anchorId="091FE4F8" wp14:editId="279FB2C5">
            <wp:simplePos x="0" y="0"/>
            <wp:positionH relativeFrom="rightMargin">
              <wp:posOffset>467995</wp:posOffset>
            </wp:positionH>
            <wp:positionV relativeFrom="paragraph">
              <wp:posOffset>0</wp:posOffset>
            </wp:positionV>
            <wp:extent cx="345440" cy="323850"/>
            <wp:effectExtent l="0" t="0" r="0" b="0"/>
            <wp:wrapNone/>
            <wp:docPr id="96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69D0" w:rsidRDefault="00077E75" w:rsidP="00326B7D">
      <w:pPr>
        <w:pStyle w:val="AufgabeKasten"/>
      </w:pPr>
      <w:r>
        <w:rPr>
          <w:noProof/>
          <w:lang w:eastAsia="de-DE"/>
        </w:rPr>
        <w:drawing>
          <wp:anchor distT="0" distB="0" distL="114300" distR="114300" simplePos="0" relativeHeight="251806720" behindDoc="0" locked="0" layoutInCell="0" allowOverlap="1" wp14:anchorId="10DAB3EC" wp14:editId="31351464">
            <wp:simplePos x="0" y="0"/>
            <wp:positionH relativeFrom="rightMargin">
              <wp:posOffset>102870</wp:posOffset>
            </wp:positionH>
            <wp:positionV relativeFrom="paragraph">
              <wp:posOffset>287655</wp:posOffset>
            </wp:positionV>
            <wp:extent cx="532765" cy="323850"/>
            <wp:effectExtent l="0" t="0" r="635" b="0"/>
            <wp:wrapNone/>
            <wp:docPr id="121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E0E5C">
        <w:t xml:space="preserve"> Welche Argumente überzeugen Sie nicht? Warum nicht?</w:t>
      </w:r>
    </w:p>
    <w:p w:rsidR="005E0E5C" w:rsidRDefault="005E0E5C" w:rsidP="00326B7D">
      <w:pPr>
        <w:pStyle w:val="AufgabeKasten"/>
      </w:pPr>
      <w:r>
        <w:t>Welche Argumente haben eine g</w:t>
      </w:r>
      <w:r w:rsidR="00326B7D">
        <w:t>roße</w:t>
      </w:r>
      <w:r>
        <w:t xml:space="preserve"> </w:t>
      </w:r>
      <w:r w:rsidR="00326B7D">
        <w:t>Überzeugungs</w:t>
      </w:r>
      <w:r>
        <w:t>kraft? Warum?</w:t>
      </w:r>
    </w:p>
    <w:p w:rsidR="005E0E5C" w:rsidRDefault="005E0E5C" w:rsidP="00326B7D">
      <w:pPr>
        <w:pStyle w:val="AufgabeKasten"/>
      </w:pPr>
      <w:r>
        <w:t xml:space="preserve"> </w:t>
      </w:r>
      <w:r w:rsidR="00CC3962">
        <w:t>Was sind Merkmale guter Argumente? Notieren Sie Ihre Überlegungen.</w:t>
      </w:r>
    </w:p>
    <w:p w:rsidR="00CC3962" w:rsidRDefault="00CC3962" w:rsidP="00326B7D">
      <w:pPr>
        <w:pStyle w:val="AufgabeKasten"/>
      </w:pPr>
      <w:r>
        <w:t>Vergleichen Sie dann Ihre Gedanken mit dem Lösungsvorschlag.</w:t>
      </w:r>
    </w:p>
    <w:p w:rsidR="00194335" w:rsidRDefault="00194335" w:rsidP="00326B7D">
      <w:pPr>
        <w:pStyle w:val="AufgabeKasten"/>
      </w:pPr>
      <w:r>
        <w:t>Nehmen Sie Ihre Karteikarten aus</w:t>
      </w:r>
      <w:r w:rsidR="000B19AA">
        <w:t xml:space="preserve"> der Aufgabe 1. Wie beurteilen S</w:t>
      </w:r>
      <w:r>
        <w:t xml:space="preserve">ie die Qualität Ihrer eigenen Argumente? </w:t>
      </w:r>
    </w:p>
    <w:p w:rsidR="008423F2" w:rsidRDefault="008423F2" w:rsidP="005E0E5C">
      <w:pPr>
        <w:pStyle w:val="Textkrper"/>
      </w:pPr>
    </w:p>
    <w:p w:rsidR="008423F2" w:rsidRDefault="008423F2" w:rsidP="005E0E5C">
      <w:pPr>
        <w:pStyle w:val="Textkrper"/>
      </w:pPr>
    </w:p>
    <w:p w:rsidR="008423F2" w:rsidRDefault="008423F2" w:rsidP="005E0E5C">
      <w:pPr>
        <w:pStyle w:val="Textkrper"/>
      </w:pPr>
    </w:p>
    <w:p w:rsidR="00CC3962" w:rsidRDefault="00463C2F" w:rsidP="005E0E5C">
      <w:pPr>
        <w:pStyle w:val="Textkrper"/>
      </w:pPr>
      <w:r>
        <w:rPr>
          <w:noProof/>
          <w:sz w:val="24"/>
        </w:rPr>
        <w:drawing>
          <wp:anchor distT="0" distB="0" distL="114300" distR="114300" simplePos="0" relativeHeight="251816960" behindDoc="0" locked="0" layoutInCell="0" allowOverlap="1" wp14:anchorId="78ED2435" wp14:editId="3C9305E8">
            <wp:simplePos x="0" y="0"/>
            <wp:positionH relativeFrom="rightMargin">
              <wp:posOffset>214630</wp:posOffset>
            </wp:positionH>
            <wp:positionV relativeFrom="paragraph">
              <wp:posOffset>111125</wp:posOffset>
            </wp:positionV>
            <wp:extent cx="323850" cy="323850"/>
            <wp:effectExtent l="0" t="0" r="0" b="0"/>
            <wp:wrapNone/>
            <wp:docPr id="96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94335" w:rsidRDefault="00DF407B" w:rsidP="00C2188A">
      <w:pPr>
        <w:pStyle w:val="Textkrper"/>
        <w:numPr>
          <w:ilvl w:val="0"/>
          <w:numId w:val="35"/>
        </w:numPr>
      </w:pPr>
      <w:r>
        <w:t>Organisieren Sie zu dieser Frage eine Diskussion im Klassenverband.</w:t>
      </w:r>
      <w:r w:rsidR="00F66C7B">
        <w:t xml:space="preserve"> </w:t>
      </w:r>
    </w:p>
    <w:p w:rsidR="00EC5267" w:rsidRDefault="00F66C7B" w:rsidP="00643EB9">
      <w:pPr>
        <w:pStyle w:val="AufgabeKasten"/>
      </w:pPr>
      <w:r>
        <w:t>Best</w:t>
      </w:r>
      <w:r w:rsidR="002D7181">
        <w:t>immen Si</w:t>
      </w:r>
      <w:r w:rsidR="00DD3AA2">
        <w:t xml:space="preserve">e </w:t>
      </w:r>
      <w:r w:rsidR="002D7181">
        <w:t>ein Moderatorenteam</w:t>
      </w:r>
      <w:r w:rsidR="00114018">
        <w:t xml:space="preserve"> mit zwei Personen.  </w:t>
      </w:r>
    </w:p>
    <w:p w:rsidR="00114018" w:rsidRDefault="00114018" w:rsidP="00643EB9">
      <w:pPr>
        <w:pStyle w:val="AufgabeKasten"/>
      </w:pPr>
      <w:r>
        <w:t xml:space="preserve">Die </w:t>
      </w:r>
      <w:r w:rsidR="00EC5267">
        <w:t xml:space="preserve">beiden haben folgende </w:t>
      </w:r>
      <w:r w:rsidR="00F66C7B">
        <w:t>Aufgabe</w:t>
      </w:r>
      <w:r>
        <w:t>n</w:t>
      </w:r>
      <w:r w:rsidR="00EC5267">
        <w:t>:</w:t>
      </w:r>
      <w:r>
        <w:t xml:space="preserve"> </w:t>
      </w:r>
      <w:r w:rsidR="002D7181">
        <w:t xml:space="preserve"> </w:t>
      </w:r>
    </w:p>
    <w:p w:rsidR="00EC5267" w:rsidRDefault="00EC5267" w:rsidP="005F1FCA">
      <w:pPr>
        <w:pStyle w:val="AufgabeEbene3angekreuzt"/>
      </w:pPr>
      <w:r>
        <w:t xml:space="preserve">Sie erteilen </w:t>
      </w:r>
      <w:r w:rsidR="00D51E9D">
        <w:t>den einzelnen das Wort</w:t>
      </w:r>
      <w:r>
        <w:t>.</w:t>
      </w:r>
    </w:p>
    <w:p w:rsidR="00EC5267" w:rsidRDefault="00EC5267" w:rsidP="005F1FCA">
      <w:pPr>
        <w:pStyle w:val="AufgabeEbene3angekreuzt"/>
      </w:pPr>
      <w:r>
        <w:t>Sie achten darauf</w:t>
      </w:r>
      <w:r w:rsidR="002D7181" w:rsidRPr="00114018">
        <w:t>, dass niemand beleidigt wird, niemand stört und dass die Teilnehmer beim Thema bleiben.</w:t>
      </w:r>
      <w:r w:rsidR="00DD3AA2" w:rsidRPr="00114018">
        <w:t xml:space="preserve"> </w:t>
      </w:r>
    </w:p>
    <w:p w:rsidR="00DD3AA2" w:rsidRPr="00114018" w:rsidRDefault="00DD3AA2" w:rsidP="005F1FCA">
      <w:pPr>
        <w:pStyle w:val="AufgabeEbene3angekreuzt"/>
      </w:pPr>
      <w:r w:rsidRPr="00114018">
        <w:t>Die Moderatoren können mit Fragen die Diskussion anregen, sollen aber ihre eigene Meinung zu dem Thema zurückhalten.</w:t>
      </w:r>
    </w:p>
    <w:p w:rsidR="002D7181" w:rsidRDefault="00F66C7B" w:rsidP="00643EB9">
      <w:pPr>
        <w:pStyle w:val="AufgabeKasten"/>
      </w:pPr>
      <w:r>
        <w:t>Vor Beginn der</w:t>
      </w:r>
      <w:r w:rsidR="007C60D1">
        <w:t xml:space="preserve"> Diskussion führen</w:t>
      </w:r>
      <w:r w:rsidR="00DD3AA2">
        <w:t xml:space="preserve"> die Moderatoren</w:t>
      </w:r>
      <w:r>
        <w:t xml:space="preserve"> eine Abstimmung </w:t>
      </w:r>
      <w:r w:rsidR="008875AC">
        <w:t xml:space="preserve">über die </w:t>
      </w:r>
      <w:r>
        <w:t>Streitfrage durch.</w:t>
      </w:r>
    </w:p>
    <w:p w:rsidR="00DD3AA2" w:rsidRDefault="002D7181" w:rsidP="00643EB9">
      <w:pPr>
        <w:pStyle w:val="AufgabeKasten"/>
      </w:pPr>
      <w:r>
        <w:t xml:space="preserve">Die </w:t>
      </w:r>
      <w:r w:rsidR="00DD3AA2">
        <w:t>Diskussion</w:t>
      </w:r>
      <w:r>
        <w:t xml:space="preserve"> beginnt </w:t>
      </w:r>
      <w:r w:rsidR="00DD3AA2">
        <w:t>mit dem ersten Wortbeitrag. Alle diskutieren mit. (Die M</w:t>
      </w:r>
      <w:r w:rsidR="00DD3AA2">
        <w:t>o</w:t>
      </w:r>
      <w:r w:rsidR="00DD3AA2">
        <w:t xml:space="preserve">deratoren dürfen die </w:t>
      </w:r>
      <w:r w:rsidR="0020442A">
        <w:t>Schülerinnen und Schüler</w:t>
      </w:r>
      <w:r w:rsidR="00DD3AA2">
        <w:t xml:space="preserve"> ansprechen, die sich noch nicht beteiligt haben</w:t>
      </w:r>
      <w:r w:rsidR="007C60D1">
        <w:t>,</w:t>
      </w:r>
      <w:r w:rsidR="00DD3AA2">
        <w:t xml:space="preserve"> und </w:t>
      </w:r>
      <w:r w:rsidR="00D51E9D">
        <w:t xml:space="preserve">sie </w:t>
      </w:r>
      <w:r w:rsidR="00DD3AA2">
        <w:t>um einen</w:t>
      </w:r>
      <w:r w:rsidR="00A62272">
        <w:t xml:space="preserve"> kurzen</w:t>
      </w:r>
      <w:r w:rsidR="00044D00">
        <w:t xml:space="preserve"> </w:t>
      </w:r>
      <w:r w:rsidR="00DD3AA2">
        <w:t>Beitrag bitten.)</w:t>
      </w:r>
    </w:p>
    <w:p w:rsidR="00DD3AA2" w:rsidRDefault="00DD3AA2" w:rsidP="00643EB9">
      <w:pPr>
        <w:pStyle w:val="AufgabeKasten"/>
      </w:pPr>
      <w:r>
        <w:t xml:space="preserve">Die Moderatoren beenden die Diskussion mit einer erneuten Abstimmung. </w:t>
      </w:r>
      <w:r w:rsidR="007C60D1">
        <w:t xml:space="preserve"> </w:t>
      </w:r>
      <w:proofErr w:type="gramStart"/>
      <w:r w:rsidR="00A62272">
        <w:t>Sie</w:t>
      </w:r>
      <w:proofErr w:type="gramEnd"/>
      <w:r w:rsidR="00A62272">
        <w:t xml:space="preserve"> fassen die die Diskussion kurz zusammen.</w:t>
      </w:r>
    </w:p>
    <w:p w:rsidR="002D7181" w:rsidRDefault="002D7181" w:rsidP="00044D00">
      <w:pPr>
        <w:pStyle w:val="AufgabeKasten"/>
        <w:numPr>
          <w:ilvl w:val="0"/>
          <w:numId w:val="0"/>
        </w:numPr>
        <w:ind w:left="568"/>
      </w:pPr>
    </w:p>
    <w:p w:rsidR="002D7181" w:rsidRDefault="002D7181" w:rsidP="005E0E5C">
      <w:pPr>
        <w:pStyle w:val="Textkrper"/>
      </w:pPr>
    </w:p>
    <w:p w:rsidR="002D7181" w:rsidRDefault="002D7181" w:rsidP="005E0E5C">
      <w:pPr>
        <w:pStyle w:val="Textkrper"/>
      </w:pPr>
    </w:p>
    <w:p w:rsidR="002D7181" w:rsidRDefault="002D7181" w:rsidP="005E0E5C">
      <w:pPr>
        <w:pStyle w:val="Textkrper"/>
      </w:pPr>
    </w:p>
    <w:p w:rsidR="00F66C7B" w:rsidRDefault="00F66C7B" w:rsidP="005E0E5C">
      <w:pPr>
        <w:pStyle w:val="Textkrper"/>
      </w:pPr>
    </w:p>
    <w:p w:rsidR="00DF407B" w:rsidRDefault="00DF407B" w:rsidP="005E0E5C">
      <w:pPr>
        <w:pStyle w:val="Textkrper"/>
      </w:pPr>
    </w:p>
    <w:p w:rsidR="00DF407B" w:rsidRDefault="00DF407B" w:rsidP="005E0E5C">
      <w:pPr>
        <w:pStyle w:val="Textkrper"/>
      </w:pPr>
    </w:p>
    <w:p w:rsidR="00DF407B" w:rsidRDefault="00DF407B" w:rsidP="005E0E5C">
      <w:pPr>
        <w:pStyle w:val="Textkrper"/>
      </w:pPr>
    </w:p>
    <w:p w:rsidR="00194335" w:rsidRDefault="00194335" w:rsidP="005E0E5C">
      <w:pPr>
        <w:pStyle w:val="Textkrper"/>
      </w:pPr>
    </w:p>
    <w:p w:rsidR="00326B7D" w:rsidRDefault="00326B7D">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26B7D" w:rsidRPr="00B51DE9" w:rsidTr="00F66C7B">
        <w:trPr>
          <w:trHeight w:val="523"/>
        </w:trPr>
        <w:tc>
          <w:tcPr>
            <w:tcW w:w="2268" w:type="dxa"/>
            <w:tcBorders>
              <w:left w:val="single" w:sz="4" w:space="0" w:color="auto"/>
              <w:bottom w:val="single" w:sz="4" w:space="0" w:color="auto"/>
              <w:right w:val="single" w:sz="4" w:space="0" w:color="auto"/>
            </w:tcBorders>
            <w:shd w:val="clear" w:color="auto" w:fill="D9D9D9"/>
            <w:hideMark/>
          </w:tcPr>
          <w:p w:rsidR="00326B7D" w:rsidRDefault="00326B7D" w:rsidP="00F66C7B">
            <w:pPr>
              <w:pStyle w:val="Tabelle6pt"/>
              <w:rPr>
                <w:color w:val="000000"/>
              </w:rPr>
            </w:pPr>
            <w:r>
              <w:lastRenderedPageBreak/>
              <w:t>Kompetenzbereich</w:t>
            </w:r>
          </w:p>
          <w:p w:rsidR="00243D25" w:rsidRPr="00243D25" w:rsidRDefault="003033AC" w:rsidP="00243D25">
            <w:pPr>
              <w:pStyle w:val="TabelleKopflinks"/>
            </w:pPr>
            <w:r>
              <w:t xml:space="preserve">03 </w:t>
            </w:r>
            <w:r w:rsidR="00243D25" w:rsidRPr="00243D25">
              <w:t>Sprechen</w:t>
            </w:r>
          </w:p>
          <w:p w:rsidR="00326B7D" w:rsidRDefault="00243D25" w:rsidP="00243D25">
            <w:pPr>
              <w:pStyle w:val="TabelleKopflinks"/>
            </w:pPr>
            <w:r w:rsidRPr="00243D25">
              <w:t>(An Gesprächen tei</w:t>
            </w:r>
            <w:r w:rsidRPr="00243D25">
              <w:t>l</w:t>
            </w:r>
            <w:r w:rsidR="003033AC">
              <w:t>nehmen)</w:t>
            </w:r>
            <w:r w:rsidR="00F43367">
              <w:t xml:space="preserve"> </w:t>
            </w:r>
          </w:p>
        </w:tc>
        <w:tc>
          <w:tcPr>
            <w:tcW w:w="851" w:type="dxa"/>
            <w:tcBorders>
              <w:left w:val="single" w:sz="4" w:space="0" w:color="auto"/>
              <w:bottom w:val="single" w:sz="4" w:space="0" w:color="auto"/>
              <w:right w:val="single" w:sz="4" w:space="0" w:color="auto"/>
            </w:tcBorders>
            <w:shd w:val="clear" w:color="auto" w:fill="D9D9D9"/>
            <w:hideMark/>
          </w:tcPr>
          <w:p w:rsidR="00326B7D" w:rsidRDefault="00326B7D" w:rsidP="00F66C7B">
            <w:pPr>
              <w:pStyle w:val="Tabelle6pt"/>
              <w:rPr>
                <w:color w:val="000000"/>
              </w:rPr>
            </w:pPr>
            <w:r>
              <w:t>Lernfortschritt</w:t>
            </w:r>
          </w:p>
          <w:p w:rsidR="00326B7D" w:rsidRDefault="00F43367" w:rsidP="00F66C7B">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326B7D" w:rsidRDefault="00326B7D" w:rsidP="00F66C7B">
            <w:pPr>
              <w:pStyle w:val="Tabelle6pt"/>
              <w:rPr>
                <w:color w:val="000000"/>
              </w:rPr>
            </w:pPr>
            <w:r>
              <w:t>Materialien/Titel</w:t>
            </w:r>
          </w:p>
          <w:p w:rsidR="00326B7D" w:rsidRDefault="00194335" w:rsidP="00194335">
            <w:pPr>
              <w:pStyle w:val="TabelleKopflinks"/>
            </w:pPr>
            <w:r>
              <w:t>Merkmale guter Argumente</w:t>
            </w:r>
          </w:p>
        </w:tc>
        <w:tc>
          <w:tcPr>
            <w:tcW w:w="188" w:type="dxa"/>
            <w:vMerge w:val="restart"/>
            <w:tcBorders>
              <w:top w:val="nil"/>
              <w:left w:val="single" w:sz="4" w:space="0" w:color="auto"/>
              <w:bottom w:val="nil"/>
              <w:right w:val="single" w:sz="4" w:space="0" w:color="auto"/>
            </w:tcBorders>
            <w:shd w:val="clear" w:color="auto" w:fill="FFFFFF"/>
          </w:tcPr>
          <w:p w:rsidR="00326B7D" w:rsidRPr="004B658C" w:rsidRDefault="00326B7D" w:rsidP="00F66C7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26B7D" w:rsidRPr="00B51DE9" w:rsidRDefault="00326B7D" w:rsidP="00F66C7B">
            <w:pPr>
              <w:pStyle w:val="TabelleKopfmitte"/>
            </w:pPr>
          </w:p>
          <w:p w:rsidR="00326B7D" w:rsidRPr="00B51DE9" w:rsidRDefault="009D461F" w:rsidP="00F66C7B">
            <w:pPr>
              <w:pStyle w:val="TabelleKopfmitte"/>
              <w:rPr>
                <w:rFonts w:eastAsia="Calibri"/>
              </w:rPr>
            </w:pPr>
            <w:r>
              <w:t>D03.05.04.02</w:t>
            </w:r>
          </w:p>
        </w:tc>
      </w:tr>
      <w:tr w:rsidR="00326B7D" w:rsidRPr="00B51DE9" w:rsidTr="00F66C7B">
        <w:tc>
          <w:tcPr>
            <w:tcW w:w="7348" w:type="dxa"/>
            <w:gridSpan w:val="3"/>
            <w:tcBorders>
              <w:left w:val="single" w:sz="4" w:space="0" w:color="auto"/>
              <w:right w:val="single" w:sz="4" w:space="0" w:color="auto"/>
            </w:tcBorders>
            <w:hideMark/>
          </w:tcPr>
          <w:p w:rsidR="00326B7D" w:rsidRPr="004B658C" w:rsidRDefault="00326B7D" w:rsidP="00F66C7B">
            <w:pPr>
              <w:pStyle w:val="Tabelle6pt"/>
            </w:pPr>
            <w:r w:rsidRPr="004B658C">
              <w:t>Kompetenz:</w:t>
            </w:r>
          </w:p>
          <w:p w:rsidR="00326B7D" w:rsidRDefault="00643EB9" w:rsidP="00F66C7B">
            <w:pPr>
              <w:pStyle w:val="Kopf8ptafz"/>
            </w:pPr>
            <w:r>
              <w:t>Ich kann meine Behauptungen mit guten Argumenten begründen.</w:t>
            </w:r>
          </w:p>
          <w:p w:rsidR="00326B7D" w:rsidRDefault="00326B7D" w:rsidP="00326B7D">
            <w:pPr>
              <w:pStyle w:val="Kopf8ptafz"/>
              <w:numPr>
                <w:ilvl w:val="0"/>
                <w:numId w:val="0"/>
              </w:numPr>
              <w:ind w:left="227"/>
            </w:pPr>
          </w:p>
        </w:tc>
        <w:tc>
          <w:tcPr>
            <w:tcW w:w="188" w:type="dxa"/>
            <w:vMerge/>
            <w:tcBorders>
              <w:left w:val="single" w:sz="4" w:space="0" w:color="auto"/>
              <w:bottom w:val="nil"/>
              <w:right w:val="nil"/>
            </w:tcBorders>
            <w:vAlign w:val="center"/>
            <w:hideMark/>
          </w:tcPr>
          <w:p w:rsidR="00326B7D" w:rsidRDefault="00326B7D" w:rsidP="00F66C7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26B7D" w:rsidRPr="00B51DE9" w:rsidTr="00F66C7B">
              <w:trPr>
                <w:trHeight w:val="284"/>
              </w:trPr>
              <w:tc>
                <w:tcPr>
                  <w:tcW w:w="2090" w:type="dxa"/>
                  <w:shd w:val="clear" w:color="auto" w:fill="D9D9D9" w:themeFill="background1" w:themeFillShade="D9"/>
                </w:tcPr>
                <w:p w:rsidR="00326B7D" w:rsidRPr="00B51DE9" w:rsidRDefault="00326B7D" w:rsidP="00F66C7B">
                  <w:pPr>
                    <w:pStyle w:val="TabelleKopfmitte"/>
                  </w:pPr>
                  <w:r>
                    <w:t>Lösung</w:t>
                  </w:r>
                </w:p>
              </w:tc>
            </w:tr>
          </w:tbl>
          <w:p w:rsidR="00326B7D" w:rsidRPr="00B51DE9" w:rsidRDefault="00326B7D" w:rsidP="00F66C7B">
            <w:pPr>
              <w:pStyle w:val="TabelleKopfmitte"/>
            </w:pPr>
          </w:p>
        </w:tc>
      </w:tr>
      <w:tr w:rsidR="008875AC" w:rsidRPr="00B51DE9" w:rsidTr="00F66C7B">
        <w:tc>
          <w:tcPr>
            <w:tcW w:w="7348" w:type="dxa"/>
            <w:gridSpan w:val="3"/>
            <w:tcBorders>
              <w:left w:val="single" w:sz="4" w:space="0" w:color="auto"/>
              <w:right w:val="single" w:sz="4" w:space="0" w:color="auto"/>
            </w:tcBorders>
            <w:hideMark/>
          </w:tcPr>
          <w:p w:rsidR="008875AC" w:rsidRPr="004B658C" w:rsidRDefault="008875AC" w:rsidP="007C6491">
            <w:pPr>
              <w:pStyle w:val="Tabelle6pt"/>
            </w:pPr>
            <w:r w:rsidRPr="004B658C">
              <w:t>Hauptbezug:</w:t>
            </w:r>
          </w:p>
          <w:p w:rsidR="008875AC" w:rsidRDefault="008875AC" w:rsidP="007C6491">
            <w:pPr>
              <w:pStyle w:val="Kopf8ptafz"/>
              <w:numPr>
                <w:ilvl w:val="0"/>
                <w:numId w:val="0"/>
              </w:numPr>
              <w:ind w:left="227"/>
            </w:pPr>
            <w:r>
              <w:t>Ich kann meine Interessen vertreten und begründen.</w:t>
            </w:r>
          </w:p>
        </w:tc>
        <w:tc>
          <w:tcPr>
            <w:tcW w:w="188" w:type="dxa"/>
            <w:vMerge/>
            <w:tcBorders>
              <w:left w:val="single" w:sz="4" w:space="0" w:color="auto"/>
              <w:bottom w:val="nil"/>
              <w:right w:val="nil"/>
            </w:tcBorders>
            <w:vAlign w:val="center"/>
            <w:hideMark/>
          </w:tcPr>
          <w:p w:rsidR="008875AC" w:rsidRDefault="008875AC" w:rsidP="00F66C7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875AC" w:rsidRPr="00B51DE9" w:rsidRDefault="008875AC" w:rsidP="00F66C7B">
            <w:pPr>
              <w:pStyle w:val="TabelleKopfmitte"/>
            </w:pPr>
          </w:p>
        </w:tc>
      </w:tr>
      <w:tr w:rsidR="008875AC" w:rsidRPr="00B51DE9" w:rsidTr="00F66C7B">
        <w:tc>
          <w:tcPr>
            <w:tcW w:w="7348" w:type="dxa"/>
            <w:gridSpan w:val="3"/>
            <w:tcBorders>
              <w:left w:val="single" w:sz="4" w:space="0" w:color="auto"/>
              <w:right w:val="single" w:sz="4" w:space="0" w:color="auto"/>
            </w:tcBorders>
            <w:tcMar>
              <w:bottom w:w="0" w:type="dxa"/>
            </w:tcMar>
            <w:hideMark/>
          </w:tcPr>
          <w:p w:rsidR="008875AC" w:rsidRDefault="008875AC" w:rsidP="007C6491">
            <w:pPr>
              <w:pStyle w:val="Tabelle6pt"/>
            </w:pPr>
            <w:r>
              <w:t>Weitere Bezüge:</w:t>
            </w:r>
          </w:p>
          <w:p w:rsidR="008875AC" w:rsidRDefault="008875AC" w:rsidP="007C6491">
            <w:pPr>
              <w:pStyle w:val="Kopf8ptafz"/>
              <w:numPr>
                <w:ilvl w:val="0"/>
                <w:numId w:val="0"/>
              </w:numPr>
              <w:ind w:left="227"/>
            </w:pPr>
            <w:r>
              <w:t>Ich kann zu einem alltäglichen Thema Stellung nehmen.</w:t>
            </w:r>
          </w:p>
        </w:tc>
        <w:tc>
          <w:tcPr>
            <w:tcW w:w="188" w:type="dxa"/>
            <w:vMerge/>
            <w:tcBorders>
              <w:left w:val="single" w:sz="4" w:space="0" w:color="auto"/>
              <w:bottom w:val="nil"/>
              <w:right w:val="nil"/>
            </w:tcBorders>
            <w:vAlign w:val="center"/>
            <w:hideMark/>
          </w:tcPr>
          <w:p w:rsidR="008875AC" w:rsidRDefault="008875AC" w:rsidP="00F66C7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875AC" w:rsidRPr="00B51DE9" w:rsidRDefault="008875AC" w:rsidP="00F66C7B">
            <w:pPr>
              <w:pStyle w:val="TabelleKopfmitte"/>
            </w:pPr>
          </w:p>
        </w:tc>
      </w:tr>
    </w:tbl>
    <w:p w:rsidR="00CC3962" w:rsidRDefault="00CC3962" w:rsidP="005E0E5C">
      <w:pPr>
        <w:pStyle w:val="Textkrper"/>
      </w:pPr>
    </w:p>
    <w:p w:rsidR="00CC3962" w:rsidRDefault="00CC3962" w:rsidP="005E0E5C">
      <w:pPr>
        <w:pStyle w:val="Textkrper"/>
      </w:pPr>
    </w:p>
    <w:p w:rsidR="00CC3962" w:rsidRDefault="00326B7D" w:rsidP="005E0E5C">
      <w:pPr>
        <w:pStyle w:val="Textkrper"/>
      </w:pPr>
      <w:r>
        <w:t>Lösungsvorschläge für Aufgabe 3:</w:t>
      </w:r>
    </w:p>
    <w:p w:rsidR="00326B7D" w:rsidRDefault="00326B7D" w:rsidP="005E0E5C">
      <w:pPr>
        <w:pStyle w:val="Textkrpe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5670"/>
        <w:gridCol w:w="1701"/>
      </w:tblGrid>
      <w:tr w:rsidR="008C337B" w:rsidRPr="00A410C8" w:rsidTr="008C337B">
        <w:tc>
          <w:tcPr>
            <w:tcW w:w="5670" w:type="dxa"/>
            <w:shd w:val="clear" w:color="auto" w:fill="auto"/>
          </w:tcPr>
          <w:p w:rsidR="008C337B" w:rsidRPr="00114018" w:rsidRDefault="008C337B" w:rsidP="00A77391">
            <w:pPr>
              <w:pStyle w:val="Textkrper"/>
              <w:rPr>
                <w:b/>
              </w:rPr>
            </w:pPr>
            <w:r w:rsidRPr="00114018">
              <w:rPr>
                <w:b/>
              </w:rPr>
              <w:t>Merkmale guter Argumente</w:t>
            </w:r>
          </w:p>
        </w:tc>
        <w:tc>
          <w:tcPr>
            <w:tcW w:w="1701" w:type="dxa"/>
          </w:tcPr>
          <w:p w:rsidR="008C337B" w:rsidRPr="00114018" w:rsidRDefault="008C337B" w:rsidP="00A77391">
            <w:pPr>
              <w:pStyle w:val="Textkrper"/>
              <w:rPr>
                <w:b/>
              </w:rPr>
            </w:pPr>
            <w:r w:rsidRPr="00114018">
              <w:rPr>
                <w:b/>
              </w:rPr>
              <w:t>Beispiele</w:t>
            </w:r>
          </w:p>
        </w:tc>
      </w:tr>
      <w:tr w:rsidR="008C337B" w:rsidRPr="00A410C8" w:rsidTr="008C337B">
        <w:tc>
          <w:tcPr>
            <w:tcW w:w="5670" w:type="dxa"/>
            <w:shd w:val="clear" w:color="auto" w:fill="auto"/>
          </w:tcPr>
          <w:p w:rsidR="008C337B" w:rsidRPr="00A410C8" w:rsidRDefault="00F43367" w:rsidP="00A77391">
            <w:pPr>
              <w:pStyle w:val="Textkrper"/>
            </w:pPr>
            <w:r>
              <w:t>auf das Thema bezogen, sachlich</w:t>
            </w:r>
          </w:p>
        </w:tc>
        <w:tc>
          <w:tcPr>
            <w:tcW w:w="1701" w:type="dxa"/>
          </w:tcPr>
          <w:p w:rsidR="008C337B" w:rsidRPr="00A410C8" w:rsidRDefault="00A84BC8" w:rsidP="00A77391">
            <w:pPr>
              <w:pStyle w:val="Textkrper"/>
            </w:pPr>
            <w:r>
              <w:t>2 f.</w:t>
            </w:r>
          </w:p>
        </w:tc>
      </w:tr>
      <w:tr w:rsidR="008C337B" w:rsidRPr="00A410C8" w:rsidTr="008C337B">
        <w:tc>
          <w:tcPr>
            <w:tcW w:w="5670" w:type="dxa"/>
            <w:shd w:val="clear" w:color="auto" w:fill="auto"/>
          </w:tcPr>
          <w:p w:rsidR="008C337B" w:rsidRPr="00A410C8" w:rsidRDefault="00F43367" w:rsidP="00A77391">
            <w:pPr>
              <w:pStyle w:val="Textkrper"/>
            </w:pPr>
            <w:r>
              <w:t>stützen sich auf Beispiele</w:t>
            </w:r>
          </w:p>
        </w:tc>
        <w:tc>
          <w:tcPr>
            <w:tcW w:w="1701" w:type="dxa"/>
          </w:tcPr>
          <w:p w:rsidR="008C337B" w:rsidRPr="00A410C8" w:rsidRDefault="00A84BC8" w:rsidP="00A77391">
            <w:pPr>
              <w:pStyle w:val="Textkrper"/>
            </w:pPr>
            <w:r>
              <w:t>1 b., 1 c.</w:t>
            </w:r>
          </w:p>
        </w:tc>
      </w:tr>
      <w:tr w:rsidR="008C337B" w:rsidRPr="00A410C8" w:rsidTr="008C337B">
        <w:tc>
          <w:tcPr>
            <w:tcW w:w="5670" w:type="dxa"/>
            <w:shd w:val="clear" w:color="auto" w:fill="auto"/>
          </w:tcPr>
          <w:p w:rsidR="008C337B" w:rsidRPr="00A410C8" w:rsidRDefault="00F43367" w:rsidP="00A77391">
            <w:pPr>
              <w:pStyle w:val="Textkrper"/>
            </w:pPr>
            <w:r>
              <w:t>stützen sich auf Belege</w:t>
            </w:r>
          </w:p>
        </w:tc>
        <w:tc>
          <w:tcPr>
            <w:tcW w:w="1701" w:type="dxa"/>
          </w:tcPr>
          <w:p w:rsidR="008C337B" w:rsidRPr="00A410C8" w:rsidRDefault="00A84BC8" w:rsidP="00A77391">
            <w:pPr>
              <w:pStyle w:val="Textkrper"/>
            </w:pPr>
            <w:r>
              <w:t>2 h.</w:t>
            </w:r>
          </w:p>
        </w:tc>
      </w:tr>
      <w:tr w:rsidR="00F43367" w:rsidRPr="00A410C8" w:rsidTr="008C337B">
        <w:tc>
          <w:tcPr>
            <w:tcW w:w="5670" w:type="dxa"/>
            <w:shd w:val="clear" w:color="auto" w:fill="auto"/>
          </w:tcPr>
          <w:p w:rsidR="00F43367" w:rsidRPr="00A410C8" w:rsidRDefault="00F43367" w:rsidP="00A77391">
            <w:pPr>
              <w:pStyle w:val="Textkrper"/>
            </w:pPr>
            <w:r>
              <w:t>zeigen Sachkenntnis</w:t>
            </w:r>
          </w:p>
        </w:tc>
        <w:tc>
          <w:tcPr>
            <w:tcW w:w="1701" w:type="dxa"/>
          </w:tcPr>
          <w:p w:rsidR="00F43367" w:rsidRPr="00A410C8" w:rsidRDefault="00FC39DC" w:rsidP="00A77391">
            <w:pPr>
              <w:pStyle w:val="Textkrper"/>
            </w:pPr>
            <w:r>
              <w:t>1 b.</w:t>
            </w:r>
          </w:p>
        </w:tc>
      </w:tr>
      <w:tr w:rsidR="00F43367" w:rsidRPr="00A410C8" w:rsidTr="008C337B">
        <w:tc>
          <w:tcPr>
            <w:tcW w:w="5670" w:type="dxa"/>
            <w:shd w:val="clear" w:color="auto" w:fill="auto"/>
          </w:tcPr>
          <w:p w:rsidR="00F43367" w:rsidRPr="00A410C8" w:rsidRDefault="00F43367" w:rsidP="00A77391">
            <w:pPr>
              <w:pStyle w:val="Textkrper"/>
            </w:pPr>
            <w:r>
              <w:t>erläutern die Begründung</w:t>
            </w:r>
            <w:r w:rsidR="00AD08A4">
              <w:t xml:space="preserve"> näher</w:t>
            </w:r>
          </w:p>
        </w:tc>
        <w:tc>
          <w:tcPr>
            <w:tcW w:w="1701" w:type="dxa"/>
          </w:tcPr>
          <w:p w:rsidR="00F43367" w:rsidRPr="00A410C8" w:rsidRDefault="00FC39DC" w:rsidP="00A77391">
            <w:pPr>
              <w:pStyle w:val="Textkrper"/>
            </w:pPr>
            <w:r>
              <w:t>2 h.</w:t>
            </w:r>
          </w:p>
        </w:tc>
      </w:tr>
      <w:tr w:rsidR="00F43367" w:rsidRPr="00A410C8" w:rsidTr="008C337B">
        <w:tc>
          <w:tcPr>
            <w:tcW w:w="5670" w:type="dxa"/>
            <w:shd w:val="clear" w:color="auto" w:fill="auto"/>
          </w:tcPr>
          <w:p w:rsidR="00F43367" w:rsidRPr="00A410C8" w:rsidRDefault="00F43367" w:rsidP="00A77391">
            <w:pPr>
              <w:pStyle w:val="Textkrper"/>
            </w:pPr>
            <w:r>
              <w:t>nachprüfbar</w:t>
            </w:r>
          </w:p>
        </w:tc>
        <w:tc>
          <w:tcPr>
            <w:tcW w:w="1701" w:type="dxa"/>
          </w:tcPr>
          <w:p w:rsidR="00F43367" w:rsidRPr="00A410C8" w:rsidRDefault="00FC39DC" w:rsidP="00A77391">
            <w:pPr>
              <w:pStyle w:val="Textkrper"/>
            </w:pPr>
            <w:r>
              <w:t>1 f.</w:t>
            </w:r>
            <w:r w:rsidR="00F5192C">
              <w:t>, 2 b.</w:t>
            </w:r>
          </w:p>
        </w:tc>
      </w:tr>
      <w:tr w:rsidR="00F43367" w:rsidRPr="00A410C8" w:rsidTr="008C337B">
        <w:tc>
          <w:tcPr>
            <w:tcW w:w="5670" w:type="dxa"/>
            <w:shd w:val="clear" w:color="auto" w:fill="auto"/>
          </w:tcPr>
          <w:p w:rsidR="00F43367" w:rsidRPr="00A410C8" w:rsidRDefault="00F43367" w:rsidP="00A77391">
            <w:pPr>
              <w:pStyle w:val="Textkrper"/>
            </w:pPr>
            <w:r>
              <w:t>persönliche Gefühle bleiben im Hintergrund</w:t>
            </w:r>
          </w:p>
        </w:tc>
        <w:tc>
          <w:tcPr>
            <w:tcW w:w="1701" w:type="dxa"/>
          </w:tcPr>
          <w:p w:rsidR="00F43367" w:rsidRPr="00A410C8" w:rsidRDefault="00010B1B" w:rsidP="00A77391">
            <w:pPr>
              <w:pStyle w:val="Textkrper"/>
            </w:pPr>
            <w:r>
              <w:t>1 a.</w:t>
            </w:r>
          </w:p>
        </w:tc>
      </w:tr>
      <w:tr w:rsidR="00F43367" w:rsidRPr="00A410C8" w:rsidTr="008C337B">
        <w:tc>
          <w:tcPr>
            <w:tcW w:w="5670" w:type="dxa"/>
            <w:shd w:val="clear" w:color="auto" w:fill="auto"/>
          </w:tcPr>
          <w:p w:rsidR="00F43367" w:rsidRPr="00A410C8" w:rsidRDefault="00F43367" w:rsidP="00A77391">
            <w:pPr>
              <w:pStyle w:val="Textkrper"/>
            </w:pPr>
            <w:r>
              <w:t>nicht beleidigend</w:t>
            </w:r>
          </w:p>
        </w:tc>
        <w:tc>
          <w:tcPr>
            <w:tcW w:w="1701" w:type="dxa"/>
          </w:tcPr>
          <w:p w:rsidR="00F43367" w:rsidRPr="00A410C8" w:rsidRDefault="00010B1B" w:rsidP="00A77391">
            <w:pPr>
              <w:pStyle w:val="Textkrper"/>
            </w:pPr>
            <w:r>
              <w:t>1 g.</w:t>
            </w:r>
          </w:p>
        </w:tc>
      </w:tr>
    </w:tbl>
    <w:p w:rsidR="00194335" w:rsidRDefault="00194335" w:rsidP="005E0E5C">
      <w:pPr>
        <w:pStyle w:val="Textkrper"/>
      </w:pPr>
    </w:p>
    <w:p w:rsidR="009B51C8" w:rsidRDefault="009B51C8" w:rsidP="008D3859">
      <w:pPr>
        <w:pStyle w:val="Textkrper"/>
      </w:pPr>
    </w:p>
    <w:p w:rsidR="009B51C8" w:rsidRDefault="009B51C8" w:rsidP="008D3859">
      <w:pPr>
        <w:pStyle w:val="Textkrpe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5670"/>
        <w:gridCol w:w="1701"/>
      </w:tblGrid>
      <w:tr w:rsidR="008C337B" w:rsidRPr="00A410C8" w:rsidTr="008C337B">
        <w:tc>
          <w:tcPr>
            <w:tcW w:w="5670" w:type="dxa"/>
            <w:shd w:val="clear" w:color="auto" w:fill="auto"/>
          </w:tcPr>
          <w:p w:rsidR="008C337B" w:rsidRPr="00114018" w:rsidRDefault="008C337B" w:rsidP="00A77391">
            <w:pPr>
              <w:pStyle w:val="Textkrper"/>
              <w:rPr>
                <w:b/>
              </w:rPr>
            </w:pPr>
            <w:r w:rsidRPr="00114018">
              <w:rPr>
                <w:b/>
              </w:rPr>
              <w:t>Merkmale schlechter Argumente</w:t>
            </w:r>
          </w:p>
        </w:tc>
        <w:tc>
          <w:tcPr>
            <w:tcW w:w="1701" w:type="dxa"/>
          </w:tcPr>
          <w:p w:rsidR="008C337B" w:rsidRPr="00114018" w:rsidRDefault="008C337B" w:rsidP="00A77391">
            <w:pPr>
              <w:pStyle w:val="Textkrper"/>
              <w:rPr>
                <w:b/>
              </w:rPr>
            </w:pPr>
            <w:r w:rsidRPr="00114018">
              <w:rPr>
                <w:b/>
              </w:rPr>
              <w:t>Beispiele</w:t>
            </w:r>
          </w:p>
        </w:tc>
      </w:tr>
      <w:tr w:rsidR="008C337B" w:rsidRPr="00A410C8" w:rsidTr="008C337B">
        <w:tc>
          <w:tcPr>
            <w:tcW w:w="5670" w:type="dxa"/>
            <w:shd w:val="clear" w:color="auto" w:fill="auto"/>
          </w:tcPr>
          <w:p w:rsidR="008C337B" w:rsidRPr="00A410C8" w:rsidRDefault="00AD08A4" w:rsidP="00A77391">
            <w:pPr>
              <w:pStyle w:val="Textkrper"/>
            </w:pPr>
            <w:r>
              <w:t>beleidigend</w:t>
            </w:r>
          </w:p>
        </w:tc>
        <w:tc>
          <w:tcPr>
            <w:tcW w:w="1701" w:type="dxa"/>
          </w:tcPr>
          <w:p w:rsidR="008C337B" w:rsidRPr="00A410C8" w:rsidRDefault="005350A7" w:rsidP="00A77391">
            <w:pPr>
              <w:pStyle w:val="Textkrper"/>
            </w:pPr>
            <w:r>
              <w:t>2 e.</w:t>
            </w:r>
          </w:p>
        </w:tc>
      </w:tr>
      <w:tr w:rsidR="008C337B" w:rsidRPr="00A410C8" w:rsidTr="008C337B">
        <w:tc>
          <w:tcPr>
            <w:tcW w:w="5670" w:type="dxa"/>
            <w:shd w:val="clear" w:color="auto" w:fill="auto"/>
          </w:tcPr>
          <w:p w:rsidR="008C337B" w:rsidRPr="00A410C8" w:rsidRDefault="00AD08A4" w:rsidP="00A77391">
            <w:pPr>
              <w:pStyle w:val="Textkrper"/>
            </w:pPr>
            <w:r>
              <w:t>werden nicht erläutert</w:t>
            </w:r>
          </w:p>
        </w:tc>
        <w:tc>
          <w:tcPr>
            <w:tcW w:w="1701" w:type="dxa"/>
          </w:tcPr>
          <w:p w:rsidR="008C337B" w:rsidRPr="00A410C8" w:rsidRDefault="005350A7" w:rsidP="00A77391">
            <w:pPr>
              <w:pStyle w:val="Textkrper"/>
            </w:pPr>
            <w:r>
              <w:t>1</w:t>
            </w:r>
            <w:r w:rsidR="00F44262">
              <w:t xml:space="preserve"> d.</w:t>
            </w:r>
          </w:p>
        </w:tc>
      </w:tr>
      <w:tr w:rsidR="008C337B" w:rsidRPr="00A410C8" w:rsidTr="008C337B">
        <w:tc>
          <w:tcPr>
            <w:tcW w:w="5670" w:type="dxa"/>
            <w:shd w:val="clear" w:color="auto" w:fill="auto"/>
          </w:tcPr>
          <w:p w:rsidR="008C337B" w:rsidRPr="00A410C8" w:rsidRDefault="00AD08A4" w:rsidP="00A77391">
            <w:pPr>
              <w:pStyle w:val="Textkrper"/>
            </w:pPr>
            <w:r>
              <w:t>beziehen sich nicht auf die Streitfrage</w:t>
            </w:r>
          </w:p>
        </w:tc>
        <w:tc>
          <w:tcPr>
            <w:tcW w:w="1701" w:type="dxa"/>
          </w:tcPr>
          <w:p w:rsidR="008C337B" w:rsidRPr="00A410C8" w:rsidRDefault="006955FE" w:rsidP="00A77391">
            <w:pPr>
              <w:pStyle w:val="Textkrper"/>
            </w:pPr>
            <w:r>
              <w:t>1 e.</w:t>
            </w:r>
          </w:p>
        </w:tc>
      </w:tr>
      <w:tr w:rsidR="00F43367" w:rsidRPr="00A410C8" w:rsidTr="00114018">
        <w:tc>
          <w:tcPr>
            <w:tcW w:w="5670" w:type="dxa"/>
            <w:shd w:val="clear" w:color="auto" w:fill="auto"/>
          </w:tcPr>
          <w:p w:rsidR="00F43367" w:rsidRPr="00A410C8" w:rsidRDefault="00AD08A4" w:rsidP="00114018">
            <w:pPr>
              <w:pStyle w:val="Textkrper"/>
            </w:pPr>
            <w:r>
              <w:t>Pauschalurteile, Verallgemeinerungen</w:t>
            </w:r>
          </w:p>
        </w:tc>
        <w:tc>
          <w:tcPr>
            <w:tcW w:w="1701" w:type="dxa"/>
          </w:tcPr>
          <w:p w:rsidR="00F43367" w:rsidRPr="00A410C8" w:rsidRDefault="006955FE" w:rsidP="00114018">
            <w:pPr>
              <w:pStyle w:val="Textkrper"/>
            </w:pPr>
            <w:r>
              <w:t>1 h.</w:t>
            </w:r>
          </w:p>
        </w:tc>
      </w:tr>
      <w:tr w:rsidR="00F43367" w:rsidRPr="00A410C8" w:rsidTr="00114018">
        <w:tc>
          <w:tcPr>
            <w:tcW w:w="5670" w:type="dxa"/>
            <w:shd w:val="clear" w:color="auto" w:fill="auto"/>
          </w:tcPr>
          <w:p w:rsidR="00F43367" w:rsidRPr="00A410C8" w:rsidRDefault="00AD08A4" w:rsidP="00114018">
            <w:pPr>
              <w:pStyle w:val="Textkrper"/>
            </w:pPr>
            <w:r>
              <w:t>keine Sachkenntnis</w:t>
            </w:r>
          </w:p>
        </w:tc>
        <w:tc>
          <w:tcPr>
            <w:tcW w:w="1701" w:type="dxa"/>
          </w:tcPr>
          <w:p w:rsidR="00F43367" w:rsidRPr="00A410C8" w:rsidRDefault="00F5192C" w:rsidP="00114018">
            <w:pPr>
              <w:pStyle w:val="Textkrper"/>
            </w:pPr>
            <w:r>
              <w:t>2 c.</w:t>
            </w:r>
          </w:p>
        </w:tc>
      </w:tr>
      <w:tr w:rsidR="00F43367" w:rsidRPr="00A410C8" w:rsidTr="00114018">
        <w:tc>
          <w:tcPr>
            <w:tcW w:w="5670" w:type="dxa"/>
            <w:shd w:val="clear" w:color="auto" w:fill="auto"/>
          </w:tcPr>
          <w:p w:rsidR="00F43367" w:rsidRPr="00A410C8" w:rsidRDefault="00AD08A4" w:rsidP="00114018">
            <w:pPr>
              <w:pStyle w:val="Textkrper"/>
            </w:pPr>
            <w:r>
              <w:t>nicht nachprüfbar</w:t>
            </w:r>
          </w:p>
        </w:tc>
        <w:tc>
          <w:tcPr>
            <w:tcW w:w="1701" w:type="dxa"/>
          </w:tcPr>
          <w:p w:rsidR="00F43367" w:rsidRPr="00A410C8" w:rsidRDefault="00B201C6" w:rsidP="00114018">
            <w:pPr>
              <w:pStyle w:val="Textkrper"/>
            </w:pPr>
            <w:r>
              <w:t>2a</w:t>
            </w:r>
          </w:p>
        </w:tc>
      </w:tr>
      <w:tr w:rsidR="00F43367" w:rsidRPr="00A410C8" w:rsidTr="00114018">
        <w:tc>
          <w:tcPr>
            <w:tcW w:w="5670" w:type="dxa"/>
            <w:shd w:val="clear" w:color="auto" w:fill="auto"/>
          </w:tcPr>
          <w:p w:rsidR="00F43367" w:rsidRPr="00A410C8" w:rsidRDefault="00AD08A4" w:rsidP="00114018">
            <w:pPr>
              <w:pStyle w:val="Textkrper"/>
            </w:pPr>
            <w:r>
              <w:t>stützen sich auf Aussagen von Personen, die nicht als Fachleute gelten können</w:t>
            </w:r>
          </w:p>
        </w:tc>
        <w:tc>
          <w:tcPr>
            <w:tcW w:w="1701" w:type="dxa"/>
          </w:tcPr>
          <w:p w:rsidR="00F43367" w:rsidRPr="00A410C8" w:rsidRDefault="0024203D" w:rsidP="00114018">
            <w:pPr>
              <w:pStyle w:val="Textkrper"/>
            </w:pPr>
            <w:r>
              <w:t>2 c.</w:t>
            </w:r>
          </w:p>
        </w:tc>
      </w:tr>
      <w:tr w:rsidR="00F43367" w:rsidRPr="00A410C8" w:rsidTr="00114018">
        <w:tc>
          <w:tcPr>
            <w:tcW w:w="5670" w:type="dxa"/>
            <w:shd w:val="clear" w:color="auto" w:fill="auto"/>
          </w:tcPr>
          <w:p w:rsidR="00F43367" w:rsidRPr="00A410C8" w:rsidRDefault="0024203D" w:rsidP="00114018">
            <w:pPr>
              <w:pStyle w:val="Textkrper"/>
            </w:pPr>
            <w:r>
              <w:t>stützen sich auf untypische Einzelfälle</w:t>
            </w:r>
          </w:p>
        </w:tc>
        <w:tc>
          <w:tcPr>
            <w:tcW w:w="1701" w:type="dxa"/>
          </w:tcPr>
          <w:p w:rsidR="00F43367" w:rsidRPr="00A410C8" w:rsidRDefault="0024203D" w:rsidP="00114018">
            <w:pPr>
              <w:pStyle w:val="Textkrper"/>
            </w:pPr>
            <w:r>
              <w:t>2 g.</w:t>
            </w:r>
          </w:p>
        </w:tc>
      </w:tr>
    </w:tbl>
    <w:p w:rsidR="00367DCB" w:rsidRDefault="00367DCB" w:rsidP="008D3859">
      <w:pPr>
        <w:pStyle w:val="Textkrper"/>
      </w:pPr>
    </w:p>
    <w:p w:rsidR="0041674E" w:rsidRDefault="0041674E" w:rsidP="0041674E">
      <w:pPr>
        <w:pStyle w:val="Textkrper"/>
      </w:pPr>
    </w:p>
    <w:p w:rsidR="0041674E" w:rsidRDefault="0041674E" w:rsidP="0041674E">
      <w:pPr>
        <w:pStyle w:val="Textkrper"/>
      </w:pPr>
    </w:p>
    <w:p w:rsidR="0041674E" w:rsidRDefault="0041674E" w:rsidP="0041674E">
      <w:pPr>
        <w:pStyle w:val="Textkrper"/>
      </w:pPr>
    </w:p>
    <w:p w:rsidR="00B6293F" w:rsidRPr="00B6293F" w:rsidRDefault="00B6293F" w:rsidP="00B6293F">
      <w:pPr>
        <w:pStyle w:val="Textkrper"/>
      </w:pPr>
    </w:p>
    <w:p w:rsidR="00B6293F" w:rsidRDefault="00B6293F" w:rsidP="00B6293F"/>
    <w:p w:rsidR="00B6293F" w:rsidRDefault="00B6293F" w:rsidP="00B6293F"/>
    <w:p w:rsidR="00E66034" w:rsidRPr="00E66034" w:rsidRDefault="00E66034" w:rsidP="00E66034">
      <w:pPr>
        <w:pStyle w:val="Textkrper"/>
      </w:pPr>
    </w:p>
    <w:p w:rsidR="009D5591" w:rsidRDefault="009D5591" w:rsidP="005A4B27">
      <w:pPr>
        <w:pStyle w:val="Textkrper"/>
      </w:pPr>
    </w:p>
    <w:sectPr w:rsidR="009D5591" w:rsidSect="004F754E">
      <w:type w:val="continuous"/>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401F" w:rsidRDefault="0012401F" w:rsidP="001E03DE">
      <w:r>
        <w:separator/>
      </w:r>
    </w:p>
  </w:endnote>
  <w:endnote w:type="continuationSeparator" w:id="0">
    <w:p w:rsidR="0012401F" w:rsidRDefault="0012401F"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altName w:val="Corbel"/>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ource Sans Pro Semibold">
    <w:altName w:val="Arial"/>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01F" w:rsidRPr="00B0180B" w:rsidRDefault="0012401F" w:rsidP="00943640">
    <w:pPr>
      <w:pStyle w:val="Fuzeile"/>
    </w:pPr>
    <w:r w:rsidRPr="004E7DBA">
      <w:rPr>
        <w:noProof/>
        <w:sz w:val="24"/>
      </w:rPr>
      <mc:AlternateContent>
        <mc:Choice Requires="wps">
          <w:drawing>
            <wp:anchor distT="0" distB="0" distL="114300" distR="114300" simplePos="0" relativeHeight="251644928" behindDoc="0" locked="0" layoutInCell="1" allowOverlap="1" wp14:anchorId="018A79DE" wp14:editId="3871DF57">
              <wp:simplePos x="0" y="0"/>
              <wp:positionH relativeFrom="page">
                <wp:posOffset>626481</wp:posOffset>
              </wp:positionH>
              <wp:positionV relativeFrom="page">
                <wp:posOffset>10070465</wp:posOffset>
              </wp:positionV>
              <wp:extent cx="716400" cy="352800"/>
              <wp:effectExtent l="0" t="0" r="7620" b="95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12401F" w:rsidRPr="00E20335" w:rsidRDefault="0012401F"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046" type="#_x0000_t202" style="position:absolute;margin-left:49.35pt;margin-top:792.95pt;width:56.4pt;height:27.8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" stroked="f">
              <v:textbox>
                <w:txbxContent>
                  <w:p w:rsidR="0012401F" w:rsidRPr="00E20335" w:rsidRDefault="0012401F"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01F" w:rsidRPr="00CD1CB7" w:rsidRDefault="0012401F" w:rsidP="00CD1CB7">
    <w:pPr>
      <w:pStyle w:val="Fuzeile"/>
    </w:pPr>
    <w:r w:rsidRPr="004E7DBA">
      <w:rPr>
        <w:noProof/>
        <w:sz w:val="24"/>
      </w:rPr>
      <mc:AlternateContent>
        <mc:Choice Requires="wps">
          <w:drawing>
            <wp:anchor distT="0" distB="0" distL="114300" distR="114300" simplePos="0" relativeHeight="251657216" behindDoc="0" locked="0" layoutInCell="1" allowOverlap="1" wp14:anchorId="5E27F535" wp14:editId="3DF6CFC4">
              <wp:simplePos x="0" y="0"/>
              <wp:positionH relativeFrom="page">
                <wp:posOffset>71755</wp:posOffset>
              </wp:positionH>
              <wp:positionV relativeFrom="page">
                <wp:posOffset>810260</wp:posOffset>
              </wp:positionV>
              <wp:extent cx="716400" cy="352800"/>
              <wp:effectExtent l="0" t="8573"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12401F" w:rsidRPr="00E20335" w:rsidRDefault="0012401F" w:rsidP="004F754E">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058" type="#_x0000_t202" style="position:absolute;margin-left:5.65pt;margin-top:63.8pt;width:56.4pt;height:27.8pt;rotation:90;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19iIwiwCAAAzBAAADgAAAAAAAAAAAAAAAAAuAgAAZHJz&#10;L2Uyb0RvYy54bWxQSwECLQAUAAYACAAAACEAqWdMjt4AAAAIAQAADwAAAAAAAAAAAAAAAACGBAAA&#10;ZHJzL2Rvd25yZXYueG1sUEsFBgAAAAAEAAQA8wAAAJEFAAAAAA==&#10;" stroked="f">
              <v:textbox>
                <w:txbxContent>
                  <w:p w:rsidR="0012401F" w:rsidRPr="00E20335" w:rsidRDefault="0012401F" w:rsidP="004F754E">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01F" w:rsidRPr="002E2050" w:rsidRDefault="0012401F" w:rsidP="002E2050">
    <w:pPr>
      <w:pStyle w:val="Fuzeile"/>
    </w:pPr>
    <w:r w:rsidRPr="00595C5A">
      <w:t>© Landesin</w:t>
    </w:r>
    <w:r>
      <w:t>stitut für Schulentwicklung 2015</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01F" w:rsidRDefault="0012401F">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01F" w:rsidRPr="002E2050" w:rsidRDefault="0012401F" w:rsidP="002E2050">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01F" w:rsidRPr="002E2050" w:rsidRDefault="0012401F" w:rsidP="00CD1CB7">
    <w:pPr>
      <w:pStyle w:val="Fuzeile"/>
    </w:pPr>
    <w:r w:rsidRPr="00595C5A">
      <w:t>© Landesin</w:t>
    </w:r>
    <w:r>
      <w:t>stitut für Schulentwicklung 2015</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01F" w:rsidRPr="002E2050" w:rsidRDefault="0012401F" w:rsidP="00937683">
    <w:pPr>
      <w:pStyle w:val="Fuzeile"/>
    </w:pPr>
    <w:r w:rsidRPr="00595C5A">
      <w:t>© Landesin</w:t>
    </w:r>
    <w:r>
      <w:t>stitut für Schulentwicklung 2015</w:t>
    </w:r>
  </w:p>
  <w:p w:rsidR="0012401F" w:rsidRPr="00CD1CB7" w:rsidRDefault="0012401F" w:rsidP="00CD1CB7">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401F" w:rsidRDefault="0012401F" w:rsidP="001E03DE">
      <w:r>
        <w:separator/>
      </w:r>
    </w:p>
  </w:footnote>
  <w:footnote w:type="continuationSeparator" w:id="0">
    <w:p w:rsidR="0012401F" w:rsidRDefault="0012401F"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01F" w:rsidRPr="006A1C37" w:rsidRDefault="0012401F" w:rsidP="00943640">
    <w:pPr>
      <w:pStyle w:val="Kopfzeile"/>
    </w:pPr>
    <w:r>
      <w:rPr>
        <w:noProof/>
      </w:rPr>
      <mc:AlternateContent>
        <mc:Choice Requires="wps">
          <w:drawing>
            <wp:anchor distT="0" distB="0" distL="114300" distR="114300" simplePos="0" relativeHeight="251641856" behindDoc="0" locked="0" layoutInCell="1" allowOverlap="1" wp14:anchorId="213EB419" wp14:editId="7D8FDF19">
              <wp:simplePos x="0" y="0"/>
              <wp:positionH relativeFrom="page">
                <wp:posOffset>2678430</wp:posOffset>
              </wp:positionH>
              <wp:positionV relativeFrom="page">
                <wp:posOffset>594360</wp:posOffset>
              </wp:positionV>
              <wp:extent cx="4269600" cy="352800"/>
              <wp:effectExtent l="0" t="0" r="0" b="952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12401F" w:rsidRPr="00E20335" w:rsidRDefault="0012401F"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 o:spid="_x0000_s1031" type="#_x0000_t202" style="position:absolute;margin-left:210.9pt;margin-top:46.8pt;width:336.2pt;height:27.8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" stroked="f">
              <v:textbox>
                <w:txbxContent>
                  <w:p w:rsidR="0012401F" w:rsidRPr="00E20335" w:rsidRDefault="0012401F"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42880" behindDoc="0" locked="0" layoutInCell="1" allowOverlap="1" wp14:anchorId="136EAEE2" wp14:editId="1837BDB1">
          <wp:simplePos x="0" y="0"/>
          <wp:positionH relativeFrom="page">
            <wp:posOffset>720090</wp:posOffset>
          </wp:positionH>
          <wp:positionV relativeFrom="page">
            <wp:posOffset>594360</wp:posOffset>
          </wp:positionV>
          <wp:extent cx="309600" cy="266400"/>
          <wp:effectExtent l="0" t="0" r="0" b="635"/>
          <wp:wrapNone/>
          <wp:docPr id="457" name="Grafik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3904" behindDoc="0" locked="0" layoutInCell="1" allowOverlap="1" wp14:anchorId="2D74DB83" wp14:editId="7715EA82">
              <wp:simplePos x="0" y="0"/>
              <wp:positionH relativeFrom="page">
                <wp:posOffset>720090</wp:posOffset>
              </wp:positionH>
              <wp:positionV relativeFrom="page">
                <wp:posOffset>860425</wp:posOffset>
              </wp:positionV>
              <wp:extent cx="6120000" cy="0"/>
              <wp:effectExtent l="0" t="0" r="14605" b="19050"/>
              <wp:wrapNone/>
              <wp:docPr id="2" name="Gerade Verbindung 2"/>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w:pict>
            <v:line id="Gerade Verbindung 2" o:spid="_x0000_s1026" style="position:absolute;flip:x;z-index:25164390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01F" w:rsidRPr="006A1C37" w:rsidRDefault="0012401F" w:rsidP="00943640">
    <w:pPr>
      <w:pStyle w:val="Kopfzeile"/>
    </w:pPr>
    <w:r w:rsidRPr="008B7133">
      <w:rPr>
        <w:noProof/>
      </w:rPr>
      <w:drawing>
        <wp:anchor distT="0" distB="0" distL="114300" distR="114300" simplePos="0" relativeHeight="251648000" behindDoc="1" locked="0" layoutInCell="1" allowOverlap="1" wp14:anchorId="1ED266BA" wp14:editId="08BBBDD2">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5952" behindDoc="1" locked="0" layoutInCell="1" allowOverlap="1" wp14:anchorId="256DE95F" wp14:editId="049EB150">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1021" o:spid="_x0000_s1026" style="position:absolute;margin-left:65.2pt;margin-top:310.2pt;width:411pt;height:470pt;z-index:-251670528;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49024" behindDoc="0" locked="0" layoutInCell="1" allowOverlap="1" wp14:anchorId="57050EB2" wp14:editId="7811AB30">
          <wp:simplePos x="0" y="0"/>
          <wp:positionH relativeFrom="page">
            <wp:posOffset>4248150</wp:posOffset>
          </wp:positionH>
          <wp:positionV relativeFrom="page">
            <wp:posOffset>3076575</wp:posOffset>
          </wp:positionV>
          <wp:extent cx="2851200" cy="1306800"/>
          <wp:effectExtent l="0" t="0" r="6350" b="8255"/>
          <wp:wrapNone/>
          <wp:docPr id="467"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6976" behindDoc="1" locked="0" layoutInCell="1" allowOverlap="1" wp14:anchorId="58E13930" wp14:editId="535BBDBA">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478" name="Gruppieren 478"/>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479" name="Gruppieren 479"/>
                      <wpg:cNvGrpSpPr/>
                      <wpg:grpSpPr>
                        <a:xfrm>
                          <a:off x="0" y="330413"/>
                          <a:ext cx="862907" cy="860612"/>
                          <a:chOff x="0" y="0"/>
                          <a:chExt cx="862907" cy="860612"/>
                        </a:xfrm>
                      </wpg:grpSpPr>
                      <pic:pic xmlns:pic="http://schemas.openxmlformats.org/drawingml/2006/picture">
                        <pic:nvPicPr>
                          <pic:cNvPr id="480"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81"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12401F" w:rsidRPr="008B7133" w:rsidRDefault="0012401F"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482" name="Gruppieren 482"/>
                      <wpg:cNvGrpSpPr/>
                      <wpg:grpSpPr>
                        <a:xfrm>
                          <a:off x="0" y="2389734"/>
                          <a:ext cx="862907" cy="860612"/>
                          <a:chOff x="0" y="0"/>
                          <a:chExt cx="862907" cy="860612"/>
                        </a:xfrm>
                      </wpg:grpSpPr>
                      <pic:pic xmlns:pic="http://schemas.openxmlformats.org/drawingml/2006/picture">
                        <pic:nvPicPr>
                          <pic:cNvPr id="494"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9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12401F" w:rsidRPr="0098402B" w:rsidRDefault="0012401F"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505" name="Gruppieren 505"/>
                      <wpg:cNvGrpSpPr/>
                      <wpg:grpSpPr>
                        <a:xfrm>
                          <a:off x="0" y="1352389"/>
                          <a:ext cx="862907" cy="860612"/>
                          <a:chOff x="0" y="0"/>
                          <a:chExt cx="862907" cy="860612"/>
                        </a:xfrm>
                      </wpg:grpSpPr>
                      <pic:pic xmlns:pic="http://schemas.openxmlformats.org/drawingml/2006/picture">
                        <pic:nvPicPr>
                          <pic:cNvPr id="506"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558"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12401F" w:rsidRDefault="0012401F" w:rsidP="00943640">
                              <w:pPr>
                                <w:pStyle w:val="LS-DeckblattQuatrate"/>
                              </w:pPr>
                              <w:r>
                                <w:t>Qualitätsentwicklung</w:t>
                              </w:r>
                            </w:p>
                            <w:p w:rsidR="0012401F" w:rsidRPr="008B7133" w:rsidRDefault="0012401F" w:rsidP="00943640">
                              <w:pPr>
                                <w:pStyle w:val="LS-DeckblattQuatrate"/>
                              </w:pPr>
                              <w:r>
                                <w:t>und Evaluation</w:t>
                              </w:r>
                            </w:p>
                          </w:txbxContent>
                        </wps:txbx>
                        <wps:bodyPr rot="0" vert="horz" wrap="square" lIns="0" tIns="0" rIns="0" bIns="0" anchor="t" anchorCtr="0">
                          <a:noAutofit/>
                        </wps:bodyPr>
                      </wps:wsp>
                    </wpg:grpSp>
                    <wpg:grpSp>
                      <wpg:cNvPr id="623" name="Gruppieren 623"/>
                      <wpg:cNvGrpSpPr/>
                      <wpg:grpSpPr>
                        <a:xfrm>
                          <a:off x="0" y="3419395"/>
                          <a:ext cx="862907" cy="860611"/>
                          <a:chOff x="0" y="0"/>
                          <a:chExt cx="862907" cy="860611"/>
                        </a:xfrm>
                      </wpg:grpSpPr>
                      <pic:pic xmlns:pic="http://schemas.openxmlformats.org/drawingml/2006/picture">
                        <pic:nvPicPr>
                          <pic:cNvPr id="624"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62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12401F" w:rsidRPr="0098402B" w:rsidRDefault="0012401F"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626"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032" style="position:absolute;margin-left:490.45pt;margin-top:447.45pt;width:68.05pt;height:337.05pt;z-index:-251669504;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">
              <v:group id="Gruppieren 479" o:spid="_x0000_s1033"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5bjOMcAAADcAAAADwAAAGRycy9kb3ducmV2LnhtbESPT2vCQBTE74LfYXlC&#10;b3UTa22NriJSSw+hoBaKt0f2mQSzb0N2mz/fvlsoeBxm5jfMetubSrTUuNKygngagSDOrC45V/B1&#10;Pjy+gnAeWWNlmRQM5GC7GY/WmGjb8ZHak89FgLBLUEHhfZ1I6bKCDLqprYmDd7WNQR9kk0vdYBfg&#10;ppKzKFpIgyWHhQJr2heU3U4/RsF7h93uKX5r09t1P1zOz5/faUxKPUz63QqEp97fw//tD61g/rK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5bjOMcAAADc&#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034"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nuMrEAAAA3AAAAA8AAABkcnMvZG93bnJldi54bWxET01rwkAQvQv+h2WEXqRulCIhdRUVm/bg&#10;oTU55Dhkp0lodjZkt0n677sHwePjfe8Ok2nFQL1rLCtYryIQxKXVDVcK8uztOQbhPLLG1jIp+CMH&#10;h/18tsNE25G/aLj5SoQQdgkqqL3vEildWZNBt7IdceC+bW/QB9hXUvc4hnDTyk0UbaXBhkNDjR2d&#10;ayp/br9GQTdm5TK/pEUTZ+fP4n1KT9F1o9TTYjq+gvA0+Yf47v7QCl7iMD+cCUdA7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nuMrEAAAA3A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035"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12401F" w:rsidRPr="008B7133" w:rsidRDefault="0012401F" w:rsidP="00943640">
                        <w:pPr>
                          <w:pStyle w:val="LS-DeckblattQuatrate"/>
                        </w:pPr>
                        <w:r w:rsidRPr="008B7133">
                          <w:t>Landesinstitut</w:t>
                        </w:r>
                        <w:r>
                          <w:t xml:space="preserve"> </w:t>
                        </w:r>
                        <w:r w:rsidRPr="008B7133">
                          <w:t>für Schulentwicklung</w:t>
                        </w:r>
                      </w:p>
                    </w:txbxContent>
                  </v:textbox>
                </v:shape>
              </v:group>
              <v:group id="Gruppieren 482" o:spid="_x0000_s1036"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OcBbsUAAADcAAAADwAAAGRycy9kb3ducmV2LnhtbESPT4vCMBTE78J+h/AW&#10;9qZpXRWpRhHZXTyI4B8Qb4/m2Rabl9Jk2/rtjSB4HGbmN8x82ZlSNFS7wrKCeBCBIE6tLjhTcDr+&#10;9qcgnEfWWFomBXdysFx89OaYaNvynpqDz0SAsEtQQe59lUjp0pwMuoGtiIN3tbVBH2SdSV1jG+Cm&#10;lMMomkiDBYeFHCta55TeDv9GwV+L7eo7/mm2t+v6fjmOd+dtTEp9fXarGQhPnX+HX+2NVjCa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nAW7FAAAA3AAA&#10;AA8AAAAAAAAAAAAAAAAAqgIAAGRycy9kb3ducmV2LnhtbFBLBQYAAAAABAAEAPoAAACcAwAAAAA=&#10;">
                <v:shape id="Grafik 494" o:spid="_x0000_s1037"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FSvFAAAA3AAAAA8AAABkcnMvZG93bnJldi54bWxEj0GLwjAUhO8L/ofwFrxpuqKuVqOosCKe&#10;XKsHb4/m2Vabl9Jktf57Iwh7HGbmG2Y6b0wpblS7wrKCr24Egji1uuBMwSH56YxAOI+ssbRMCh7k&#10;YD5rfUwx1vbOv3Tb+0wECLsYFeTeV7GULs3JoOvaijh4Z1sb9EHWmdQ13gPclLIXRUNpsOCwkGNF&#10;q5zS6/7PKEi2q2p52kTDb3tIjpfBbn1Zyp5S7c9mMQHhqfH/4Xd7oxX0x314nQlHQM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1hUrxQAAANwAAAAPAAAAAAAAAAAAAAAA&#10;AJ8CAABkcnMvZG93bnJldi54bWxQSwUGAAAAAAQABAD3AAAAkQMAAAAA&#10;">
                  <v:imagedata r:id="rId11" o:title=""/>
                  <v:path arrowok="t"/>
                </v:shape>
                <v:shape id="Textfeld 496" o:spid="_x0000_s1038"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12401F" w:rsidRPr="0098402B" w:rsidRDefault="0012401F" w:rsidP="00943640">
                        <w:pPr>
                          <w:pStyle w:val="LS-DeckblattQuatrate"/>
                        </w:pPr>
                        <w:r>
                          <w:t>Schulentwicklung</w:t>
                        </w:r>
                        <w:r>
                          <w:br/>
                          <w:t>und empirische Bildungsforschung</w:t>
                        </w:r>
                      </w:p>
                    </w:txbxContent>
                  </v:textbox>
                </v:shape>
              </v:group>
              <v:group id="Gruppieren 505" o:spid="_x0000_s1039"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Grafik 506" o:spid="_x0000_s1040"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OhTHAAAA3AAAAA8AAABkcnMvZG93bnJldi54bWxEj9FqwkAURN8L/YflFvpSdNNio0RXKS2F&#10;WkVR8wGX7DUJzd5NstsY/Xq3IPRxmJkzzGzRm0p01LrSsoLnYQSCOLO65FxBevgcTEA4j6yxskwK&#10;zuRgMb+/m2Gi7Yl31O19LgKEXYIKCu/rREqXFWTQDW1NHLyjbQ36INtc6hZPAW4q+RJFsTRYclgo&#10;sKb3grKf/a9RsIpHH022vYy32GzWq+8mfVp2qVKPD/3bFISn3v+Hb+0vreA1iuHvTDgCcn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3OhTHAAAA3AAAAA8AAAAAAAAAAAAA&#10;AAAAnwIAAGRycy9kb3ducmV2LnhtbFBLBQYAAAAABAAEAPcAAACTAwAAAAA=&#10;">
                  <v:imagedata r:id="rId12" o:title=""/>
                  <v:path arrowok="t"/>
                </v:shape>
                <v:shape id="_x0000_s1041"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v:textbox inset="0,0,0,0">
                    <w:txbxContent>
                      <w:p w:rsidR="0012401F" w:rsidRDefault="0012401F" w:rsidP="00943640">
                        <w:pPr>
                          <w:pStyle w:val="LS-DeckblattQuatrate"/>
                        </w:pPr>
                        <w:r>
                          <w:t>Qualitätsentwicklung</w:t>
                        </w:r>
                      </w:p>
                      <w:p w:rsidR="0012401F" w:rsidRPr="008B7133" w:rsidRDefault="0012401F" w:rsidP="00943640">
                        <w:pPr>
                          <w:pStyle w:val="LS-DeckblattQuatrate"/>
                        </w:pPr>
                        <w:r>
                          <w:t>und Evaluation</w:t>
                        </w:r>
                      </w:p>
                    </w:txbxContent>
                  </v:textbox>
                </v:shape>
              </v:group>
              <v:group id="Gruppieren 623" o:spid="_x0000_s1042"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shape id="Grafik 624" o:spid="_x0000_s1043"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PKkPDAAAA3AAAAA8AAABkcnMvZG93bnJldi54bWxEj09rAjEUxO8Fv0N4greadSlSVqOI0NKj&#10;f3pob4/Nc7O6eVmTqLvf3giCx2FmfsPMl51txJV8qB0rmIwzEMSl0zVXCn73X++fIEJE1tg4JgU9&#10;BVguBm9zLLS78Zauu1iJBOFQoAITY1tIGUpDFsPYtcTJOzhvMSbpK6k93hLcNjLPsqm0WHNaMNjS&#10;2lB52l2sAt+ZfU+XnvmA/3+b87HKv48bpUbDbjUDEamLr/Cz/aMVTPMPeJxJR0A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8qQ8MAAADcAAAADwAAAAAAAAAAAAAAAACf&#10;AgAAZHJzL2Rvd25yZXYueG1sUEsFBgAAAAAEAAQA9wAAAI8DAAAAAA==&#10;">
                  <v:imagedata r:id="rId13" o:title=""/>
                  <v:path arrowok="t"/>
                </v:shape>
                <v:shape id="_x0000_s1044"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12401F" w:rsidRPr="0098402B" w:rsidRDefault="0012401F" w:rsidP="00943640">
                        <w:pPr>
                          <w:pStyle w:val="LS-DeckblattQuatrate"/>
                        </w:pPr>
                        <w:r>
                          <w:t>Bildungspläne</w:t>
                        </w:r>
                      </w:p>
                    </w:txbxContent>
                  </v:textbox>
                </v:shape>
              </v:group>
              <v:shape id="Grafik 626" o:spid="_x0000_s1045"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7pDEAAAA3AAAAA8AAABkcnMvZG93bnJldi54bWxEj9FqwkAURN8L/YflFvpWN00hlOgqYtEW&#10;FdToB1yy1ySYvRt2V41/7wpCH4eZOcOMJr1pxYWcbywr+BwkIIhLqxuuFBz2849vED4ga2wtk4Ib&#10;eZiMX19GmGt75R1dilCJCGGfo4I6hC6X0pc1GfQD2xFH72idwRClq6R2eI1w08o0STJpsOG4UGNH&#10;s5rKU3E2CnqpV9nid8Hpxi7L7c+6WLuvQqn3t346BBGoD//hZ/tPK8jSDB5n4hGQ4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7pDEAAAA3AAAAA8AAAAAAAAAAAAAAAAA&#10;nwIAAGRycy9kb3ducmV2LnhtbFBLBQYAAAAABAAEAPcAAACQAw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01F" w:rsidRPr="006A1C37" w:rsidRDefault="0012401F" w:rsidP="00C62390">
    <w:pPr>
      <w:pStyle w:val="Kopfzeile"/>
    </w:pPr>
    <w:r>
      <w:rPr>
        <w:noProof/>
      </w:rPr>
      <mc:AlternateContent>
        <mc:Choice Requires="wpg">
          <w:drawing>
            <wp:anchor distT="0" distB="0" distL="114300" distR="114300" simplePos="0" relativeHeight="251656192" behindDoc="0" locked="0" layoutInCell="1" allowOverlap="1" wp14:anchorId="43A40C3F" wp14:editId="0776B5F1">
              <wp:simplePos x="0" y="0"/>
              <wp:positionH relativeFrom="page">
                <wp:posOffset>9983972</wp:posOffset>
              </wp:positionH>
              <wp:positionV relativeFrom="page">
                <wp:posOffset>404036</wp:posOffset>
              </wp:positionV>
              <wp:extent cx="352800" cy="6262577"/>
              <wp:effectExtent l="0" t="0" r="9525" b="5080"/>
              <wp:wrapNone/>
              <wp:docPr id="485" name="Gruppieren 485"/>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486"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12401F" w:rsidRPr="00E20335" w:rsidRDefault="0012401F" w:rsidP="004F754E">
                                <w:pPr>
                                  <w:pStyle w:val="NL-Kopfzeilen-Titel"/>
                                </w:pPr>
                                <w:r>
                                  <w:t xml:space="preserve">     </w:t>
                                </w:r>
                              </w:p>
                            </w:sdtContent>
                          </w:sdt>
                        </w:txbxContent>
                      </wps:txbx>
                      <wps:bodyPr rot="0" vert="horz" wrap="square" lIns="91440" tIns="45720" rIns="91440" bIns="45720" anchor="t" anchorCtr="0">
                        <a:noAutofit/>
                      </wps:bodyPr>
                    </wps:wsp>
                    <wps:wsp>
                      <wps:cNvPr id="487" name="Gerade Verbindung 487"/>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5" o:spid="_x0000_s1047" style="position:absolute;margin-left:786.15pt;margin-top:31.8pt;width:27.8pt;height:493.1pt;z-index:251656192;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">
              <v:shapetype id="_x0000_t202" coordsize="21600,21600" o:spt="202" path="m,l,21600r21600,l21600,xe">
                <v:stroke joinstyle="miter"/>
                <v:path gradientshapeok="t" o:connecttype="rect"/>
              </v:shapetype>
              <v:shape id="_x0000_s1048"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BePcQA&#10;AADcAAAADwAAAGRycy9kb3ducmV2LnhtbESPT2sCMRTE7wW/Q3iCt5qtiKxboxRBUKHQqgePj83r&#10;7urmZUni/vn2plDocZiZ3zCrTW9q0ZLzlWUFb9MEBHFudcWFgst595qC8AFZY22ZFAzkYbMevaww&#10;07bjb2pPoRARwj5DBWUITSalz0sy6Ke2IY7ej3UGQ5SukNphF+GmlrMkWUiDFceFEhvalpTfTw+j&#10;AJ3+PN5aN6Tmerh+PeZVtzSDUpNx//EOIlAf/sN/7b1WME8X8HsmHg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wXj3EAAAA3AAAAA8AAAAAAAAAAAAAAAAAmAIAAGRycy9k&#10;b3ducmV2LnhtbFBLBQYAAAAABAAEAPUAAACJAwAAAAA=&#10;" stroked="f">
                <v:textbo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12401F" w:rsidRPr="00E20335" w:rsidRDefault="0012401F" w:rsidP="004F754E">
                          <w:pPr>
                            <w:pStyle w:val="NL-Kopfzeilen-Titel"/>
                          </w:pPr>
                          <w:r>
                            <w:t xml:space="preserve">     </w:t>
                          </w:r>
                        </w:p>
                      </w:sdtContent>
                    </w:sdt>
                  </w:txbxContent>
                </v:textbox>
              </v:shape>
              <v:line id="Gerade Verbindung 487" o:spid="_x0000_s1049"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jQIsQAAADcAAAADwAAAGRycy9kb3ducmV2LnhtbESPQWvCQBCF74L/YRmhN90oRUN0lSqt&#10;9CRo0/Y6ZMckNDsbdrcx/ntXEDw+3rzvzVttetOIjpyvLSuYThIQxIXVNZcK8q+PcQrCB2SNjWVS&#10;cCUPm/VwsMJM2wsfqTuFUkQI+wwVVCG0mZS+qMign9iWOHpn6wyGKF0ptcNLhJtGzpJkLg3WHBsq&#10;bGlXUfF3+jfxjcN2n+86Nng9ut88LaY/7/tvpV5G/dsSRKA+PI8f6U+t4DVdwH1MJI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NAixAAAANwAAAAPAAAAAAAAAAAA&#10;AAAAAKECAABkcnMvZG93bnJldi54bWxQSwUGAAAAAAQABAD5AAAAkgM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01F" w:rsidRPr="006A1C37" w:rsidRDefault="0012401F" w:rsidP="00A74C42">
    <w:pPr>
      <w:pStyle w:val="Kopfzeile"/>
    </w:pPr>
    <w:r>
      <w:rPr>
        <w:noProof/>
      </w:rPr>
      <mc:AlternateContent>
        <mc:Choice Requires="wpg">
          <w:drawing>
            <wp:anchor distT="0" distB="0" distL="114300" distR="114300" simplePos="0" relativeHeight="251653120" behindDoc="0" locked="0" layoutInCell="1" allowOverlap="1" wp14:anchorId="702E84FD" wp14:editId="43B0BEB8">
              <wp:simplePos x="0" y="0"/>
              <wp:positionH relativeFrom="page">
                <wp:posOffset>619125</wp:posOffset>
              </wp:positionH>
              <wp:positionV relativeFrom="page">
                <wp:posOffset>299085</wp:posOffset>
              </wp:positionV>
              <wp:extent cx="6220800" cy="435600"/>
              <wp:effectExtent l="0" t="0" r="8890" b="3175"/>
              <wp:wrapNone/>
              <wp:docPr id="46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64"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12401F" w:rsidRPr="00E20335" w:rsidRDefault="0012401F"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050" style="position:absolute;margin-left:48.75pt;margin-top:23.55pt;width:489.85pt;height:34.3pt;z-index:25165312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ABZFRklgQAALg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051"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PNsMA&#10;AADcAAAADwAAAGRycy9kb3ducmV2LnhtbESP0YrCMBRE3wX/IVxhX0RTl1p3q1HcBcXXqh9wba5t&#10;sbkpTdbWv98Igo/DzJxhVpve1OJOrassK5hNIxDEudUVFwrOp93kC4TzyBpry6TgQQ426+Fgham2&#10;HWd0P/pCBAi7FBWU3jeplC4vyaCb2oY4eFfbGvRBtoXULXYBbmr5GUWJNFhxWCixod+S8tvxzyi4&#10;Hrrx/Lu77P15kcXJD1aLi30o9THqt0sQnnr/Dr/aB60gTmJ4ng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YPNsMAAADcAAAADwAAAAAAAAAAAAAAAACYAgAAZHJzL2Rv&#10;d25yZXYueG1sUEsFBgAAAAAEAAQA9QAAAIgDAAAAAA==&#10;" stroked="f">
                <v:textbox>
                  <w:txbxContent>
                    <w:p w:rsidR="0012401F" w:rsidRPr="00E20335" w:rsidRDefault="0012401F"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52"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NWA3FAAAA3AAAAA8AAABkcnMvZG93bnJldi54bWxEj0FrAjEUhO8F/0N4Qm81aWlFVuPSFoVC&#10;UXHtpbfH5rlZdvOybFJd/30jCB6HmfmGWeSDa8WJ+lB71vA8USCIS29qrjT8HNZPMxAhIhtsPZOG&#10;CwXIl6OHBWbGn3lPpyJWIkE4ZKjBxthlUobSksMw8R1x8o6+dxiT7CtpejwnuGvli1JT6bDmtGCx&#10;o09LZVP8OQ11sdnOLqt1aT/2alesosLv30brx/HwPgcRaYj38K39ZTS8Tt/g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TVgNxQAAANwAAAAPAAAAAAAAAAAAAAAA&#10;AJ8CAABkcnMvZG93bnJldi54bWxQSwUGAAAAAAQABAD3AAAAkQMAAAAA&#10;">
                <v:imagedata r:id="rId2" o:title=""/>
                <v:path arrowok="t"/>
              </v:shape>
              <v:line id="Gerade Verbindung 657" o:spid="_x0000_s1053"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iTQ8UAAADcAAAADwAAAGRycy9kb3ducmV2LnhtbESPwWrDMBBE74X+g9hCb7XsUExwo5g2&#10;pKGnQBK3vS7WxjaxVkZSHefvq0Agx2F23uwsysn0YiTnO8sKsiQFQVxb3XGjoDp8vsxB+ICssbdM&#10;Ci7koVw+Piyw0PbMOxr3oRERwr5ABW0IQyGlr1sy6BM7EEfvaJ3BEKVrpHZ4jnDTy1ma5tJgx7Gh&#10;xYFWLdWn/Z+Jb2w/NtVqZIOXnfut5nX2s958K/X8NL2/gQg0hfvxLf2lFbzmOVzHRAL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3iTQ8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50048" behindDoc="0" locked="0" layoutInCell="1" allowOverlap="1" wp14:anchorId="6E916664" wp14:editId="5B120A74">
              <wp:simplePos x="0" y="0"/>
              <wp:positionH relativeFrom="page">
                <wp:posOffset>9963302</wp:posOffset>
              </wp:positionH>
              <wp:positionV relativeFrom="page">
                <wp:posOffset>629107</wp:posOffset>
              </wp:positionV>
              <wp:extent cx="435600" cy="6200740"/>
              <wp:effectExtent l="0" t="0" r="3175" b="0"/>
              <wp:wrapNone/>
              <wp:docPr id="7" name="Gruppieren 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4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2401F" w:rsidRPr="00E20335" w:rsidRDefault="0012401F"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49" name="Grafik 44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50" name="Gerade Verbindung 45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7" o:spid="_x0000_s1054" style="position:absolute;margin-left:784.5pt;margin-top:49.55pt;width:34.3pt;height:488.25pt;z-index:25165004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AzQeMG0BAAAwQ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05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rVTsIA&#10;AADcAAAADwAAAGRycy9kb3ducmV2LnhtbERPy2rCQBTdF/oPwy24qxNLKBozESkUqlBo1YXLS+aa&#10;RDN3wsyYx987i0KXh/PON6NpRU/ON5YVLOYJCOLS6oYrBafj5+sShA/IGlvLpGAiD5vi+SnHTNuB&#10;f6k/hErEEPYZKqhD6DIpfVmTQT+3HXHkLtYZDBG6SmqHQww3rXxLkndpsOHYUGNHHzWVt8PdKECn&#10;v/fX3k1Lc96df+5pM6zMpNTsZdyuQQQaw7/4z/2lFaRpXBvPxCMg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mtVOwgAAANwAAAAPAAAAAAAAAAAAAAAAAJgCAABkcnMvZG93&#10;bnJldi54bWxQSwUGAAAAAAQABAD1AAAAhwMAAAAA&#10;" stroked="f">
                <v:textbox>
                  <w:txbxContent>
                    <w:p w:rsidR="0012401F" w:rsidRPr="00E20335" w:rsidRDefault="0012401F" w:rsidP="00943640">
                      <w:pPr>
                        <w:pStyle w:val="NL-Kopfzeilen-Titel"/>
                      </w:pPr>
                      <w:r>
                        <w:t>Landesinstitut für Schulentwicklung</w:t>
                      </w:r>
                    </w:p>
                  </w:txbxContent>
                </v:textbox>
              </v:shape>
              <v:shape id="Grafik 449" o:spid="_x0000_s105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7i5bHAAAA3AAAAA8AAABkcnMvZG93bnJldi54bWxEj09LAzEUxO+C3yE8oRexWUutujYtZUHR&#10;S6F/Lr293Tw3i5uXsEm72356Iwg9DjPzG2a+HGwrTtSFxrGCx3EGgrhyuuFawX73/vACIkRkja1j&#10;UnCmAMvF7c0cc+163tBpG2uRIBxyVGBi9LmUoTJkMYydJ07et+ssxiS7WuoO+wS3rZxk2UxabDgt&#10;GPRUGKp+tker4OMSSz58rfsnsyuK53Ljy3DvlRrdDas3EJGGeA3/tz+1gun0Ff7OpCMgF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r7i5bHAAAA3AAAAA8AAAAAAAAAAAAA&#10;AAAAnwIAAGRycy9kb3ducmV2LnhtbFBLBQYAAAAABAAEAPcAAACTAwAAAAA=&#10;">
                <v:imagedata r:id="rId2" o:title=""/>
                <v:path arrowok="t"/>
                <o:lock v:ext="edit" aspectratio="f"/>
              </v:shape>
              <v:line id="Gerade Verbindung 450" o:spid="_x0000_s105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FkEcQAAADcAAAADwAAAGRycy9kb3ducmV2LnhtbESPwWrCQBCG74W+wzKF3urGYotEV2lF&#10;pSdBje11yI5JaHY27K4xvn3nIPQ4/PN/8818ObhW9RRi49nAeJSBIi69bbgyUBw3L1NQMSFbbD2T&#10;gRtFWC4eH+aYW3/lPfWHVCmBcMzRQJ1Sl2sdy5ocxpHviCU7++AwyRgqbQNeBe5a/Zpl79phw3Kh&#10;xo5WNZW/h4sTjd3ntlj17PC2Dz/FtBx/r7cnY56fho8ZqERD+l++t7+sgcmb6MszQgC9+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sWQRxAAAANwAAAAPAAAAAAAAAAAA&#10;AAAAAKECAABkcnMvZG93bnJldi54bWxQSwUGAAAAAAQABAD5AAAAkgM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01F" w:rsidRDefault="0012401F"/>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01F" w:rsidRPr="006A1C37" w:rsidRDefault="0012401F" w:rsidP="00A74C42">
    <w:pPr>
      <w:pStyle w:val="Kopfzeile"/>
    </w:pPr>
    <w:r>
      <w:rPr>
        <w:noProof/>
      </w:rPr>
      <mc:AlternateContent>
        <mc:Choice Requires="wpg">
          <w:drawing>
            <wp:anchor distT="0" distB="0" distL="114300" distR="114300" simplePos="0" relativeHeight="251652096" behindDoc="0" locked="0" layoutInCell="1" allowOverlap="1" wp14:anchorId="7FD9F25E" wp14:editId="6733FBB4">
              <wp:simplePos x="0" y="0"/>
              <wp:positionH relativeFrom="page">
                <wp:posOffset>9963302</wp:posOffset>
              </wp:positionH>
              <wp:positionV relativeFrom="page">
                <wp:posOffset>629107</wp:posOffset>
              </wp:positionV>
              <wp:extent cx="435600" cy="6200740"/>
              <wp:effectExtent l="0" t="0" r="3175" b="0"/>
              <wp:wrapNone/>
              <wp:docPr id="458" name="Gruppieren 45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5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2401F" w:rsidRPr="00E20335" w:rsidRDefault="0012401F"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0" name="Grafik 46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61" name="Gerade Verbindung 461"/>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58" o:spid="_x0000_s1059" style="position:absolute;margin-left:784.5pt;margin-top:49.55pt;width:34.3pt;height:488.25pt;z-index:25165209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TwbIXLMEAADG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type id="_x0000_t202" coordsize="21600,21600" o:spt="202" path="m,l,21600r21600,l21600,xe">
                <v:stroke joinstyle="miter"/>
                <v:path gradientshapeok="t" o:connecttype="rect"/>
              </v:shapetype>
              <v:shape id="_x0000_s106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mCMQA&#10;AADcAAAADwAAAGRycy9kb3ducmV2LnhtbESPT2sCMRTE74LfITzBm2YVK7o1igiFWhCsevD42Lzu&#10;brt5WZK4f769KRR6HGbmN8xm15lKNOR8aVnBbJqAIM6sLjlXcLu+TVYgfEDWWFkmBT152G2Hgw2m&#10;2rb8Sc0l5CJC2KeooAihTqX0WUEG/dTWxNH7ss5giNLlUjtsI9xUcp4kS2mw5LhQYE2HgrKfy8Mo&#10;QKdPH9+N61fmfryfH4uyXZteqfGo27+CCNSF//Bf+10rWLys4fdMPAJy+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P5gjEAAAA3AAAAA8AAAAAAAAAAAAAAAAAmAIAAGRycy9k&#10;b3ducmV2LnhtbFBLBQYAAAAABAAEAPUAAACJAwAAAAA=&#10;" stroked="f">
                <v:textbox>
                  <w:txbxContent>
                    <w:p w:rsidR="0012401F" w:rsidRPr="00E20335" w:rsidRDefault="0012401F"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60" o:spid="_x0000_s106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0fmvDAAAA3AAAAA8AAABkcnMvZG93bnJldi54bWxET01rwjAYvgv7D+EdeJGZKpuOzihScGyX&#10;gR+X3d4275qy5k1oou389eYw8PjwfK82g23FhbrQOFYwm2YgiCunG64VnI67p1cQISJrbB2Tgj8K&#10;sFk/jFaYa9fzni6HWIsUwiFHBSZGn0sZKkMWw9R54sT9uM5iTLCrpe6wT+G2lfMsW0iLDacGg54K&#10;Q9Xv4WwVvF9jyd+fX/2LORbFstz7Mky8UuPHYfsGItIQ7+J/94dW8LxI89OZdATk+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HR+a8MAAADcAAAADwAAAAAAAAAAAAAAAACf&#10;AgAAZHJzL2Rvd25yZXYueG1sUEsFBgAAAAAEAAQA9wAAAI8DAAAAAA==&#10;">
                <v:imagedata r:id="rId2" o:title=""/>
                <v:path arrowok="t"/>
                <o:lock v:ext="edit" aspectratio="f"/>
              </v:shape>
              <v:line id="Gerade Verbindung 461" o:spid="_x0000_s106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ELN8MAAADcAAAADwAAAGRycy9kb3ducmV2LnhtbESPQWvCQBCF70L/wzIFb7qJiEjqKq2o&#10;eCqo0V6H7JgEs7Nhd43x37uFQo+PN+978xar3jSiI+drywrScQKCuLC65lJBftqO5iB8QNbYWCYF&#10;T/KwWr4NFphp++ADdcdQighhn6GCKoQ2k9IXFRn0Y9sSR+9qncEQpSuldviIcNPISZLMpMGaY0OF&#10;La0rKm7Hu4lvfH/t8nXHBp8H95PPi/Sy2Z2VGr73nx8gAvXh//gvvdcKprMUfsdEAsj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RCzfDAAAA3AAAAA8AAAAAAAAAAAAA&#10;AAAAoQIAAGRycy9kb3ducmV2LnhtbFBLBQYAAAAABAAEAPkAAACRAw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01F" w:rsidRPr="006A1C37" w:rsidRDefault="0012401F" w:rsidP="00A74C42">
    <w:pPr>
      <w:pStyle w:val="Kopfzeile"/>
    </w:pPr>
    <w:r>
      <w:rPr>
        <w:noProof/>
      </w:rPr>
      <mc:AlternateContent>
        <mc:Choice Requires="wpg">
          <w:drawing>
            <wp:anchor distT="0" distB="0" distL="114300" distR="114300" simplePos="0" relativeHeight="251664384" behindDoc="0" locked="0" layoutInCell="1" allowOverlap="1" wp14:anchorId="3BA8ECC4" wp14:editId="5A8FF50A">
              <wp:simplePos x="0" y="0"/>
              <wp:positionH relativeFrom="page">
                <wp:posOffset>619125</wp:posOffset>
              </wp:positionH>
              <wp:positionV relativeFrom="page">
                <wp:posOffset>299085</wp:posOffset>
              </wp:positionV>
              <wp:extent cx="6220800" cy="435600"/>
              <wp:effectExtent l="0" t="0" r="8890" b="3175"/>
              <wp:wrapNone/>
              <wp:docPr id="495"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97"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12401F" w:rsidRPr="00E20335" w:rsidRDefault="0012401F"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9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63" style="position:absolute;margin-left:48.75pt;margin-top:23.55pt;width:489.85pt;height:34.3pt;z-index:251664384;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JhQmOWYBAAAuQoA&#10;AA4AAAAAAAAAAAAAAAAAPAIAAGRycy9lMm9Eb2MueG1sUEsBAi0AFAAGAAgAAAAhAE+hrsW6AAAA&#10;IQEAABkAAAAAAAAAAAAAAAAAAAcAAGRycy9fcmVscy9lMm9Eb2MueG1sLnJlbHNQSwECLQAUAAYA&#10;CAAAACEAT8aIq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064"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HhZsMA&#10;AADcAAAADwAAAGRycy9kb3ducmV2LnhtbESP3YrCMBSE7xd8h3AEb5Y1VdRuq1F0wcVbfx7g2Jz+&#10;YHNSmmjr22+EBS+HmfmGWW16U4sHta6yrGAyjkAQZ1ZXXCi4nPdf3yCcR9ZYWyYFT3KwWQ8+Vphq&#10;2/GRHidfiABhl6KC0vsmldJlJRl0Y9sQBy+3rUEfZFtI3WIX4KaW0yhaSIMVh4USG/opKbud7kZB&#10;fug+50l3/fWX+Dhb7LCKr/ap1GjYb5cgPPX+Hf5vH7SCWRLD60w4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HhZsMAAADcAAAADwAAAAAAAAAAAAAAAACYAgAAZHJzL2Rv&#10;d25yZXYueG1sUEsFBgAAAAAEAAQA9QAAAIgDAAAAAA==&#10;" stroked="f">
                <v:textbox>
                  <w:txbxContent>
                    <w:p w:rsidR="0012401F" w:rsidRPr="00E20335" w:rsidRDefault="0012401F"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65"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Zh7TCAAAA3AAAAA8AAABkcnMvZG93bnJldi54bWxET89rwjAUvgv7H8Ib7KbJZIirRtmGgiBT&#10;2nnx9mieTbF5KU3U+t+bw8Djx/d7vuxdI67UhdqzhveRAkFcelNzpeHwtx5OQYSIbLDxTBruFGC5&#10;eBnMMTP+xjldi1iJFMIhQw02xjaTMpSWHIaRb4kTd/Kdw5hgV0nT4S2Fu0aOlZpIhzWnBost/Vgq&#10;z8XFaaiL3930vlqX9jtX+2IVFW6PZ63fXvuvGYhIfXyK/90bo+HjM61NZ9IRkIs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mYe0wgAAANwAAAAPAAAAAAAAAAAAAAAAAJ8C&#10;AABkcnMvZG93bnJldi54bWxQSwUGAAAAAAQABAD3AAAAjgMAAAAA&#10;">
                <v:imagedata r:id="rId2" o:title=""/>
                <v:path arrowok="t"/>
              </v:shape>
              <v:line id="Gerade Verbindung 657" o:spid="_x0000_s1066"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J3FsQAAADcAAAADwAAAGRycy9kb3ducmV2LnhtbESPQWvCQBCF7wX/wzJCb3WjlGJSV1FR&#10;6UlQo70O2WkSmp0Nu2uM/94tFDw+3rzvzZstetOIjpyvLSsYjxIQxIXVNZcK8tP2bQrCB2SNjWVS&#10;cCcPi/ngZYaZtjc+UHcMpYgQ9hkqqEJoMyl9UZFBP7ItcfR+rDMYonSl1A5vEW4aOUmSD2mw5thQ&#10;YUvriorf49XEN/arXb7u2OD94L7zaTG+bHZnpV6H/fITRKA+PI//019awXuawt+YSAA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MncW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54144" behindDoc="0" locked="0" layoutInCell="1" allowOverlap="1" wp14:anchorId="5FB878AB" wp14:editId="42FA1183">
              <wp:simplePos x="0" y="0"/>
              <wp:positionH relativeFrom="page">
                <wp:posOffset>9963302</wp:posOffset>
              </wp:positionH>
              <wp:positionV relativeFrom="page">
                <wp:posOffset>629107</wp:posOffset>
              </wp:positionV>
              <wp:extent cx="435600" cy="6200740"/>
              <wp:effectExtent l="0" t="0" r="3175" b="0"/>
              <wp:wrapNone/>
              <wp:docPr id="476" name="Gruppieren 47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7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2401F" w:rsidRPr="00E20335" w:rsidRDefault="0012401F"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3" name="Grafik 48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84" name="Gerade Verbindung 48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76" o:spid="_x0000_s1067" style="position:absolute;margin-left:784.5pt;margin-top:49.55pt;width:34.3pt;height:488.25pt;z-index:25165414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">
              <v:shape id="_x0000_s106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mLgcQA&#10;AADcAAAADwAAAGRycy9kb3ducmV2LnhtbESPW2sCMRSE34X+h3AKfdOsItVujSKCUIWCtwcfD5vT&#10;3a2bkyWJe/n3TUHwcZiZb5jFqjOVaMj50rKC8SgBQZxZXXKu4HLeDucgfEDWWFkmBT15WC1fBgtM&#10;tW35SM0p5CJC2KeooAihTqX0WUEG/cjWxNH7sc5giNLlUjtsI9xUcpIk79JgyXGhwJo2BWW3090o&#10;QKe/97+N6+fmurse7tOy/TC9Um+v3foTRKAuPMOP9pdWMJ3N4P9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pi4HEAAAA3AAAAA8AAAAAAAAAAAAAAAAAmAIAAGRycy9k&#10;b3ducmV2LnhtbFBLBQYAAAAABAAEAPUAAACJAwAAAAA=&#10;" stroked="f">
                <v:textbox>
                  <w:txbxContent>
                    <w:p w:rsidR="0012401F" w:rsidRPr="00E20335" w:rsidRDefault="0012401F" w:rsidP="004F754E">
                      <w:pPr>
                        <w:pStyle w:val="NL-Kopfzeilen-Titel"/>
                      </w:pPr>
                      <w:r>
                        <w:t>Landesinstitut für Schulentwicklung</w:t>
                      </w:r>
                    </w:p>
                  </w:txbxContent>
                </v:textbox>
              </v:shape>
              <v:shape id="Grafik 483" o:spid="_x0000_s106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qBubHAAAA3AAAAA8AAABkcnMvZG93bnJldi54bWxEj0trwzAQhO+B/gexhV5CI7fpI7hRQjE0&#10;JJdAHpfc1tbWMrVWwlJjt78+ChR6HGbmG2a+HGwrztSFxrGCh0kGgrhyuuFawfHwcT8DESKyxtYx&#10;KfihAMvFzWiOuXY97+i8j7VIEA45KjAx+lzKUBmyGCbOEyfv03UWY5JdLXWHfYLbVj5m2Yu02HBa&#10;MOipMFR97b+tgtVvLPm02fbP5lAUr+XOl2Hslbq7Hd7fQEQa4n/4r73WCp5mU7ieSUdAL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CqBubHAAAA3AAAAA8AAAAAAAAAAAAA&#10;AAAAnwIAAGRycy9kb3ducmV2LnhtbFBLBQYAAAAABAAEAPcAAACTAwAAAAA=&#10;">
                <v:imagedata r:id="rId2" o:title=""/>
                <v:path arrowok="t"/>
                <o:lock v:ext="edit" aspectratio="f"/>
              </v:shape>
              <v:line id="Gerade Verbindung 484" o:spid="_x0000_s107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OVcMAAADcAAAADwAAAGRycy9kb3ducmV2LnhtbESPQWvCQBCF7wX/wzJCb3WjSAnRVVSs&#10;9FRQo16H7JgEs7Nhdxvjv+8WBI+PN+978+bL3jSiI+drywrGowQEcWF1zaWC/Pj1kYLwAVljY5kU&#10;PMjDcjF4m2Om7Z331B1CKSKEfYYKqhDaTEpfVGTQj2xLHL2rdQZDlK6U2uE9wk0jJ0nyKQ3WHBsq&#10;bGlTUXE7/Jr4xs96l286NvjYu0ueFuPzdndS6n3Yr2YgAvXhdfxMf2sF03QK/2MiAe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qTlXDAAAA3AAAAA8AAAAAAAAAAAAA&#10;AAAAoQIAAGRycy9kb3ducmV2LnhtbFBLBQYAAAAABAAEAPkAAACRAw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01F" w:rsidRDefault="0012401F"/>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01F" w:rsidRPr="006A1C37" w:rsidRDefault="0012401F" w:rsidP="00A74C42">
    <w:pPr>
      <w:pStyle w:val="Kopfzeile"/>
    </w:pPr>
    <w:r>
      <w:rPr>
        <w:noProof/>
      </w:rPr>
      <mc:AlternateContent>
        <mc:Choice Requires="wpg">
          <w:drawing>
            <wp:anchor distT="0" distB="0" distL="114300" distR="114300" simplePos="0" relativeHeight="251660288" behindDoc="0" locked="0" layoutInCell="1" allowOverlap="1" wp14:anchorId="7004F0E9" wp14:editId="089B0665">
              <wp:simplePos x="0" y="0"/>
              <wp:positionH relativeFrom="page">
                <wp:posOffset>9963302</wp:posOffset>
              </wp:positionH>
              <wp:positionV relativeFrom="page">
                <wp:posOffset>629107</wp:posOffset>
              </wp:positionV>
              <wp:extent cx="435600" cy="6200740"/>
              <wp:effectExtent l="0" t="0" r="3175" b="0"/>
              <wp:wrapNone/>
              <wp:docPr id="490" name="Gruppieren 49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9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2401F" w:rsidRPr="00E20335" w:rsidRDefault="0012401F"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2" name="Grafik 49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93" name="Gerade Verbindung 493"/>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90" o:spid="_x0000_s1071" style="position:absolute;margin-left:784.5pt;margin-top:49.55pt;width:34.3pt;height:488.25pt;z-index:25166028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IsVUBG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type id="_x0000_t202" coordsize="21600,21600" o:spt="202" path="m,l,21600r21600,l21600,xe">
                <v:stroke joinstyle="miter"/>
                <v:path gradientshapeok="t" o:connecttype="rect"/>
              </v:shapetype>
              <v:shape id="_x0000_s107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BQlMQA&#10;AADcAAAADwAAAGRycy9kb3ducmV2LnhtbESPT2sCMRTE7wW/Q3iCt5pVpOhqFBEEFQrttgePj81z&#10;d3XzsiRx/3z7plDocZiZ3zCbXW9q0ZLzlWUFs2kCgji3uuJCwffX8XUJwgdkjbVlUjCQh9129LLB&#10;VNuOP6nNQiEihH2KCsoQmlRKn5dk0E9tQxy9m3UGQ5SukNphF+GmlvMkeZMGK44LJTZ0KCl/ZE+j&#10;AJ1+v9xbNyzN9Xz9eC6qbmUGpSbjfr8GEagP/+G/9kkrWKxm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AUJTEAAAA3AAAAA8AAAAAAAAAAAAAAAAAmAIAAGRycy9k&#10;b3ducmV2LnhtbFBLBQYAAAAABAAEAPUAAACJAwAAAAA=&#10;" stroked="f">
                <v:textbox>
                  <w:txbxContent>
                    <w:p w:rsidR="0012401F" w:rsidRPr="00E20335" w:rsidRDefault="0012401F"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92" o:spid="_x0000_s107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NaDHAAAA3AAAAA8AAABkcnMvZG93bnJldi54bWxEj0trwzAQhO+B/gexhVxCIzc0fbhRQjC0&#10;pJdAHpfc1tbWMrVWwlJjt78+KgR6HGbmG2axGmwrztSFxrGC+2kGgrhyuuFawfHwdvcMIkRkja1j&#10;UvBDAVbLm9ECc+163tF5H2uRIBxyVGBi9LmUoTJkMUydJ07ep+ssxiS7WuoO+wS3rZxl2aO02HBa&#10;MOipMFR97b+tgvffWPLpY9vPzaEonsqdL8PEKzW+HdavICIN8T98bW+0goeXGfydSUdALi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o/NaDHAAAA3AAAAA8AAAAAAAAAAAAA&#10;AAAAnwIAAGRycy9kb3ducmV2LnhtbFBLBQYAAAAABAAEAPcAAACTAwAAAAA=&#10;">
                <v:imagedata r:id="rId2" o:title=""/>
                <v:path arrowok="t"/>
                <o:lock v:ext="edit" aspectratio="f"/>
              </v:shape>
              <v:line id="Gerade Verbindung 493" o:spid="_x0000_s107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A/MQAAADcAAAADwAAAGRycy9kb3ducmV2LnhtbESPQWvCQBCF74L/YRmhN93YFrHRVVSq&#10;9CRo03odsmMSzM6G3TXGf98tCB4fb9735s2XnalFS85XlhWMRwkI4tzqigsF2fd2OAXhA7LG2jIp&#10;uJOH5aLfm2Oq7Y0P1B5DISKEfYoKyhCaVEqfl2TQj2xDHL2zdQZDlK6Q2uEtwk0tX5NkIg1WHBtK&#10;bGhTUn45Xk18Y7/eZZuWDd4P7pRN8/Hv5+5HqZdBt5qBCNSF5/Ej/aUVvH+8wf+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2kD8xAAAANwAAAAPAAAAAAAAAAAA&#10;AAAAAKECAABkcnMvZG93bnJldi54bWxQSwUGAAAAAAQABAD5AAAAkgM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2231EAC"/>
    <w:multiLevelType w:val="hybridMultilevel"/>
    <w:tmpl w:val="7CA8DD4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0D37187B"/>
    <w:multiLevelType w:val="hybridMultilevel"/>
    <w:tmpl w:val="89FE66B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17AF42A5"/>
    <w:multiLevelType w:val="multilevel"/>
    <w:tmpl w:val="09F8B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86564D9"/>
    <w:multiLevelType w:val="hybridMultilevel"/>
    <w:tmpl w:val="B61E452A"/>
    <w:lvl w:ilvl="0" w:tplc="1F0C8466">
      <w:start w:val="1"/>
      <w:numFmt w:val="decimal"/>
      <w:lvlText w:val="%1)"/>
      <w:lvlJc w:val="left"/>
      <w:pPr>
        <w:ind w:left="357" w:hanging="357"/>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nsid w:val="2A63482A"/>
    <w:multiLevelType w:val="multilevel"/>
    <w:tmpl w:val="5FB664AE"/>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b w:val="0"/>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nsid w:val="354839BC"/>
    <w:multiLevelType w:val="hybridMultilevel"/>
    <w:tmpl w:val="425AE046"/>
    <w:lvl w:ilvl="0" w:tplc="CCA09F5E">
      <w:start w:val="1"/>
      <w:numFmt w:val="decimal"/>
      <w:lvlText w:val="%1)"/>
      <w:lvlJc w:val="left"/>
      <w:pPr>
        <w:ind w:left="357" w:hanging="357"/>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9">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10">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nsid w:val="525C4E86"/>
    <w:multiLevelType w:val="hybridMultilevel"/>
    <w:tmpl w:val="BF383966"/>
    <w:lvl w:ilvl="0" w:tplc="D0BA158A">
      <w:start w:val="1"/>
      <w:numFmt w:val="decimal"/>
      <w:lvlText w:val="%1)"/>
      <w:lvlJc w:val="left"/>
      <w:pPr>
        <w:ind w:left="357" w:hanging="357"/>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nsid w:val="5DFE189E"/>
    <w:multiLevelType w:val="hybridMultilevel"/>
    <w:tmpl w:val="ECF61DD0"/>
    <w:lvl w:ilvl="0" w:tplc="EDEC1222">
      <w:start w:val="1"/>
      <w:numFmt w:val="lowerLetter"/>
      <w:lvlText w:val="%1)"/>
      <w:lvlJc w:val="left"/>
      <w:pPr>
        <w:ind w:left="390" w:hanging="360"/>
      </w:pPr>
      <w:rPr>
        <w:rFonts w:hint="default"/>
      </w:rPr>
    </w:lvl>
    <w:lvl w:ilvl="1" w:tplc="04070019" w:tentative="1">
      <w:start w:val="1"/>
      <w:numFmt w:val="lowerLetter"/>
      <w:lvlText w:val="%2."/>
      <w:lvlJc w:val="left"/>
      <w:pPr>
        <w:ind w:left="1110" w:hanging="360"/>
      </w:pPr>
    </w:lvl>
    <w:lvl w:ilvl="2" w:tplc="0407001B" w:tentative="1">
      <w:start w:val="1"/>
      <w:numFmt w:val="lowerRoman"/>
      <w:lvlText w:val="%3."/>
      <w:lvlJc w:val="right"/>
      <w:pPr>
        <w:ind w:left="1830" w:hanging="180"/>
      </w:pPr>
    </w:lvl>
    <w:lvl w:ilvl="3" w:tplc="0407000F" w:tentative="1">
      <w:start w:val="1"/>
      <w:numFmt w:val="decimal"/>
      <w:lvlText w:val="%4."/>
      <w:lvlJc w:val="left"/>
      <w:pPr>
        <w:ind w:left="2550" w:hanging="360"/>
      </w:pPr>
    </w:lvl>
    <w:lvl w:ilvl="4" w:tplc="04070019" w:tentative="1">
      <w:start w:val="1"/>
      <w:numFmt w:val="lowerLetter"/>
      <w:lvlText w:val="%5."/>
      <w:lvlJc w:val="left"/>
      <w:pPr>
        <w:ind w:left="3270" w:hanging="360"/>
      </w:pPr>
    </w:lvl>
    <w:lvl w:ilvl="5" w:tplc="0407001B" w:tentative="1">
      <w:start w:val="1"/>
      <w:numFmt w:val="lowerRoman"/>
      <w:lvlText w:val="%6."/>
      <w:lvlJc w:val="right"/>
      <w:pPr>
        <w:ind w:left="3990" w:hanging="180"/>
      </w:pPr>
    </w:lvl>
    <w:lvl w:ilvl="6" w:tplc="0407000F" w:tentative="1">
      <w:start w:val="1"/>
      <w:numFmt w:val="decimal"/>
      <w:lvlText w:val="%7."/>
      <w:lvlJc w:val="left"/>
      <w:pPr>
        <w:ind w:left="4710" w:hanging="360"/>
      </w:pPr>
    </w:lvl>
    <w:lvl w:ilvl="7" w:tplc="04070019" w:tentative="1">
      <w:start w:val="1"/>
      <w:numFmt w:val="lowerLetter"/>
      <w:lvlText w:val="%8."/>
      <w:lvlJc w:val="left"/>
      <w:pPr>
        <w:ind w:left="5430" w:hanging="360"/>
      </w:pPr>
    </w:lvl>
    <w:lvl w:ilvl="8" w:tplc="0407001B" w:tentative="1">
      <w:start w:val="1"/>
      <w:numFmt w:val="lowerRoman"/>
      <w:lvlText w:val="%9."/>
      <w:lvlJc w:val="right"/>
      <w:pPr>
        <w:ind w:left="6150" w:hanging="180"/>
      </w:pPr>
    </w:lvl>
  </w:abstractNum>
  <w:abstractNum w:abstractNumId="17">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nsid w:val="71581E01"/>
    <w:multiLevelType w:val="hybridMultilevel"/>
    <w:tmpl w:val="D41E046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nsid w:val="75132595"/>
    <w:multiLevelType w:val="hybridMultilevel"/>
    <w:tmpl w:val="0DA0086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22">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1"/>
  </w:num>
  <w:num w:numId="2">
    <w:abstractNumId w:val="8"/>
  </w:num>
  <w:num w:numId="3">
    <w:abstractNumId w:val="15"/>
  </w:num>
  <w:num w:numId="4">
    <w:abstractNumId w:val="18"/>
  </w:num>
  <w:num w:numId="5">
    <w:abstractNumId w:val="13"/>
  </w:num>
  <w:num w:numId="6">
    <w:abstractNumId w:val="22"/>
  </w:num>
  <w:num w:numId="7">
    <w:abstractNumId w:val="17"/>
  </w:num>
  <w:num w:numId="8">
    <w:abstractNumId w:val="0"/>
  </w:num>
  <w:num w:numId="9">
    <w:abstractNumId w:val="9"/>
  </w:num>
  <w:num w:numId="10">
    <w:abstractNumId w:val="6"/>
  </w:num>
  <w:num w:numId="11">
    <w:abstractNumId w:val="21"/>
  </w:num>
  <w:num w:numId="12">
    <w:abstractNumId w:val="10"/>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 w:numId="15">
    <w:abstractNumId w:val="5"/>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9"/>
  </w:num>
  <w:num w:numId="30">
    <w:abstractNumId w:val="1"/>
  </w:num>
  <w:num w:numId="31">
    <w:abstractNumId w:val="7"/>
  </w:num>
  <w:num w:numId="32">
    <w:abstractNumId w:val="2"/>
  </w:num>
  <w:num w:numId="33">
    <w:abstractNumId w:val="20"/>
  </w:num>
  <w:num w:numId="34">
    <w:abstractNumId w:val="14"/>
  </w:num>
  <w:num w:numId="35">
    <w:abstractNumId w:val="4"/>
  </w:num>
  <w:num w:numId="36">
    <w:abstractNumId w:val="1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A03"/>
    <w:rsid w:val="00004F59"/>
    <w:rsid w:val="00005129"/>
    <w:rsid w:val="00005A28"/>
    <w:rsid w:val="00005EAC"/>
    <w:rsid w:val="00010974"/>
    <w:rsid w:val="00010B1B"/>
    <w:rsid w:val="0001539C"/>
    <w:rsid w:val="000160EC"/>
    <w:rsid w:val="00017EFC"/>
    <w:rsid w:val="00024E63"/>
    <w:rsid w:val="000343DC"/>
    <w:rsid w:val="00035FFE"/>
    <w:rsid w:val="00036A4D"/>
    <w:rsid w:val="00037ABB"/>
    <w:rsid w:val="000411A8"/>
    <w:rsid w:val="0004266D"/>
    <w:rsid w:val="00043B81"/>
    <w:rsid w:val="00044D00"/>
    <w:rsid w:val="00050032"/>
    <w:rsid w:val="0005288C"/>
    <w:rsid w:val="00056CA5"/>
    <w:rsid w:val="00057390"/>
    <w:rsid w:val="00064582"/>
    <w:rsid w:val="00066771"/>
    <w:rsid w:val="00076A68"/>
    <w:rsid w:val="00077768"/>
    <w:rsid w:val="000779FD"/>
    <w:rsid w:val="00077E75"/>
    <w:rsid w:val="000833B7"/>
    <w:rsid w:val="00085AB3"/>
    <w:rsid w:val="00092DF1"/>
    <w:rsid w:val="000977FD"/>
    <w:rsid w:val="00097AAA"/>
    <w:rsid w:val="000A5972"/>
    <w:rsid w:val="000A764B"/>
    <w:rsid w:val="000B1737"/>
    <w:rsid w:val="000B19AA"/>
    <w:rsid w:val="000B7E65"/>
    <w:rsid w:val="000C3909"/>
    <w:rsid w:val="000C5FC9"/>
    <w:rsid w:val="000D3DF4"/>
    <w:rsid w:val="000D5446"/>
    <w:rsid w:val="000E23E4"/>
    <w:rsid w:val="000E33F4"/>
    <w:rsid w:val="000E4E4B"/>
    <w:rsid w:val="000E763B"/>
    <w:rsid w:val="001021F6"/>
    <w:rsid w:val="00102A7B"/>
    <w:rsid w:val="001066AF"/>
    <w:rsid w:val="00111E6A"/>
    <w:rsid w:val="00114018"/>
    <w:rsid w:val="0012000E"/>
    <w:rsid w:val="001232D7"/>
    <w:rsid w:val="0012401F"/>
    <w:rsid w:val="00126012"/>
    <w:rsid w:val="001332A4"/>
    <w:rsid w:val="00134C9C"/>
    <w:rsid w:val="001353AD"/>
    <w:rsid w:val="00137AF0"/>
    <w:rsid w:val="001424B4"/>
    <w:rsid w:val="00146581"/>
    <w:rsid w:val="001467A4"/>
    <w:rsid w:val="00146AC5"/>
    <w:rsid w:val="00150918"/>
    <w:rsid w:val="00153EE8"/>
    <w:rsid w:val="00153FB3"/>
    <w:rsid w:val="001633C8"/>
    <w:rsid w:val="00164BB7"/>
    <w:rsid w:val="00166FDD"/>
    <w:rsid w:val="00173367"/>
    <w:rsid w:val="00174DA4"/>
    <w:rsid w:val="00177093"/>
    <w:rsid w:val="00180CF3"/>
    <w:rsid w:val="00182880"/>
    <w:rsid w:val="00185446"/>
    <w:rsid w:val="00186B1D"/>
    <w:rsid w:val="00186B3F"/>
    <w:rsid w:val="001907B3"/>
    <w:rsid w:val="00194335"/>
    <w:rsid w:val="00196E48"/>
    <w:rsid w:val="001979E7"/>
    <w:rsid w:val="001A2103"/>
    <w:rsid w:val="001B4C23"/>
    <w:rsid w:val="001C21D2"/>
    <w:rsid w:val="001C241E"/>
    <w:rsid w:val="001C721C"/>
    <w:rsid w:val="001D1A9C"/>
    <w:rsid w:val="001D54DB"/>
    <w:rsid w:val="001D79EE"/>
    <w:rsid w:val="001E03DE"/>
    <w:rsid w:val="001E0DCD"/>
    <w:rsid w:val="001F010C"/>
    <w:rsid w:val="001F080F"/>
    <w:rsid w:val="001F1C14"/>
    <w:rsid w:val="001F3112"/>
    <w:rsid w:val="001F44D6"/>
    <w:rsid w:val="0020278E"/>
    <w:rsid w:val="00203E01"/>
    <w:rsid w:val="0020442A"/>
    <w:rsid w:val="00204700"/>
    <w:rsid w:val="00210735"/>
    <w:rsid w:val="002112E2"/>
    <w:rsid w:val="00213D0C"/>
    <w:rsid w:val="00216D9A"/>
    <w:rsid w:val="002223B8"/>
    <w:rsid w:val="00225F48"/>
    <w:rsid w:val="0022617F"/>
    <w:rsid w:val="00227078"/>
    <w:rsid w:val="00233EB7"/>
    <w:rsid w:val="00234B66"/>
    <w:rsid w:val="00241372"/>
    <w:rsid w:val="0024203D"/>
    <w:rsid w:val="00243D25"/>
    <w:rsid w:val="00253AA4"/>
    <w:rsid w:val="002611F5"/>
    <w:rsid w:val="00262ADF"/>
    <w:rsid w:val="00264756"/>
    <w:rsid w:val="002673FA"/>
    <w:rsid w:val="00271E6A"/>
    <w:rsid w:val="00281CB1"/>
    <w:rsid w:val="00290AF7"/>
    <w:rsid w:val="002915B8"/>
    <w:rsid w:val="0029630E"/>
    <w:rsid w:val="00296589"/>
    <w:rsid w:val="002979DC"/>
    <w:rsid w:val="00297D0E"/>
    <w:rsid w:val="002A2D21"/>
    <w:rsid w:val="002A79B5"/>
    <w:rsid w:val="002B1CA9"/>
    <w:rsid w:val="002B2F02"/>
    <w:rsid w:val="002B5C8D"/>
    <w:rsid w:val="002D7181"/>
    <w:rsid w:val="002D77D0"/>
    <w:rsid w:val="002E10B1"/>
    <w:rsid w:val="002E2050"/>
    <w:rsid w:val="002E45FE"/>
    <w:rsid w:val="002F2555"/>
    <w:rsid w:val="002F401B"/>
    <w:rsid w:val="003033AC"/>
    <w:rsid w:val="0030557A"/>
    <w:rsid w:val="003079A7"/>
    <w:rsid w:val="00320FA2"/>
    <w:rsid w:val="00326B7D"/>
    <w:rsid w:val="00327A81"/>
    <w:rsid w:val="0033147A"/>
    <w:rsid w:val="00334277"/>
    <w:rsid w:val="003346C3"/>
    <w:rsid w:val="003420DA"/>
    <w:rsid w:val="003421A1"/>
    <w:rsid w:val="0034222A"/>
    <w:rsid w:val="003422DD"/>
    <w:rsid w:val="003457A0"/>
    <w:rsid w:val="00347D0A"/>
    <w:rsid w:val="00350CB6"/>
    <w:rsid w:val="00351422"/>
    <w:rsid w:val="003528A3"/>
    <w:rsid w:val="003552C0"/>
    <w:rsid w:val="00357C55"/>
    <w:rsid w:val="00360183"/>
    <w:rsid w:val="00361E5E"/>
    <w:rsid w:val="00362A92"/>
    <w:rsid w:val="00366215"/>
    <w:rsid w:val="00366C76"/>
    <w:rsid w:val="00367DCB"/>
    <w:rsid w:val="003754CF"/>
    <w:rsid w:val="0038489B"/>
    <w:rsid w:val="00384975"/>
    <w:rsid w:val="00385D63"/>
    <w:rsid w:val="00387063"/>
    <w:rsid w:val="00391945"/>
    <w:rsid w:val="003978D4"/>
    <w:rsid w:val="003A0130"/>
    <w:rsid w:val="003A1129"/>
    <w:rsid w:val="003A17D4"/>
    <w:rsid w:val="003A2374"/>
    <w:rsid w:val="003C4B80"/>
    <w:rsid w:val="003C52F7"/>
    <w:rsid w:val="003C56C4"/>
    <w:rsid w:val="003D0AD2"/>
    <w:rsid w:val="003D1319"/>
    <w:rsid w:val="003D2468"/>
    <w:rsid w:val="003D2E25"/>
    <w:rsid w:val="003D4989"/>
    <w:rsid w:val="003D6C37"/>
    <w:rsid w:val="003E54F3"/>
    <w:rsid w:val="003E7875"/>
    <w:rsid w:val="003F3115"/>
    <w:rsid w:val="003F3515"/>
    <w:rsid w:val="003F5C78"/>
    <w:rsid w:val="003F75E9"/>
    <w:rsid w:val="0040438F"/>
    <w:rsid w:val="0041674E"/>
    <w:rsid w:val="0042086D"/>
    <w:rsid w:val="00422298"/>
    <w:rsid w:val="0042345D"/>
    <w:rsid w:val="0042786D"/>
    <w:rsid w:val="0043494C"/>
    <w:rsid w:val="00434FAA"/>
    <w:rsid w:val="004360C3"/>
    <w:rsid w:val="00444F9C"/>
    <w:rsid w:val="0044650F"/>
    <w:rsid w:val="00446E32"/>
    <w:rsid w:val="004524BD"/>
    <w:rsid w:val="004529FA"/>
    <w:rsid w:val="00453B35"/>
    <w:rsid w:val="00463C2F"/>
    <w:rsid w:val="00467533"/>
    <w:rsid w:val="004703FE"/>
    <w:rsid w:val="00472595"/>
    <w:rsid w:val="0047779F"/>
    <w:rsid w:val="004827F3"/>
    <w:rsid w:val="00486468"/>
    <w:rsid w:val="00493E75"/>
    <w:rsid w:val="00495BE4"/>
    <w:rsid w:val="004A09B0"/>
    <w:rsid w:val="004A2857"/>
    <w:rsid w:val="004A2E97"/>
    <w:rsid w:val="004A7A3F"/>
    <w:rsid w:val="004B5C5A"/>
    <w:rsid w:val="004B658C"/>
    <w:rsid w:val="004B737E"/>
    <w:rsid w:val="004C18F1"/>
    <w:rsid w:val="004C4EE8"/>
    <w:rsid w:val="004D1E09"/>
    <w:rsid w:val="004D2130"/>
    <w:rsid w:val="004D336C"/>
    <w:rsid w:val="004D3EFB"/>
    <w:rsid w:val="004F754E"/>
    <w:rsid w:val="0050050F"/>
    <w:rsid w:val="00501989"/>
    <w:rsid w:val="00501EE1"/>
    <w:rsid w:val="005039B8"/>
    <w:rsid w:val="00504E2C"/>
    <w:rsid w:val="00506550"/>
    <w:rsid w:val="0051078A"/>
    <w:rsid w:val="00510A36"/>
    <w:rsid w:val="00511501"/>
    <w:rsid w:val="00512325"/>
    <w:rsid w:val="005166C5"/>
    <w:rsid w:val="00516DF0"/>
    <w:rsid w:val="00520BD0"/>
    <w:rsid w:val="00523992"/>
    <w:rsid w:val="00525F28"/>
    <w:rsid w:val="00533BA3"/>
    <w:rsid w:val="005350A7"/>
    <w:rsid w:val="0053570A"/>
    <w:rsid w:val="00535F4A"/>
    <w:rsid w:val="00542D04"/>
    <w:rsid w:val="00545AB7"/>
    <w:rsid w:val="00547308"/>
    <w:rsid w:val="005537D4"/>
    <w:rsid w:val="0055659E"/>
    <w:rsid w:val="0056084B"/>
    <w:rsid w:val="0057098C"/>
    <w:rsid w:val="00573512"/>
    <w:rsid w:val="00581AF7"/>
    <w:rsid w:val="00583BFC"/>
    <w:rsid w:val="00595A47"/>
    <w:rsid w:val="00597140"/>
    <w:rsid w:val="005A4B27"/>
    <w:rsid w:val="005A6708"/>
    <w:rsid w:val="005B2DB7"/>
    <w:rsid w:val="005B6550"/>
    <w:rsid w:val="005C19AC"/>
    <w:rsid w:val="005C256D"/>
    <w:rsid w:val="005C32BE"/>
    <w:rsid w:val="005C4141"/>
    <w:rsid w:val="005C589B"/>
    <w:rsid w:val="005C58F2"/>
    <w:rsid w:val="005D451F"/>
    <w:rsid w:val="005E0E5C"/>
    <w:rsid w:val="005E22EC"/>
    <w:rsid w:val="005E44DF"/>
    <w:rsid w:val="005E4A43"/>
    <w:rsid w:val="005F1FCA"/>
    <w:rsid w:val="0060326F"/>
    <w:rsid w:val="00607FE3"/>
    <w:rsid w:val="0061196E"/>
    <w:rsid w:val="006122C5"/>
    <w:rsid w:val="0061505A"/>
    <w:rsid w:val="00616040"/>
    <w:rsid w:val="00622A28"/>
    <w:rsid w:val="00624F16"/>
    <w:rsid w:val="006308C3"/>
    <w:rsid w:val="00635328"/>
    <w:rsid w:val="00643EB9"/>
    <w:rsid w:val="00645602"/>
    <w:rsid w:val="0065194D"/>
    <w:rsid w:val="00665E61"/>
    <w:rsid w:val="00667519"/>
    <w:rsid w:val="0067020A"/>
    <w:rsid w:val="00673E7D"/>
    <w:rsid w:val="00674242"/>
    <w:rsid w:val="00681315"/>
    <w:rsid w:val="0069030C"/>
    <w:rsid w:val="00691615"/>
    <w:rsid w:val="006939ED"/>
    <w:rsid w:val="006955FE"/>
    <w:rsid w:val="006A0E54"/>
    <w:rsid w:val="006A2B3A"/>
    <w:rsid w:val="006A4AEC"/>
    <w:rsid w:val="006A5BF4"/>
    <w:rsid w:val="006A64CA"/>
    <w:rsid w:val="006B2907"/>
    <w:rsid w:val="006B2D1F"/>
    <w:rsid w:val="006C2E3E"/>
    <w:rsid w:val="006C4859"/>
    <w:rsid w:val="006C4D0A"/>
    <w:rsid w:val="006C5229"/>
    <w:rsid w:val="006C7249"/>
    <w:rsid w:val="006D3107"/>
    <w:rsid w:val="006D3D2F"/>
    <w:rsid w:val="006D5D3F"/>
    <w:rsid w:val="006D75BC"/>
    <w:rsid w:val="006D7EFF"/>
    <w:rsid w:val="006E0305"/>
    <w:rsid w:val="006E4825"/>
    <w:rsid w:val="006E7304"/>
    <w:rsid w:val="006F4480"/>
    <w:rsid w:val="006F661D"/>
    <w:rsid w:val="006F6E2E"/>
    <w:rsid w:val="00706E47"/>
    <w:rsid w:val="00710BEA"/>
    <w:rsid w:val="00712924"/>
    <w:rsid w:val="00715FF1"/>
    <w:rsid w:val="0072380A"/>
    <w:rsid w:val="00724165"/>
    <w:rsid w:val="00727004"/>
    <w:rsid w:val="00731B50"/>
    <w:rsid w:val="0073651B"/>
    <w:rsid w:val="00740ADF"/>
    <w:rsid w:val="0074509B"/>
    <w:rsid w:val="00745E10"/>
    <w:rsid w:val="00746F6B"/>
    <w:rsid w:val="007526E9"/>
    <w:rsid w:val="0075476A"/>
    <w:rsid w:val="00755BAD"/>
    <w:rsid w:val="00756F5A"/>
    <w:rsid w:val="00760104"/>
    <w:rsid w:val="00764360"/>
    <w:rsid w:val="007665EC"/>
    <w:rsid w:val="00770F61"/>
    <w:rsid w:val="00772BBA"/>
    <w:rsid w:val="007817FB"/>
    <w:rsid w:val="00790BCD"/>
    <w:rsid w:val="00791E7E"/>
    <w:rsid w:val="00796282"/>
    <w:rsid w:val="007A10F2"/>
    <w:rsid w:val="007A239C"/>
    <w:rsid w:val="007B068C"/>
    <w:rsid w:val="007B544D"/>
    <w:rsid w:val="007B7335"/>
    <w:rsid w:val="007B78DB"/>
    <w:rsid w:val="007C55F7"/>
    <w:rsid w:val="007C60D1"/>
    <w:rsid w:val="007C6491"/>
    <w:rsid w:val="007D4981"/>
    <w:rsid w:val="007E1441"/>
    <w:rsid w:val="007E5B6A"/>
    <w:rsid w:val="007E6532"/>
    <w:rsid w:val="007F2D6C"/>
    <w:rsid w:val="007F67D3"/>
    <w:rsid w:val="007F7024"/>
    <w:rsid w:val="008152E1"/>
    <w:rsid w:val="00822445"/>
    <w:rsid w:val="00824506"/>
    <w:rsid w:val="00830747"/>
    <w:rsid w:val="00832068"/>
    <w:rsid w:val="00832BFD"/>
    <w:rsid w:val="008336C3"/>
    <w:rsid w:val="0083414A"/>
    <w:rsid w:val="00834244"/>
    <w:rsid w:val="008342A6"/>
    <w:rsid w:val="00835730"/>
    <w:rsid w:val="00840539"/>
    <w:rsid w:val="00840DEE"/>
    <w:rsid w:val="008423F2"/>
    <w:rsid w:val="00845EB7"/>
    <w:rsid w:val="00846B78"/>
    <w:rsid w:val="00846FE3"/>
    <w:rsid w:val="00850A64"/>
    <w:rsid w:val="00873419"/>
    <w:rsid w:val="00874A59"/>
    <w:rsid w:val="008771EF"/>
    <w:rsid w:val="00877203"/>
    <w:rsid w:val="00877B0B"/>
    <w:rsid w:val="00885D39"/>
    <w:rsid w:val="008875AC"/>
    <w:rsid w:val="008877FA"/>
    <w:rsid w:val="008955B4"/>
    <w:rsid w:val="008A7911"/>
    <w:rsid w:val="008B103F"/>
    <w:rsid w:val="008B49F7"/>
    <w:rsid w:val="008B6EE3"/>
    <w:rsid w:val="008C0C4B"/>
    <w:rsid w:val="008C10F2"/>
    <w:rsid w:val="008C2856"/>
    <w:rsid w:val="008C2D3F"/>
    <w:rsid w:val="008C337B"/>
    <w:rsid w:val="008C74E5"/>
    <w:rsid w:val="008D17C4"/>
    <w:rsid w:val="008D2E55"/>
    <w:rsid w:val="008D3859"/>
    <w:rsid w:val="008D58C8"/>
    <w:rsid w:val="008D5EDB"/>
    <w:rsid w:val="008E2D1B"/>
    <w:rsid w:val="008E46DE"/>
    <w:rsid w:val="008F4041"/>
    <w:rsid w:val="008F7E41"/>
    <w:rsid w:val="00900D7C"/>
    <w:rsid w:val="00913F2D"/>
    <w:rsid w:val="009141BB"/>
    <w:rsid w:val="009144D8"/>
    <w:rsid w:val="00916D0F"/>
    <w:rsid w:val="00917C6D"/>
    <w:rsid w:val="0092332B"/>
    <w:rsid w:val="00925C29"/>
    <w:rsid w:val="00927981"/>
    <w:rsid w:val="009334EC"/>
    <w:rsid w:val="00935CBC"/>
    <w:rsid w:val="00937683"/>
    <w:rsid w:val="009414F1"/>
    <w:rsid w:val="00943640"/>
    <w:rsid w:val="009452CB"/>
    <w:rsid w:val="009533B3"/>
    <w:rsid w:val="00953E16"/>
    <w:rsid w:val="00957633"/>
    <w:rsid w:val="00957FAC"/>
    <w:rsid w:val="0096073B"/>
    <w:rsid w:val="009627BB"/>
    <w:rsid w:val="0097216D"/>
    <w:rsid w:val="009735C6"/>
    <w:rsid w:val="00980E77"/>
    <w:rsid w:val="009825D5"/>
    <w:rsid w:val="009839BE"/>
    <w:rsid w:val="009911FA"/>
    <w:rsid w:val="00992625"/>
    <w:rsid w:val="009935DA"/>
    <w:rsid w:val="00993ECB"/>
    <w:rsid w:val="009A6BF8"/>
    <w:rsid w:val="009A745F"/>
    <w:rsid w:val="009B51C8"/>
    <w:rsid w:val="009C05F9"/>
    <w:rsid w:val="009C0C05"/>
    <w:rsid w:val="009C2229"/>
    <w:rsid w:val="009C6AD3"/>
    <w:rsid w:val="009C78F7"/>
    <w:rsid w:val="009D06D1"/>
    <w:rsid w:val="009D0F10"/>
    <w:rsid w:val="009D461F"/>
    <w:rsid w:val="009D5591"/>
    <w:rsid w:val="009D56E0"/>
    <w:rsid w:val="009D5C22"/>
    <w:rsid w:val="009E198E"/>
    <w:rsid w:val="009E19CF"/>
    <w:rsid w:val="009F66A5"/>
    <w:rsid w:val="009F74BE"/>
    <w:rsid w:val="00A010D4"/>
    <w:rsid w:val="00A02D13"/>
    <w:rsid w:val="00A04C68"/>
    <w:rsid w:val="00A103EA"/>
    <w:rsid w:val="00A1042A"/>
    <w:rsid w:val="00A13B3A"/>
    <w:rsid w:val="00A1687B"/>
    <w:rsid w:val="00A16D65"/>
    <w:rsid w:val="00A17267"/>
    <w:rsid w:val="00A20659"/>
    <w:rsid w:val="00A24DDF"/>
    <w:rsid w:val="00A251F3"/>
    <w:rsid w:val="00A31DE1"/>
    <w:rsid w:val="00A32BA0"/>
    <w:rsid w:val="00A33C98"/>
    <w:rsid w:val="00A37ACE"/>
    <w:rsid w:val="00A410C8"/>
    <w:rsid w:val="00A41482"/>
    <w:rsid w:val="00A4427F"/>
    <w:rsid w:val="00A4726D"/>
    <w:rsid w:val="00A5009A"/>
    <w:rsid w:val="00A52CA0"/>
    <w:rsid w:val="00A567D9"/>
    <w:rsid w:val="00A62272"/>
    <w:rsid w:val="00A63E03"/>
    <w:rsid w:val="00A71006"/>
    <w:rsid w:val="00A73AEC"/>
    <w:rsid w:val="00A74C42"/>
    <w:rsid w:val="00A7622D"/>
    <w:rsid w:val="00A77391"/>
    <w:rsid w:val="00A81D84"/>
    <w:rsid w:val="00A84BC8"/>
    <w:rsid w:val="00A91AEE"/>
    <w:rsid w:val="00A95904"/>
    <w:rsid w:val="00AA0F18"/>
    <w:rsid w:val="00AA18D1"/>
    <w:rsid w:val="00AA7C16"/>
    <w:rsid w:val="00AB373B"/>
    <w:rsid w:val="00AB3EC9"/>
    <w:rsid w:val="00AB5F36"/>
    <w:rsid w:val="00AB7842"/>
    <w:rsid w:val="00AC3742"/>
    <w:rsid w:val="00AD08A4"/>
    <w:rsid w:val="00AD3746"/>
    <w:rsid w:val="00AD3FEA"/>
    <w:rsid w:val="00AD48DC"/>
    <w:rsid w:val="00AE418B"/>
    <w:rsid w:val="00AE47FF"/>
    <w:rsid w:val="00AE53C5"/>
    <w:rsid w:val="00AF11A2"/>
    <w:rsid w:val="00AF5922"/>
    <w:rsid w:val="00AF5B64"/>
    <w:rsid w:val="00B0232A"/>
    <w:rsid w:val="00B04DEE"/>
    <w:rsid w:val="00B103A6"/>
    <w:rsid w:val="00B139F3"/>
    <w:rsid w:val="00B15024"/>
    <w:rsid w:val="00B201C6"/>
    <w:rsid w:val="00B2315B"/>
    <w:rsid w:val="00B43592"/>
    <w:rsid w:val="00B4780D"/>
    <w:rsid w:val="00B47A87"/>
    <w:rsid w:val="00B51DE9"/>
    <w:rsid w:val="00B553BF"/>
    <w:rsid w:val="00B55577"/>
    <w:rsid w:val="00B56F9E"/>
    <w:rsid w:val="00B619C2"/>
    <w:rsid w:val="00B621EC"/>
    <w:rsid w:val="00B6293F"/>
    <w:rsid w:val="00B66B61"/>
    <w:rsid w:val="00B7267A"/>
    <w:rsid w:val="00B772C8"/>
    <w:rsid w:val="00B80753"/>
    <w:rsid w:val="00B81597"/>
    <w:rsid w:val="00B815E2"/>
    <w:rsid w:val="00B87602"/>
    <w:rsid w:val="00B911F3"/>
    <w:rsid w:val="00B916F2"/>
    <w:rsid w:val="00B97F81"/>
    <w:rsid w:val="00BA1A03"/>
    <w:rsid w:val="00BA305A"/>
    <w:rsid w:val="00BA3365"/>
    <w:rsid w:val="00BA5B33"/>
    <w:rsid w:val="00BA64CC"/>
    <w:rsid w:val="00BB4334"/>
    <w:rsid w:val="00BC409B"/>
    <w:rsid w:val="00BD6AA0"/>
    <w:rsid w:val="00BD72E2"/>
    <w:rsid w:val="00BE130D"/>
    <w:rsid w:val="00BE21B0"/>
    <w:rsid w:val="00BE4DD2"/>
    <w:rsid w:val="00BE5C54"/>
    <w:rsid w:val="00BE7018"/>
    <w:rsid w:val="00BF1BA4"/>
    <w:rsid w:val="00BF35AC"/>
    <w:rsid w:val="00BF3F59"/>
    <w:rsid w:val="00BF5E7A"/>
    <w:rsid w:val="00BF69D0"/>
    <w:rsid w:val="00BF7272"/>
    <w:rsid w:val="00C01741"/>
    <w:rsid w:val="00C036FE"/>
    <w:rsid w:val="00C058B2"/>
    <w:rsid w:val="00C074DE"/>
    <w:rsid w:val="00C07653"/>
    <w:rsid w:val="00C2188A"/>
    <w:rsid w:val="00C224C8"/>
    <w:rsid w:val="00C22DA6"/>
    <w:rsid w:val="00C258F2"/>
    <w:rsid w:val="00C37F08"/>
    <w:rsid w:val="00C4772F"/>
    <w:rsid w:val="00C62390"/>
    <w:rsid w:val="00C701E5"/>
    <w:rsid w:val="00C71D5F"/>
    <w:rsid w:val="00C80E54"/>
    <w:rsid w:val="00C84596"/>
    <w:rsid w:val="00C95A6D"/>
    <w:rsid w:val="00CA0F95"/>
    <w:rsid w:val="00CA5A25"/>
    <w:rsid w:val="00CB0197"/>
    <w:rsid w:val="00CB07C7"/>
    <w:rsid w:val="00CB360E"/>
    <w:rsid w:val="00CB6474"/>
    <w:rsid w:val="00CC3814"/>
    <w:rsid w:val="00CC3962"/>
    <w:rsid w:val="00CC4F3B"/>
    <w:rsid w:val="00CD1CB7"/>
    <w:rsid w:val="00CD6932"/>
    <w:rsid w:val="00CF0506"/>
    <w:rsid w:val="00CF2D26"/>
    <w:rsid w:val="00CF6C93"/>
    <w:rsid w:val="00CF72C6"/>
    <w:rsid w:val="00CF7BC1"/>
    <w:rsid w:val="00D04ED4"/>
    <w:rsid w:val="00D07859"/>
    <w:rsid w:val="00D20D85"/>
    <w:rsid w:val="00D23956"/>
    <w:rsid w:val="00D34A82"/>
    <w:rsid w:val="00D37149"/>
    <w:rsid w:val="00D37B0F"/>
    <w:rsid w:val="00D447BF"/>
    <w:rsid w:val="00D44F90"/>
    <w:rsid w:val="00D464F5"/>
    <w:rsid w:val="00D51E9D"/>
    <w:rsid w:val="00D55E22"/>
    <w:rsid w:val="00D609C6"/>
    <w:rsid w:val="00D65102"/>
    <w:rsid w:val="00D71F3F"/>
    <w:rsid w:val="00D76BE8"/>
    <w:rsid w:val="00D77352"/>
    <w:rsid w:val="00D80607"/>
    <w:rsid w:val="00D90261"/>
    <w:rsid w:val="00D9193F"/>
    <w:rsid w:val="00D95037"/>
    <w:rsid w:val="00DA26E0"/>
    <w:rsid w:val="00DA5691"/>
    <w:rsid w:val="00DB4A0B"/>
    <w:rsid w:val="00DB5F77"/>
    <w:rsid w:val="00DB69C4"/>
    <w:rsid w:val="00DC0942"/>
    <w:rsid w:val="00DC1F65"/>
    <w:rsid w:val="00DC2A31"/>
    <w:rsid w:val="00DD1147"/>
    <w:rsid w:val="00DD3AA2"/>
    <w:rsid w:val="00DD7E90"/>
    <w:rsid w:val="00DE1C87"/>
    <w:rsid w:val="00DE4890"/>
    <w:rsid w:val="00DF22A5"/>
    <w:rsid w:val="00DF407B"/>
    <w:rsid w:val="00DF60B9"/>
    <w:rsid w:val="00DF78A1"/>
    <w:rsid w:val="00E00B95"/>
    <w:rsid w:val="00E01FED"/>
    <w:rsid w:val="00E0229A"/>
    <w:rsid w:val="00E06AF4"/>
    <w:rsid w:val="00E06F8E"/>
    <w:rsid w:val="00E07DCE"/>
    <w:rsid w:val="00E136E7"/>
    <w:rsid w:val="00E20E9E"/>
    <w:rsid w:val="00E27018"/>
    <w:rsid w:val="00E30E50"/>
    <w:rsid w:val="00E33756"/>
    <w:rsid w:val="00E34088"/>
    <w:rsid w:val="00E35432"/>
    <w:rsid w:val="00E37ABF"/>
    <w:rsid w:val="00E40648"/>
    <w:rsid w:val="00E419C2"/>
    <w:rsid w:val="00E4202E"/>
    <w:rsid w:val="00E45B19"/>
    <w:rsid w:val="00E46BC3"/>
    <w:rsid w:val="00E52225"/>
    <w:rsid w:val="00E5540E"/>
    <w:rsid w:val="00E55C77"/>
    <w:rsid w:val="00E57652"/>
    <w:rsid w:val="00E60E5A"/>
    <w:rsid w:val="00E66034"/>
    <w:rsid w:val="00E74D14"/>
    <w:rsid w:val="00E75F65"/>
    <w:rsid w:val="00E83286"/>
    <w:rsid w:val="00E85600"/>
    <w:rsid w:val="00E879C1"/>
    <w:rsid w:val="00E92363"/>
    <w:rsid w:val="00E97F51"/>
    <w:rsid w:val="00EA01EE"/>
    <w:rsid w:val="00EA02D1"/>
    <w:rsid w:val="00EA541A"/>
    <w:rsid w:val="00EB57CC"/>
    <w:rsid w:val="00EC2400"/>
    <w:rsid w:val="00EC3F69"/>
    <w:rsid w:val="00EC4EC2"/>
    <w:rsid w:val="00EC5267"/>
    <w:rsid w:val="00EC7A82"/>
    <w:rsid w:val="00ED4228"/>
    <w:rsid w:val="00EE257A"/>
    <w:rsid w:val="00EE39DB"/>
    <w:rsid w:val="00EE4AA0"/>
    <w:rsid w:val="00EE6694"/>
    <w:rsid w:val="00EF4417"/>
    <w:rsid w:val="00EF7A01"/>
    <w:rsid w:val="00EF7FF8"/>
    <w:rsid w:val="00F0156F"/>
    <w:rsid w:val="00F14895"/>
    <w:rsid w:val="00F15173"/>
    <w:rsid w:val="00F165A4"/>
    <w:rsid w:val="00F1713F"/>
    <w:rsid w:val="00F3249B"/>
    <w:rsid w:val="00F43367"/>
    <w:rsid w:val="00F44262"/>
    <w:rsid w:val="00F446DC"/>
    <w:rsid w:val="00F44A67"/>
    <w:rsid w:val="00F5192C"/>
    <w:rsid w:val="00F62D64"/>
    <w:rsid w:val="00F66C7B"/>
    <w:rsid w:val="00F67B00"/>
    <w:rsid w:val="00F701F9"/>
    <w:rsid w:val="00F70427"/>
    <w:rsid w:val="00F7220D"/>
    <w:rsid w:val="00F748DF"/>
    <w:rsid w:val="00F84125"/>
    <w:rsid w:val="00F91AEB"/>
    <w:rsid w:val="00F92799"/>
    <w:rsid w:val="00F9695E"/>
    <w:rsid w:val="00F96BE1"/>
    <w:rsid w:val="00F97152"/>
    <w:rsid w:val="00FA019B"/>
    <w:rsid w:val="00FA4123"/>
    <w:rsid w:val="00FA43B6"/>
    <w:rsid w:val="00FB04FB"/>
    <w:rsid w:val="00FB2587"/>
    <w:rsid w:val="00FB540C"/>
    <w:rsid w:val="00FB649E"/>
    <w:rsid w:val="00FC0F56"/>
    <w:rsid w:val="00FC39DC"/>
    <w:rsid w:val="00FC7B66"/>
    <w:rsid w:val="00FD2A6D"/>
    <w:rsid w:val="00FD3D1D"/>
    <w:rsid w:val="00FD4B70"/>
    <w:rsid w:val="00FD6985"/>
    <w:rsid w:val="00FE0DC6"/>
    <w:rsid w:val="00FE1190"/>
    <w:rsid w:val="00FE3E85"/>
    <w:rsid w:val="00FE6751"/>
    <w:rsid w:val="00FF0B68"/>
    <w:rsid w:val="00FF3674"/>
    <w:rsid w:val="00FF658C"/>
    <w:rsid w:val="00FF73E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DB69C4"/>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4"/>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semiHidden/>
    <w:rsid w:val="00C224C8"/>
    <w:pPr>
      <w:numPr>
        <w:numId w:val="5"/>
      </w:numPr>
      <w:contextualSpacing/>
    </w:pPr>
    <w:rPr>
      <w:bCs/>
      <w:sz w:val="16"/>
    </w:rPr>
  </w:style>
  <w:style w:type="paragraph" w:customStyle="1" w:styleId="NummerierungGrauhinterlegt">
    <w:name w:val="Nummerierung Grau hinterlegt"/>
    <w:basedOn w:val="NummerierungAnfang"/>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5"/>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DB69C4"/>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4"/>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semiHidden/>
    <w:rsid w:val="00C224C8"/>
    <w:pPr>
      <w:numPr>
        <w:numId w:val="5"/>
      </w:numPr>
      <w:contextualSpacing/>
    </w:pPr>
    <w:rPr>
      <w:bCs/>
      <w:sz w:val="16"/>
    </w:rPr>
  </w:style>
  <w:style w:type="paragraph" w:customStyle="1" w:styleId="NummerierungGrauhinterlegt">
    <w:name w:val="Nummerierung Grau hinterlegt"/>
    <w:basedOn w:val="NummerierungAnfang"/>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5"/>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6203848">
      <w:bodyDiv w:val="1"/>
      <w:marLeft w:val="0"/>
      <w:marRight w:val="0"/>
      <w:marTop w:val="0"/>
      <w:marBottom w:val="0"/>
      <w:divBdr>
        <w:top w:val="none" w:sz="0" w:space="0" w:color="auto"/>
        <w:left w:val="none" w:sz="0" w:space="0" w:color="auto"/>
        <w:bottom w:val="none" w:sz="0" w:space="0" w:color="auto"/>
        <w:right w:val="none" w:sz="0" w:space="0" w:color="auto"/>
      </w:divBdr>
      <w:divsChild>
        <w:div w:id="2074425235">
          <w:marLeft w:val="0"/>
          <w:marRight w:val="0"/>
          <w:marTop w:val="0"/>
          <w:marBottom w:val="0"/>
          <w:divBdr>
            <w:top w:val="none" w:sz="0" w:space="0" w:color="auto"/>
            <w:left w:val="none" w:sz="0" w:space="0" w:color="auto"/>
            <w:bottom w:val="none" w:sz="0" w:space="0" w:color="auto"/>
            <w:right w:val="none" w:sz="0" w:space="0" w:color="auto"/>
          </w:divBdr>
          <w:divsChild>
            <w:div w:id="2097289404">
              <w:marLeft w:val="0"/>
              <w:marRight w:val="0"/>
              <w:marTop w:val="0"/>
              <w:marBottom w:val="0"/>
              <w:divBdr>
                <w:top w:val="none" w:sz="0" w:space="0" w:color="auto"/>
                <w:left w:val="none" w:sz="0" w:space="0" w:color="auto"/>
                <w:bottom w:val="none" w:sz="0" w:space="0" w:color="auto"/>
                <w:right w:val="none" w:sz="0" w:space="0" w:color="auto"/>
              </w:divBdr>
              <w:divsChild>
                <w:div w:id="127100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783052">
      <w:bodyDiv w:val="1"/>
      <w:marLeft w:val="0"/>
      <w:marRight w:val="0"/>
      <w:marTop w:val="0"/>
      <w:marBottom w:val="0"/>
      <w:divBdr>
        <w:top w:val="none" w:sz="0" w:space="0" w:color="auto"/>
        <w:left w:val="none" w:sz="0" w:space="0" w:color="auto"/>
        <w:bottom w:val="none" w:sz="0" w:space="0" w:color="auto"/>
        <w:right w:val="none" w:sz="0" w:space="0" w:color="auto"/>
      </w:divBdr>
    </w:div>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757141477">
      <w:bodyDiv w:val="1"/>
      <w:marLeft w:val="0"/>
      <w:marRight w:val="0"/>
      <w:marTop w:val="0"/>
      <w:marBottom w:val="0"/>
      <w:divBdr>
        <w:top w:val="none" w:sz="0" w:space="0" w:color="auto"/>
        <w:left w:val="none" w:sz="0" w:space="0" w:color="auto"/>
        <w:bottom w:val="none" w:sz="0" w:space="0" w:color="auto"/>
        <w:right w:val="none" w:sz="0" w:space="0" w:color="auto"/>
      </w:divBdr>
    </w:div>
    <w:div w:id="783768890">
      <w:bodyDiv w:val="1"/>
      <w:marLeft w:val="0"/>
      <w:marRight w:val="0"/>
      <w:marTop w:val="0"/>
      <w:marBottom w:val="0"/>
      <w:divBdr>
        <w:top w:val="none" w:sz="0" w:space="0" w:color="auto"/>
        <w:left w:val="none" w:sz="0" w:space="0" w:color="auto"/>
        <w:bottom w:val="none" w:sz="0" w:space="0" w:color="auto"/>
        <w:right w:val="none" w:sz="0" w:space="0" w:color="auto"/>
      </w:divBdr>
      <w:divsChild>
        <w:div w:id="1541818460">
          <w:marLeft w:val="0"/>
          <w:marRight w:val="0"/>
          <w:marTop w:val="0"/>
          <w:marBottom w:val="0"/>
          <w:divBdr>
            <w:top w:val="none" w:sz="0" w:space="0" w:color="auto"/>
            <w:left w:val="none" w:sz="0" w:space="0" w:color="auto"/>
            <w:bottom w:val="none" w:sz="0" w:space="0" w:color="auto"/>
            <w:right w:val="none" w:sz="0" w:space="0" w:color="auto"/>
          </w:divBdr>
        </w:div>
        <w:div w:id="208802258">
          <w:marLeft w:val="0"/>
          <w:marRight w:val="0"/>
          <w:marTop w:val="0"/>
          <w:marBottom w:val="0"/>
          <w:divBdr>
            <w:top w:val="none" w:sz="0" w:space="0" w:color="auto"/>
            <w:left w:val="none" w:sz="0" w:space="0" w:color="auto"/>
            <w:bottom w:val="none" w:sz="0" w:space="0" w:color="auto"/>
            <w:right w:val="none" w:sz="0" w:space="0" w:color="auto"/>
          </w:divBdr>
        </w:div>
        <w:div w:id="1537230270">
          <w:marLeft w:val="0"/>
          <w:marRight w:val="0"/>
          <w:marTop w:val="0"/>
          <w:marBottom w:val="0"/>
          <w:divBdr>
            <w:top w:val="none" w:sz="0" w:space="0" w:color="auto"/>
            <w:left w:val="none" w:sz="0" w:space="0" w:color="auto"/>
            <w:bottom w:val="none" w:sz="0" w:space="0" w:color="auto"/>
            <w:right w:val="none" w:sz="0" w:space="0" w:color="auto"/>
          </w:divBdr>
          <w:divsChild>
            <w:div w:id="749618053">
              <w:marLeft w:val="0"/>
              <w:marRight w:val="0"/>
              <w:marTop w:val="0"/>
              <w:marBottom w:val="0"/>
              <w:divBdr>
                <w:top w:val="none" w:sz="0" w:space="0" w:color="auto"/>
                <w:left w:val="none" w:sz="0" w:space="0" w:color="auto"/>
                <w:bottom w:val="none" w:sz="0" w:space="0" w:color="auto"/>
                <w:right w:val="none" w:sz="0" w:space="0" w:color="auto"/>
              </w:divBdr>
            </w:div>
            <w:div w:id="432013485">
              <w:marLeft w:val="0"/>
              <w:marRight w:val="0"/>
              <w:marTop w:val="0"/>
              <w:marBottom w:val="0"/>
              <w:divBdr>
                <w:top w:val="none" w:sz="0" w:space="0" w:color="auto"/>
                <w:left w:val="none" w:sz="0" w:space="0" w:color="auto"/>
                <w:bottom w:val="none" w:sz="0" w:space="0" w:color="auto"/>
                <w:right w:val="none" w:sz="0" w:space="0" w:color="auto"/>
              </w:divBdr>
            </w:div>
            <w:div w:id="1971206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940255">
      <w:bodyDiv w:val="1"/>
      <w:marLeft w:val="0"/>
      <w:marRight w:val="0"/>
      <w:marTop w:val="0"/>
      <w:marBottom w:val="0"/>
      <w:divBdr>
        <w:top w:val="none" w:sz="0" w:space="0" w:color="auto"/>
        <w:left w:val="none" w:sz="0" w:space="0" w:color="auto"/>
        <w:bottom w:val="none" w:sz="0" w:space="0" w:color="auto"/>
        <w:right w:val="none" w:sz="0" w:space="0" w:color="auto"/>
      </w:divBdr>
    </w:div>
    <w:div w:id="1792624125">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s-webshop.de/" TargetMode="External"/><Relationship Id="rId18" Type="http://schemas.openxmlformats.org/officeDocument/2006/relationships/image" Target="media/image15.png"/><Relationship Id="rId26" Type="http://schemas.openxmlformats.org/officeDocument/2006/relationships/image" Target="media/image23.emf"/><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image" Target="media/image44.png"/><Relationship Id="rId50" Type="http://schemas.openxmlformats.org/officeDocument/2006/relationships/image" Target="media/image47.png"/><Relationship Id="rId55" Type="http://schemas.openxmlformats.org/officeDocument/2006/relationships/footer" Target="footer2.xml"/><Relationship Id="rId63" Type="http://schemas.openxmlformats.org/officeDocument/2006/relationships/header" Target="header8.xml"/><Relationship Id="rId68" Type="http://schemas.openxmlformats.org/officeDocument/2006/relationships/image" Target="media/image52.jpeg"/><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13.png"/><Relationship Id="rId29"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header" Target="header3.xml"/><Relationship Id="rId58" Type="http://schemas.openxmlformats.org/officeDocument/2006/relationships/footer" Target="footer4.xml"/><Relationship Id="rId66" Type="http://schemas.openxmlformats.org/officeDocument/2006/relationships/footer" Target="footer7.xml"/><Relationship Id="rId5" Type="http://schemas.openxmlformats.org/officeDocument/2006/relationships/settings" Target="settings.xml"/><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header" Target="header5.xml"/><Relationship Id="rId61" Type="http://schemas.openxmlformats.org/officeDocument/2006/relationships/header" Target="header7.xml"/><Relationship Id="rId10" Type="http://schemas.openxmlformats.org/officeDocument/2006/relationships/header" Target="header2.xml"/><Relationship Id="rId19" Type="http://schemas.openxmlformats.org/officeDocument/2006/relationships/image" Target="media/image16.png"/><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footer" Target="footer5.xml"/><Relationship Id="rId65" Type="http://schemas.openxmlformats.org/officeDocument/2006/relationships/header" Target="header9.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footer" Target="footer3.xml"/><Relationship Id="rId64" Type="http://schemas.openxmlformats.org/officeDocument/2006/relationships/image" Target="media/image50.emf"/><Relationship Id="rId69"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48.png"/><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emf"/><Relationship Id="rId46" Type="http://schemas.openxmlformats.org/officeDocument/2006/relationships/image" Target="media/image43.png"/><Relationship Id="rId59" Type="http://schemas.openxmlformats.org/officeDocument/2006/relationships/header" Target="header6.xml"/><Relationship Id="rId67" Type="http://schemas.openxmlformats.org/officeDocument/2006/relationships/image" Target="media/image51.jpeg"/><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header" Target="header4.xml"/><Relationship Id="rId62" Type="http://schemas.openxmlformats.org/officeDocument/2006/relationships/footer" Target="footer6.xml"/><Relationship Id="rId7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J:\3-33\Allgemein\_BFPE\3%20Allgemein\Neue%20Formatvorlage\beruf_allg_ges.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D7D430-98E3-40E5-B44B-9D753C020D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beruf_allg_ges.dotx</Template>
  <TotalTime>0</TotalTime>
  <Pages>23</Pages>
  <Words>4840</Words>
  <Characters>30496</Characters>
  <Application>Microsoft Office Word</Application>
  <DocSecurity>0</DocSecurity>
  <Lines>254</Lines>
  <Paragraphs>70</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35266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c:creator>
  <cp:lastModifiedBy>Finkbeiner, Sören (LS)</cp:lastModifiedBy>
  <cp:revision>33</cp:revision>
  <cp:lastPrinted>2015-07-16T12:49:00Z</cp:lastPrinted>
  <dcterms:created xsi:type="dcterms:W3CDTF">2015-03-25T14:18:00Z</dcterms:created>
  <dcterms:modified xsi:type="dcterms:W3CDTF">2015-11-27T14:38:00Z</dcterms:modified>
</cp:coreProperties>
</file>